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2CD60" w14:textId="77777777" w:rsidR="00A428DC" w:rsidRDefault="00926299" w:rsidP="00A428DC">
      <w:pPr>
        <w:pStyle w:val="Cmsor2"/>
        <w:rPr>
          <w:rFonts w:ascii="Calibri" w:hAnsi="Calibri"/>
          <w:color w:val="000080"/>
          <w:sz w:val="24"/>
        </w:rPr>
      </w:pPr>
      <w:bookmarkStart w:id="0" w:name="OLE_LINK1"/>
      <w:r w:rsidRPr="00A415C3">
        <w:rPr>
          <w:rFonts w:ascii="Calibri" w:hAnsi="Calibri"/>
          <w:color w:val="000080"/>
          <w:sz w:val="24"/>
        </w:rPr>
        <w:t>Betegszállítási utalvány</w:t>
      </w:r>
    </w:p>
    <w:p w14:paraId="652DA095" w14:textId="77777777" w:rsidR="00BA10D7" w:rsidRPr="00BA10D7" w:rsidRDefault="00BA10D7" w:rsidP="00BA10D7">
      <w:pPr>
        <w:pStyle w:val="Szvegtrzs2"/>
        <w:ind w:right="5"/>
        <w:rPr>
          <w:rFonts w:ascii="Calibri" w:hAnsi="Calibri"/>
          <w:color w:val="000080"/>
          <w:sz w:val="16"/>
          <w:szCs w:val="16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283"/>
        <w:gridCol w:w="283"/>
        <w:gridCol w:w="74"/>
        <w:gridCol w:w="124"/>
        <w:gridCol w:w="86"/>
        <w:gridCol w:w="147"/>
        <w:gridCol w:w="83"/>
        <w:gridCol w:w="195"/>
        <w:gridCol w:w="79"/>
        <w:gridCol w:w="42"/>
        <w:gridCol w:w="163"/>
        <w:gridCol w:w="153"/>
        <w:gridCol w:w="130"/>
        <w:gridCol w:w="186"/>
        <w:gridCol w:w="98"/>
        <w:gridCol w:w="252"/>
        <w:gridCol w:w="31"/>
        <w:gridCol w:w="286"/>
        <w:gridCol w:w="316"/>
        <w:gridCol w:w="107"/>
        <w:gridCol w:w="210"/>
        <w:gridCol w:w="215"/>
        <w:gridCol w:w="21"/>
        <w:gridCol w:w="1085"/>
        <w:gridCol w:w="457"/>
        <w:gridCol w:w="394"/>
        <w:gridCol w:w="315"/>
        <w:gridCol w:w="394"/>
        <w:gridCol w:w="315"/>
        <w:gridCol w:w="425"/>
        <w:gridCol w:w="535"/>
        <w:gridCol w:w="316"/>
        <w:gridCol w:w="141"/>
        <w:gridCol w:w="851"/>
        <w:gridCol w:w="567"/>
      </w:tblGrid>
      <w:tr w:rsidR="004952B6" w:rsidRPr="004B5E8B" w14:paraId="0BF50C0C" w14:textId="77777777" w:rsidTr="004952B6">
        <w:trPr>
          <w:trHeight w:val="283"/>
        </w:trPr>
        <w:tc>
          <w:tcPr>
            <w:tcW w:w="6374" w:type="dxa"/>
            <w:gridSpan w:val="28"/>
            <w:vAlign w:val="center"/>
          </w:tcPr>
          <w:p w14:paraId="227663A0" w14:textId="77777777" w:rsidR="004952B6" w:rsidRPr="004B5E8B" w:rsidRDefault="004952B6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5936E7">
              <w:rPr>
                <w:rFonts w:ascii="Calibri" w:hAnsi="Calibri"/>
                <w:b/>
                <w:color w:val="000080"/>
                <w:sz w:val="20"/>
              </w:rPr>
              <w:t>Beteg neve:</w:t>
            </w:r>
            <w:r w:rsidRPr="004B5E8B">
              <w:rPr>
                <w:rFonts w:ascii="Calibri" w:hAnsi="Calibri"/>
                <w:color w:val="000080"/>
                <w:sz w:val="20"/>
              </w:rPr>
              <w:t xml:space="preserve"> 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1985" w:type="dxa"/>
            <w:gridSpan w:val="5"/>
            <w:vAlign w:val="center"/>
          </w:tcPr>
          <w:p w14:paraId="32D8AF64" w14:textId="72AEA8AC" w:rsidR="004952B6" w:rsidRPr="004B5E8B" w:rsidRDefault="004952B6" w:rsidP="004952B6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>
              <w:rPr>
                <w:rFonts w:ascii="Calibri" w:hAnsi="Calibri"/>
                <w:color w:val="000080"/>
                <w:sz w:val="20"/>
              </w:rPr>
              <w:t>Beteg telefonszáma:</w:t>
            </w:r>
            <w:r w:rsidRPr="004B5E8B">
              <w:rPr>
                <w:rFonts w:ascii="Calibri" w:hAnsi="Calibri"/>
                <w:color w:val="000080"/>
                <w:sz w:val="20"/>
              </w:rPr>
              <w:t xml:space="preserve"> </w:t>
            </w:r>
          </w:p>
        </w:tc>
        <w:tc>
          <w:tcPr>
            <w:tcW w:w="1559" w:type="dxa"/>
            <w:gridSpan w:val="3"/>
            <w:vAlign w:val="center"/>
          </w:tcPr>
          <w:p w14:paraId="3DCD66FF" w14:textId="77777777" w:rsidR="004952B6" w:rsidRPr="004B5E8B" w:rsidRDefault="00A456D5" w:rsidP="005305D3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  <w:tr w:rsidR="005305D3" w:rsidRPr="004B5E8B" w14:paraId="59B68E2B" w14:textId="77777777" w:rsidTr="005936E7">
        <w:trPr>
          <w:trHeight w:val="283"/>
        </w:trPr>
        <w:tc>
          <w:tcPr>
            <w:tcW w:w="559" w:type="dxa"/>
            <w:vAlign w:val="center"/>
          </w:tcPr>
          <w:p w14:paraId="52DBDFCE" w14:textId="77777777" w:rsidR="005305D3" w:rsidRPr="004B5E8B" w:rsidRDefault="005305D3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 xml:space="preserve">TAJ: </w:t>
            </w:r>
          </w:p>
        </w:tc>
        <w:tc>
          <w:tcPr>
            <w:tcW w:w="283" w:type="dxa"/>
            <w:vAlign w:val="center"/>
          </w:tcPr>
          <w:p w14:paraId="5825CB8F" w14:textId="77777777" w:rsidR="005305D3" w:rsidRPr="004B5E8B" w:rsidRDefault="005305D3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vAlign w:val="center"/>
          </w:tcPr>
          <w:p w14:paraId="3CFF121A" w14:textId="77777777" w:rsidR="005305D3" w:rsidRPr="004B5E8B" w:rsidRDefault="005305D3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gridSpan w:val="3"/>
            <w:vAlign w:val="center"/>
          </w:tcPr>
          <w:p w14:paraId="20665187" w14:textId="77777777" w:rsidR="005305D3" w:rsidRPr="004B5E8B" w:rsidRDefault="005305D3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5" w:type="dxa"/>
            <w:gridSpan w:val="3"/>
            <w:vAlign w:val="center"/>
          </w:tcPr>
          <w:p w14:paraId="105278F8" w14:textId="77777777" w:rsidR="005305D3" w:rsidRPr="004B5E8B" w:rsidRDefault="005305D3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gridSpan w:val="3"/>
            <w:vAlign w:val="center"/>
          </w:tcPr>
          <w:p w14:paraId="46F77C2A" w14:textId="77777777" w:rsidR="005305D3" w:rsidRPr="004B5E8B" w:rsidRDefault="005305D3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gridSpan w:val="2"/>
            <w:vAlign w:val="center"/>
          </w:tcPr>
          <w:p w14:paraId="1F632855" w14:textId="77777777" w:rsidR="005305D3" w:rsidRPr="004B5E8B" w:rsidRDefault="005305D3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gridSpan w:val="2"/>
            <w:vAlign w:val="center"/>
          </w:tcPr>
          <w:p w14:paraId="3A0F0CE3" w14:textId="77777777" w:rsidR="005305D3" w:rsidRPr="004B5E8B" w:rsidRDefault="005305D3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gridSpan w:val="2"/>
            <w:vAlign w:val="center"/>
          </w:tcPr>
          <w:p w14:paraId="6E6E294B" w14:textId="77777777" w:rsidR="005305D3" w:rsidRPr="004B5E8B" w:rsidRDefault="005305D3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6" w:type="dxa"/>
            <w:vAlign w:val="center"/>
          </w:tcPr>
          <w:p w14:paraId="1333115E" w14:textId="77777777" w:rsidR="005305D3" w:rsidRPr="004B5E8B" w:rsidRDefault="005305D3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411" w:type="dxa"/>
            <w:gridSpan w:val="7"/>
            <w:vAlign w:val="center"/>
          </w:tcPr>
          <w:p w14:paraId="292E0503" w14:textId="3189BCC8" w:rsidR="005305D3" w:rsidRPr="004B5E8B" w:rsidRDefault="005305D3" w:rsidP="00D528BF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Személyazonosító típusa:</w:t>
            </w:r>
          </w:p>
        </w:tc>
        <w:tc>
          <w:tcPr>
            <w:tcW w:w="709" w:type="dxa"/>
            <w:gridSpan w:val="2"/>
            <w:vAlign w:val="center"/>
          </w:tcPr>
          <w:p w14:paraId="658310F7" w14:textId="0C1C0686" w:rsidR="005305D3" w:rsidRPr="004B5E8B" w:rsidRDefault="00A456D5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1985" w:type="dxa"/>
            <w:gridSpan w:val="5"/>
            <w:vAlign w:val="center"/>
          </w:tcPr>
          <w:p w14:paraId="702EBB81" w14:textId="77777777" w:rsidR="005305D3" w:rsidRPr="004B5E8B" w:rsidRDefault="005305D3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Állampolgársága:</w:t>
            </w:r>
          </w:p>
        </w:tc>
        <w:tc>
          <w:tcPr>
            <w:tcW w:w="1559" w:type="dxa"/>
            <w:gridSpan w:val="3"/>
            <w:vAlign w:val="center"/>
          </w:tcPr>
          <w:p w14:paraId="4BDC33A8" w14:textId="77777777" w:rsidR="005305D3" w:rsidRPr="004B5E8B" w:rsidRDefault="005305D3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  <w:tr w:rsidR="0005639C" w:rsidRPr="004B5E8B" w14:paraId="6C8C680A" w14:textId="77777777" w:rsidTr="005936E7">
        <w:trPr>
          <w:trHeight w:val="283"/>
        </w:trPr>
        <w:tc>
          <w:tcPr>
            <w:tcW w:w="1639" w:type="dxa"/>
            <w:gridSpan w:val="8"/>
            <w:vAlign w:val="center"/>
          </w:tcPr>
          <w:p w14:paraId="4B78F52A" w14:textId="77777777" w:rsidR="0005639C" w:rsidRPr="004B5E8B" w:rsidRDefault="0005639C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 xml:space="preserve">Születési </w:t>
            </w:r>
            <w:proofErr w:type="gramStart"/>
            <w:r w:rsidRPr="004B5E8B">
              <w:rPr>
                <w:rFonts w:ascii="Calibri" w:hAnsi="Calibri"/>
                <w:color w:val="000080"/>
                <w:sz w:val="20"/>
              </w:rPr>
              <w:t>dátum</w:t>
            </w:r>
            <w:proofErr w:type="gramEnd"/>
            <w:r w:rsidRPr="004B5E8B">
              <w:rPr>
                <w:rFonts w:ascii="Calibri" w:hAnsi="Calibri"/>
                <w:color w:val="000080"/>
                <w:sz w:val="20"/>
              </w:rPr>
              <w:t xml:space="preserve">: </w:t>
            </w:r>
          </w:p>
        </w:tc>
        <w:tc>
          <w:tcPr>
            <w:tcW w:w="316" w:type="dxa"/>
            <w:gridSpan w:val="3"/>
            <w:vAlign w:val="center"/>
          </w:tcPr>
          <w:p w14:paraId="7A623B86" w14:textId="77777777" w:rsidR="0005639C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13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1" w:name="Szöveg113"/>
            <w:r w:rsidR="0005639C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5639C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bookmarkEnd w:id="1"/>
          </w:p>
        </w:tc>
        <w:tc>
          <w:tcPr>
            <w:tcW w:w="316" w:type="dxa"/>
            <w:gridSpan w:val="2"/>
            <w:vAlign w:val="center"/>
          </w:tcPr>
          <w:p w14:paraId="259279C5" w14:textId="77777777" w:rsidR="0005639C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2" w:name="Szöveg114"/>
            <w:r w:rsidR="0005639C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5639C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bookmarkEnd w:id="2"/>
          </w:p>
        </w:tc>
        <w:tc>
          <w:tcPr>
            <w:tcW w:w="316" w:type="dxa"/>
            <w:gridSpan w:val="2"/>
            <w:vAlign w:val="center"/>
          </w:tcPr>
          <w:p w14:paraId="7F56383B" w14:textId="77777777" w:rsidR="0005639C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15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3" w:name="Szöveg115"/>
            <w:r w:rsidR="0005639C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5639C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bookmarkEnd w:id="3"/>
          </w:p>
        </w:tc>
        <w:tc>
          <w:tcPr>
            <w:tcW w:w="350" w:type="dxa"/>
            <w:gridSpan w:val="2"/>
            <w:vAlign w:val="center"/>
          </w:tcPr>
          <w:p w14:paraId="29B81C15" w14:textId="77777777" w:rsidR="0005639C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1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4" w:name="Szöveg116"/>
            <w:r w:rsidR="0005639C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5639C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bookmarkEnd w:id="4"/>
          </w:p>
        </w:tc>
        <w:tc>
          <w:tcPr>
            <w:tcW w:w="633" w:type="dxa"/>
            <w:gridSpan w:val="3"/>
            <w:vAlign w:val="center"/>
          </w:tcPr>
          <w:p w14:paraId="171A13CB" w14:textId="77777777" w:rsidR="0005639C" w:rsidRPr="004B5E8B" w:rsidRDefault="0005639C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 xml:space="preserve">év </w:t>
            </w:r>
          </w:p>
        </w:tc>
        <w:tc>
          <w:tcPr>
            <w:tcW w:w="317" w:type="dxa"/>
            <w:gridSpan w:val="2"/>
            <w:vAlign w:val="center"/>
          </w:tcPr>
          <w:p w14:paraId="5E761522" w14:textId="77777777" w:rsidR="0005639C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17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5" w:name="Szöveg117"/>
            <w:r w:rsidR="0005639C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5639C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bookmarkEnd w:id="5"/>
          </w:p>
        </w:tc>
        <w:tc>
          <w:tcPr>
            <w:tcW w:w="236" w:type="dxa"/>
            <w:gridSpan w:val="2"/>
            <w:vAlign w:val="center"/>
          </w:tcPr>
          <w:p w14:paraId="731590A4" w14:textId="77777777" w:rsidR="0005639C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18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6" w:name="Szöveg118"/>
            <w:r w:rsidR="0005639C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5639C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bookmarkEnd w:id="6"/>
          </w:p>
        </w:tc>
        <w:tc>
          <w:tcPr>
            <w:tcW w:w="1085" w:type="dxa"/>
            <w:vAlign w:val="center"/>
          </w:tcPr>
          <w:p w14:paraId="1D5AD4DF" w14:textId="77777777" w:rsidR="0005639C" w:rsidRPr="004B5E8B" w:rsidRDefault="0005639C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hónap</w:t>
            </w:r>
          </w:p>
        </w:tc>
        <w:tc>
          <w:tcPr>
            <w:tcW w:w="457" w:type="dxa"/>
            <w:vAlign w:val="center"/>
          </w:tcPr>
          <w:p w14:paraId="40A53B10" w14:textId="77777777" w:rsidR="0005639C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7" w:name="Szöveg119"/>
            <w:r w:rsidR="0005639C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5639C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bookmarkEnd w:id="7"/>
          </w:p>
        </w:tc>
        <w:tc>
          <w:tcPr>
            <w:tcW w:w="394" w:type="dxa"/>
            <w:vAlign w:val="center"/>
          </w:tcPr>
          <w:p w14:paraId="1DD7BCAA" w14:textId="77777777" w:rsidR="0005639C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2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8" w:name="Szöveg120"/>
            <w:r w:rsidR="0005639C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5639C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bookmarkEnd w:id="8"/>
          </w:p>
        </w:tc>
        <w:tc>
          <w:tcPr>
            <w:tcW w:w="709" w:type="dxa"/>
            <w:gridSpan w:val="2"/>
            <w:vAlign w:val="center"/>
          </w:tcPr>
          <w:p w14:paraId="786D9627" w14:textId="77777777" w:rsidR="0005639C" w:rsidRPr="004B5E8B" w:rsidRDefault="0005639C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nap</w:t>
            </w:r>
          </w:p>
        </w:tc>
        <w:tc>
          <w:tcPr>
            <w:tcW w:w="1275" w:type="dxa"/>
            <w:gridSpan w:val="3"/>
            <w:vAlign w:val="center"/>
          </w:tcPr>
          <w:p w14:paraId="1F26528D" w14:textId="77777777" w:rsidR="0005639C" w:rsidRPr="004B5E8B" w:rsidRDefault="0005639C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Beteg neme</w:t>
            </w:r>
            <w:r w:rsidR="00C214B8" w:rsidRPr="004B5E8B">
              <w:rPr>
                <w:rFonts w:ascii="Calibri" w:hAnsi="Calibri"/>
                <w:color w:val="000080"/>
                <w:sz w:val="20"/>
              </w:rPr>
              <w:t>:</w:t>
            </w:r>
          </w:p>
        </w:tc>
        <w:tc>
          <w:tcPr>
            <w:tcW w:w="1875" w:type="dxa"/>
            <w:gridSpan w:val="4"/>
            <w:vAlign w:val="center"/>
          </w:tcPr>
          <w:p w14:paraId="1C39B2C8" w14:textId="77777777" w:rsidR="0005639C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5639C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05639C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05639C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05639C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05639C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05639C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  <w:tr w:rsidR="00A456D5" w:rsidRPr="004B5E8B" w14:paraId="3E4DA469" w14:textId="77777777" w:rsidTr="001A012F">
        <w:trPr>
          <w:trHeight w:val="283"/>
        </w:trPr>
        <w:tc>
          <w:tcPr>
            <w:tcW w:w="842" w:type="dxa"/>
            <w:gridSpan w:val="2"/>
            <w:vAlign w:val="center"/>
          </w:tcPr>
          <w:p w14:paraId="6180291D" w14:textId="77777777" w:rsidR="00FA0701" w:rsidRPr="004B5E8B" w:rsidRDefault="00FA0701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 xml:space="preserve">Lakcím: </w:t>
            </w:r>
          </w:p>
        </w:tc>
        <w:tc>
          <w:tcPr>
            <w:tcW w:w="357" w:type="dxa"/>
            <w:gridSpan w:val="2"/>
            <w:vAlign w:val="center"/>
          </w:tcPr>
          <w:p w14:paraId="0CB62384" w14:textId="77777777" w:rsidR="00FA0701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FA0701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57" w:type="dxa"/>
            <w:gridSpan w:val="3"/>
            <w:vAlign w:val="center"/>
          </w:tcPr>
          <w:p w14:paraId="427D3A99" w14:textId="77777777" w:rsidR="00FA0701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FA0701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57" w:type="dxa"/>
            <w:gridSpan w:val="3"/>
            <w:vAlign w:val="center"/>
          </w:tcPr>
          <w:p w14:paraId="593DC989" w14:textId="77777777" w:rsidR="00FA0701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FA0701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58" w:type="dxa"/>
            <w:gridSpan w:val="3"/>
            <w:vAlign w:val="center"/>
          </w:tcPr>
          <w:p w14:paraId="32697153" w14:textId="77777777" w:rsidR="00FA0701" w:rsidRPr="004B5E8B" w:rsidRDefault="00905312" w:rsidP="00EA44DE">
            <w:pPr>
              <w:pStyle w:val="Szvegtrzs2"/>
              <w:spacing w:line="280" w:lineRule="exact"/>
              <w:ind w:right="5"/>
              <w:jc w:val="center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FA0701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1831" w:type="dxa"/>
            <w:gridSpan w:val="10"/>
            <w:vAlign w:val="center"/>
          </w:tcPr>
          <w:p w14:paraId="122D4DDA" w14:textId="77777777" w:rsidR="00FA0701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22"/>
                  <w:enabled/>
                  <w:calcOnExit w:val="0"/>
                  <w:textInput/>
                </w:ffData>
              </w:fldChar>
            </w:r>
            <w:bookmarkStart w:id="9" w:name="Szöveg122"/>
            <w:r w:rsidR="00FA0701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bookmarkEnd w:id="9"/>
          </w:p>
        </w:tc>
        <w:tc>
          <w:tcPr>
            <w:tcW w:w="1106" w:type="dxa"/>
            <w:gridSpan w:val="2"/>
            <w:vAlign w:val="center"/>
          </w:tcPr>
          <w:p w14:paraId="6F106FB8" w14:textId="77777777" w:rsidR="00FA0701" w:rsidRPr="004B5E8B" w:rsidRDefault="00FA0701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település</w:t>
            </w:r>
          </w:p>
        </w:tc>
        <w:tc>
          <w:tcPr>
            <w:tcW w:w="2300" w:type="dxa"/>
            <w:gridSpan w:val="6"/>
            <w:tcBorders>
              <w:bottom w:val="single" w:sz="4" w:space="0" w:color="auto"/>
            </w:tcBorders>
            <w:vAlign w:val="center"/>
          </w:tcPr>
          <w:p w14:paraId="649AE9A4" w14:textId="77777777" w:rsidR="00FA0701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30"/>
                  <w:enabled/>
                  <w:calcOnExit w:val="0"/>
                  <w:textInput/>
                </w:ffData>
              </w:fldChar>
            </w:r>
            <w:bookmarkStart w:id="10" w:name="Szöveg130"/>
            <w:r w:rsidR="00FA0701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bookmarkEnd w:id="10"/>
          </w:p>
        </w:tc>
        <w:tc>
          <w:tcPr>
            <w:tcW w:w="992" w:type="dxa"/>
            <w:gridSpan w:val="3"/>
            <w:tcBorders>
              <w:bottom w:val="single" w:sz="4" w:space="0" w:color="auto"/>
            </w:tcBorders>
            <w:vAlign w:val="center"/>
          </w:tcPr>
          <w:p w14:paraId="260225E7" w14:textId="77777777" w:rsidR="00FA0701" w:rsidRPr="004B5E8B" w:rsidRDefault="00FA0701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út/utca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B74C2EB" w14:textId="77777777" w:rsidR="00FA0701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31"/>
                  <w:enabled/>
                  <w:calcOnExit w:val="0"/>
                  <w:textInput/>
                </w:ffData>
              </w:fldChar>
            </w:r>
            <w:bookmarkStart w:id="11" w:name="Szöveg131"/>
            <w:r w:rsidR="00FA0701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bookmarkEnd w:id="11"/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9668D76" w14:textId="77777777" w:rsidR="00FA0701" w:rsidRPr="004B5E8B" w:rsidRDefault="00190B69" w:rsidP="00EA44DE">
            <w:pPr>
              <w:pStyle w:val="Szvegtrzs2"/>
              <w:spacing w:line="280" w:lineRule="exact"/>
              <w:ind w:left="-108"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 xml:space="preserve">  </w:t>
            </w:r>
            <w:proofErr w:type="spellStart"/>
            <w:r w:rsidR="00FA0701" w:rsidRPr="004B5E8B">
              <w:rPr>
                <w:rFonts w:ascii="Calibri" w:hAnsi="Calibri"/>
                <w:color w:val="000080"/>
                <w:sz w:val="20"/>
              </w:rPr>
              <w:t>hsz</w:t>
            </w:r>
            <w:proofErr w:type="spellEnd"/>
            <w:r w:rsidR="00FA0701" w:rsidRPr="004B5E8B">
              <w:rPr>
                <w:rFonts w:ascii="Calibri" w:hAnsi="Calibri"/>
                <w:color w:val="000080"/>
                <w:sz w:val="20"/>
              </w:rPr>
              <w:t>.</w:t>
            </w:r>
          </w:p>
        </w:tc>
      </w:tr>
      <w:tr w:rsidR="00601AB6" w:rsidRPr="004B5E8B" w14:paraId="51258687" w14:textId="77777777" w:rsidTr="005936E7">
        <w:trPr>
          <w:trHeight w:val="283"/>
        </w:trPr>
        <w:tc>
          <w:tcPr>
            <w:tcW w:w="1323" w:type="dxa"/>
            <w:gridSpan w:val="5"/>
            <w:vAlign w:val="center"/>
          </w:tcPr>
          <w:p w14:paraId="43A920FE" w14:textId="77777777" w:rsidR="00601AB6" w:rsidRPr="004B5E8B" w:rsidRDefault="00601AB6" w:rsidP="00711BE1">
            <w:pPr>
              <w:pStyle w:val="Szvegtrzs2"/>
              <w:spacing w:line="280" w:lineRule="exact"/>
              <w:ind w:right="5"/>
              <w:jc w:val="center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Költségviselő</w:t>
            </w:r>
          </w:p>
        </w:tc>
        <w:tc>
          <w:tcPr>
            <w:tcW w:w="1078" w:type="dxa"/>
            <w:gridSpan w:val="9"/>
            <w:vAlign w:val="center"/>
          </w:tcPr>
          <w:p w14:paraId="4A6389BD" w14:textId="77777777" w:rsidR="00601AB6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Jelölő10"/>
            <w:r w:rsidR="00601AB6"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="00601AB6" w:rsidRPr="004B5E8B">
              <w:rPr>
                <w:rFonts w:ascii="Calibri" w:hAnsi="Calibri"/>
                <w:color w:val="000080"/>
                <w:sz w:val="20"/>
              </w:rPr>
              <w:t xml:space="preserve"> </w:t>
            </w:r>
            <w:bookmarkEnd w:id="12"/>
            <w:r w:rsidR="00601AB6" w:rsidRPr="004B5E8B">
              <w:rPr>
                <w:rFonts w:ascii="Calibri" w:hAnsi="Calibri"/>
                <w:color w:val="000080"/>
                <w:sz w:val="20"/>
              </w:rPr>
              <w:t xml:space="preserve"> </w:t>
            </w:r>
            <w:r w:rsidR="0005639C" w:rsidRPr="004B5E8B">
              <w:rPr>
                <w:rFonts w:ascii="Calibri" w:hAnsi="Calibri"/>
                <w:color w:val="000080"/>
                <w:sz w:val="20"/>
              </w:rPr>
              <w:t>NEAK</w:t>
            </w:r>
          </w:p>
        </w:tc>
        <w:tc>
          <w:tcPr>
            <w:tcW w:w="536" w:type="dxa"/>
            <w:gridSpan w:val="3"/>
            <w:tcBorders>
              <w:right w:val="nil"/>
            </w:tcBorders>
            <w:vAlign w:val="center"/>
          </w:tcPr>
          <w:p w14:paraId="67A7ECDA" w14:textId="77777777" w:rsidR="00601AB6" w:rsidRPr="004B5E8B" w:rsidRDefault="00905312" w:rsidP="00EA44DE">
            <w:pPr>
              <w:pStyle w:val="Szvegtrzs2"/>
              <w:spacing w:line="280" w:lineRule="exact"/>
              <w:ind w:right="5"/>
              <w:jc w:val="center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1AB6"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146" w:type="dxa"/>
            <w:gridSpan w:val="13"/>
            <w:tcBorders>
              <w:left w:val="nil"/>
            </w:tcBorders>
          </w:tcPr>
          <w:p w14:paraId="30365531" w14:textId="77777777" w:rsidR="00601AB6" w:rsidRPr="004B5E8B" w:rsidRDefault="00601AB6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A beteg kérésére történő fizetésköteles szállítás</w:t>
            </w:r>
          </w:p>
        </w:tc>
        <w:tc>
          <w:tcPr>
            <w:tcW w:w="2835" w:type="dxa"/>
            <w:gridSpan w:val="6"/>
            <w:vAlign w:val="center"/>
          </w:tcPr>
          <w:p w14:paraId="2F6F0527" w14:textId="77777777" w:rsidR="00601AB6" w:rsidRPr="004B5E8B" w:rsidRDefault="00905312" w:rsidP="00EA44DE">
            <w:pPr>
              <w:pStyle w:val="Szvegtrzs2"/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01AB6"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="00601AB6" w:rsidRPr="004B5E8B">
              <w:rPr>
                <w:rFonts w:ascii="Calibri" w:hAnsi="Calibri"/>
                <w:color w:val="000080"/>
                <w:sz w:val="20"/>
              </w:rPr>
              <w:t xml:space="preserve"> Egyéb: 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23"/>
                  <w:enabled/>
                  <w:calcOnExit w:val="0"/>
                  <w:textInput/>
                </w:ffData>
              </w:fldChar>
            </w:r>
            <w:r w:rsidR="00601AB6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601AB6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601AB6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601AB6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601AB6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601AB6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  <w:tr w:rsidR="00601AB6" w:rsidRPr="004B5E8B" w14:paraId="305249F5" w14:textId="77777777" w:rsidTr="004952B6">
        <w:trPr>
          <w:trHeight w:val="283"/>
        </w:trPr>
        <w:tc>
          <w:tcPr>
            <w:tcW w:w="2587" w:type="dxa"/>
            <w:gridSpan w:val="15"/>
            <w:vAlign w:val="center"/>
          </w:tcPr>
          <w:p w14:paraId="27A6CF52" w14:textId="77777777" w:rsidR="00FA0701" w:rsidRPr="004B5E8B" w:rsidRDefault="00FA0701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Egyéb költségviselő címe</w:t>
            </w:r>
          </w:p>
        </w:tc>
        <w:tc>
          <w:tcPr>
            <w:tcW w:w="350" w:type="dxa"/>
            <w:gridSpan w:val="2"/>
            <w:vAlign w:val="center"/>
          </w:tcPr>
          <w:p w14:paraId="456C544E" w14:textId="77777777" w:rsidR="00FA0701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FA0701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17" w:type="dxa"/>
            <w:gridSpan w:val="2"/>
            <w:vAlign w:val="center"/>
          </w:tcPr>
          <w:p w14:paraId="67EB142B" w14:textId="77777777" w:rsidR="00FA0701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FA0701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3" w:type="dxa"/>
            <w:gridSpan w:val="2"/>
            <w:vAlign w:val="center"/>
          </w:tcPr>
          <w:p w14:paraId="40719BAC" w14:textId="77777777" w:rsidR="00FA0701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FA0701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5" w:type="dxa"/>
            <w:gridSpan w:val="2"/>
            <w:vAlign w:val="center"/>
          </w:tcPr>
          <w:p w14:paraId="616DFE75" w14:textId="77777777" w:rsidR="00FA0701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FA0701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816" w:type="dxa"/>
            <w:gridSpan w:val="13"/>
            <w:vAlign w:val="center"/>
          </w:tcPr>
          <w:p w14:paraId="53C7BAB3" w14:textId="77777777" w:rsidR="00FA0701" w:rsidRPr="004B5E8B" w:rsidRDefault="00905312" w:rsidP="00EA44DE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23"/>
                  <w:enabled/>
                  <w:calcOnExit w:val="0"/>
                  <w:textInput/>
                </w:ffData>
              </w:fldChar>
            </w:r>
            <w:r w:rsidR="00FA0701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="00FA0701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</w:tbl>
    <w:p w14:paraId="5FEC092E" w14:textId="77777777" w:rsidR="00893C62" w:rsidRPr="004B5E8B" w:rsidRDefault="00893C62" w:rsidP="005936E7">
      <w:pPr>
        <w:pStyle w:val="Szvegtrzs2"/>
        <w:ind w:right="5"/>
        <w:jc w:val="left"/>
        <w:rPr>
          <w:rFonts w:ascii="Calibri" w:hAnsi="Calibri"/>
          <w:b/>
          <w:color w:val="000080"/>
          <w:sz w:val="20"/>
        </w:rPr>
      </w:pPr>
      <w:r w:rsidRPr="004B5E8B">
        <w:rPr>
          <w:rFonts w:ascii="Calibri" w:hAnsi="Calibri"/>
          <w:b/>
          <w:color w:val="000080"/>
          <w:sz w:val="20"/>
        </w:rPr>
        <w:t xml:space="preserve">Térítési </w:t>
      </w:r>
      <w:proofErr w:type="gramStart"/>
      <w:r w:rsidRPr="004B5E8B">
        <w:rPr>
          <w:rFonts w:ascii="Calibri" w:hAnsi="Calibri"/>
          <w:b/>
          <w:color w:val="000080"/>
          <w:sz w:val="20"/>
        </w:rPr>
        <w:t>kategória</w:t>
      </w:r>
      <w:proofErr w:type="gramEnd"/>
      <w:r w:rsidRPr="004B5E8B">
        <w:rPr>
          <w:rFonts w:ascii="Calibri" w:hAnsi="Calibri"/>
          <w:b/>
          <w:color w:val="000080"/>
          <w:sz w:val="20"/>
        </w:rPr>
        <w:t>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231"/>
        <w:gridCol w:w="3573"/>
      </w:tblGrid>
      <w:tr w:rsidR="00092E8A" w:rsidRPr="004B5E8B" w14:paraId="73ADDEAE" w14:textId="77777777" w:rsidTr="002A79FB">
        <w:trPr>
          <w:trHeight w:val="367"/>
        </w:trPr>
        <w:tc>
          <w:tcPr>
            <w:tcW w:w="3114" w:type="dxa"/>
          </w:tcPr>
          <w:p w14:paraId="7D2906FE" w14:textId="713B062D" w:rsidR="00092E8A" w:rsidRPr="002A79FB" w:rsidRDefault="004952B6" w:rsidP="00EA44DE">
            <w:pPr>
              <w:pStyle w:val="Szvegtrzs2"/>
              <w:ind w:right="5"/>
              <w:rPr>
                <w:rFonts w:ascii="Calibri" w:hAnsi="Calibri"/>
                <w:color w:val="000080"/>
                <w:sz w:val="14"/>
                <w:szCs w:val="14"/>
              </w:rPr>
            </w:pPr>
            <w:r>
              <w:rPr>
                <w:rFonts w:ascii="Calibri" w:hAnsi="Calibri"/>
                <w:color w:val="000080"/>
                <w:sz w:val="14"/>
                <w:szCs w:val="14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color w:val="000080"/>
                <w:sz w:val="14"/>
                <w:szCs w:val="14"/>
              </w:rPr>
              <w:instrText xml:space="preserve"> </w:instrText>
            </w:r>
            <w:bookmarkStart w:id="13" w:name="Jelölő4"/>
            <w:r>
              <w:rPr>
                <w:rFonts w:ascii="Calibri" w:hAnsi="Calibri"/>
                <w:color w:val="000080"/>
                <w:sz w:val="14"/>
                <w:szCs w:val="14"/>
              </w:rPr>
              <w:instrText xml:space="preserve">FORMCHECKBOX </w:instrText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color w:val="000080"/>
                <w:sz w:val="14"/>
                <w:szCs w:val="14"/>
              </w:rPr>
              <w:fldChar w:fldCharType="end"/>
            </w:r>
            <w:bookmarkEnd w:id="13"/>
            <w:r w:rsidR="00446904" w:rsidRPr="002A79FB">
              <w:rPr>
                <w:rFonts w:ascii="Calibri" w:hAnsi="Calibri"/>
                <w:color w:val="000080"/>
                <w:sz w:val="14"/>
                <w:szCs w:val="14"/>
              </w:rPr>
              <w:t xml:space="preserve"> </w:t>
            </w:r>
            <w:r w:rsidR="00092E8A" w:rsidRPr="002A79FB">
              <w:rPr>
                <w:rFonts w:ascii="Calibri" w:hAnsi="Calibri"/>
                <w:b/>
                <w:color w:val="000080"/>
                <w:sz w:val="14"/>
                <w:szCs w:val="14"/>
              </w:rPr>
              <w:t>magyar biztosítás alapján végzett</w:t>
            </w:r>
            <w:r w:rsidR="00177BC8" w:rsidRPr="002A79FB">
              <w:rPr>
                <w:rFonts w:ascii="Calibri" w:hAnsi="Calibri"/>
                <w:b/>
                <w:color w:val="000080"/>
                <w:sz w:val="14"/>
                <w:szCs w:val="14"/>
              </w:rPr>
              <w:t xml:space="preserve"> térítésmentes</w:t>
            </w:r>
            <w:r w:rsidR="00092E8A" w:rsidRPr="002A79FB">
              <w:rPr>
                <w:rFonts w:ascii="Calibri" w:hAnsi="Calibri"/>
                <w:b/>
                <w:color w:val="000080"/>
                <w:sz w:val="14"/>
                <w:szCs w:val="14"/>
              </w:rPr>
              <w:t xml:space="preserve"> ellátás</w:t>
            </w:r>
            <w:r w:rsidR="00177BC8" w:rsidRPr="002A79FB">
              <w:rPr>
                <w:rFonts w:ascii="Calibri" w:hAnsi="Calibri"/>
                <w:b/>
                <w:color w:val="000080"/>
                <w:sz w:val="14"/>
                <w:szCs w:val="14"/>
              </w:rPr>
              <w:t xml:space="preserve"> (01)</w:t>
            </w:r>
          </w:p>
        </w:tc>
        <w:tc>
          <w:tcPr>
            <w:tcW w:w="3231" w:type="dxa"/>
          </w:tcPr>
          <w:p w14:paraId="29FE43F2" w14:textId="77777777" w:rsidR="00092E8A" w:rsidRPr="002A79FB" w:rsidRDefault="004952B6" w:rsidP="00EA44DE">
            <w:pPr>
              <w:pStyle w:val="Szvegtrzs2"/>
              <w:ind w:right="5"/>
              <w:jc w:val="left"/>
              <w:rPr>
                <w:rFonts w:ascii="Calibri" w:hAnsi="Calibri"/>
                <w:color w:val="000080"/>
                <w:sz w:val="14"/>
                <w:szCs w:val="14"/>
              </w:rPr>
            </w:pPr>
            <w:r>
              <w:rPr>
                <w:rFonts w:ascii="Calibri" w:hAnsi="Calibri"/>
                <w:color w:val="00008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color w:val="000080"/>
                <w:sz w:val="14"/>
                <w:szCs w:val="14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color w:val="000080"/>
                <w:sz w:val="14"/>
                <w:szCs w:val="14"/>
              </w:rPr>
              <w:fldChar w:fldCharType="end"/>
            </w:r>
            <w:r w:rsidR="00E03F13" w:rsidRPr="002A79FB">
              <w:rPr>
                <w:rFonts w:ascii="Calibri" w:hAnsi="Calibri"/>
                <w:color w:val="000080"/>
                <w:sz w:val="14"/>
                <w:szCs w:val="14"/>
              </w:rPr>
              <w:t xml:space="preserve"> államközi szerződés alapján végzett sürgős ellátás (03)</w:t>
            </w:r>
          </w:p>
        </w:tc>
        <w:tc>
          <w:tcPr>
            <w:tcW w:w="3573" w:type="dxa"/>
          </w:tcPr>
          <w:p w14:paraId="1A81768E" w14:textId="77777777" w:rsidR="00092E8A" w:rsidRPr="002A79FB" w:rsidRDefault="004952B6" w:rsidP="00EA44DE">
            <w:pPr>
              <w:pStyle w:val="Szvegtrzs2"/>
              <w:ind w:right="5"/>
              <w:rPr>
                <w:rFonts w:ascii="Calibri" w:hAnsi="Calibri"/>
                <w:color w:val="000080"/>
                <w:sz w:val="14"/>
                <w:szCs w:val="14"/>
              </w:rPr>
            </w:pPr>
            <w:r>
              <w:rPr>
                <w:rFonts w:ascii="Calibri" w:hAnsi="Calibri"/>
                <w:color w:val="00008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color w:val="000080"/>
                <w:sz w:val="14"/>
                <w:szCs w:val="14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color w:val="000080"/>
                <w:sz w:val="14"/>
                <w:szCs w:val="14"/>
              </w:rPr>
              <w:fldChar w:fldCharType="end"/>
            </w:r>
            <w:r w:rsidR="00E03F13" w:rsidRPr="002A79FB">
              <w:rPr>
                <w:rFonts w:ascii="Calibri" w:hAnsi="Calibri"/>
                <w:color w:val="000080"/>
                <w:sz w:val="14"/>
                <w:szCs w:val="14"/>
              </w:rPr>
              <w:t xml:space="preserve"> egyéb, magyar </w:t>
            </w:r>
            <w:proofErr w:type="spellStart"/>
            <w:r w:rsidR="00E03F13" w:rsidRPr="002A79FB">
              <w:rPr>
                <w:rFonts w:ascii="Calibri" w:hAnsi="Calibri"/>
                <w:color w:val="000080"/>
                <w:sz w:val="14"/>
                <w:szCs w:val="14"/>
              </w:rPr>
              <w:t>eü</w:t>
            </w:r>
            <w:proofErr w:type="spellEnd"/>
            <w:r w:rsidR="00E03F13" w:rsidRPr="002A79FB">
              <w:rPr>
                <w:rFonts w:ascii="Calibri" w:hAnsi="Calibri"/>
                <w:color w:val="000080"/>
                <w:sz w:val="14"/>
                <w:szCs w:val="14"/>
              </w:rPr>
              <w:t>. ellátásra nem jogosult személy térítésköteles ellátása (04)</w:t>
            </w:r>
          </w:p>
        </w:tc>
      </w:tr>
      <w:tr w:rsidR="00092E8A" w:rsidRPr="004B5E8B" w14:paraId="0D005733" w14:textId="77777777" w:rsidTr="002A79FB">
        <w:trPr>
          <w:trHeight w:val="391"/>
        </w:trPr>
        <w:tc>
          <w:tcPr>
            <w:tcW w:w="3114" w:type="dxa"/>
          </w:tcPr>
          <w:p w14:paraId="7044A2C8" w14:textId="77777777" w:rsidR="00092E8A" w:rsidRPr="002A79FB" w:rsidRDefault="004952B6" w:rsidP="00EA44DE">
            <w:pPr>
              <w:pStyle w:val="Szvegtrzs2"/>
              <w:ind w:right="5"/>
              <w:jc w:val="left"/>
              <w:rPr>
                <w:rFonts w:ascii="Calibri" w:hAnsi="Calibri"/>
                <w:color w:val="000080"/>
                <w:sz w:val="14"/>
                <w:szCs w:val="14"/>
              </w:rPr>
            </w:pPr>
            <w:r>
              <w:rPr>
                <w:rFonts w:ascii="Calibri" w:hAnsi="Calibri"/>
                <w:color w:val="00008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color w:val="000080"/>
                <w:sz w:val="14"/>
                <w:szCs w:val="14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  <w:fldChar w:fldCharType="separate"/>
            </w:r>
            <w:r>
              <w:rPr>
                <w:rFonts w:ascii="Calibri" w:hAnsi="Calibri"/>
                <w:color w:val="000080"/>
                <w:sz w:val="14"/>
                <w:szCs w:val="14"/>
              </w:rPr>
              <w:fldChar w:fldCharType="end"/>
            </w:r>
            <w:r w:rsidR="00E03F13" w:rsidRPr="002A79FB">
              <w:rPr>
                <w:rFonts w:ascii="Calibri" w:hAnsi="Calibri"/>
                <w:color w:val="000080"/>
                <w:sz w:val="14"/>
                <w:szCs w:val="14"/>
              </w:rPr>
              <w:t xml:space="preserve"> fekvőbeteg részére végzett ellátás (06)</w:t>
            </w:r>
          </w:p>
        </w:tc>
        <w:tc>
          <w:tcPr>
            <w:tcW w:w="3231" w:type="dxa"/>
          </w:tcPr>
          <w:p w14:paraId="1425D050" w14:textId="77777777" w:rsidR="00092E8A" w:rsidRPr="002A79FB" w:rsidRDefault="00905312" w:rsidP="00EA44DE">
            <w:pPr>
              <w:pStyle w:val="Szvegtrzs2"/>
              <w:ind w:right="5"/>
              <w:jc w:val="left"/>
              <w:rPr>
                <w:rFonts w:ascii="Calibri" w:hAnsi="Calibri"/>
                <w:color w:val="000080"/>
                <w:sz w:val="14"/>
                <w:szCs w:val="14"/>
              </w:rPr>
            </w:pP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F31A8" w:rsidRPr="002A79FB">
              <w:rPr>
                <w:rFonts w:ascii="Calibri" w:hAnsi="Calibri"/>
                <w:color w:val="000080"/>
                <w:sz w:val="14"/>
                <w:szCs w:val="14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  <w:fldChar w:fldCharType="separate"/>
            </w: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end"/>
            </w:r>
            <w:r w:rsidR="00EF31A8" w:rsidRPr="002A79FB">
              <w:rPr>
                <w:rFonts w:ascii="Calibri" w:hAnsi="Calibri"/>
                <w:color w:val="000080"/>
                <w:sz w:val="14"/>
                <w:szCs w:val="14"/>
              </w:rPr>
              <w:t xml:space="preserve"> külföldön élő magyarok központi költségvetésből támogatott ellátása (09)</w:t>
            </w:r>
          </w:p>
        </w:tc>
        <w:tc>
          <w:tcPr>
            <w:tcW w:w="3573" w:type="dxa"/>
          </w:tcPr>
          <w:p w14:paraId="09B55812" w14:textId="77777777" w:rsidR="00092E8A" w:rsidRPr="002A79FB" w:rsidRDefault="00905312" w:rsidP="00EA44DE">
            <w:pPr>
              <w:pStyle w:val="Szvegtrzs2"/>
              <w:ind w:right="5"/>
              <w:rPr>
                <w:rFonts w:ascii="Calibri" w:hAnsi="Calibri"/>
                <w:color w:val="000080"/>
                <w:sz w:val="14"/>
                <w:szCs w:val="14"/>
              </w:rPr>
            </w:pP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F31A8" w:rsidRPr="002A79FB">
              <w:rPr>
                <w:rFonts w:ascii="Calibri" w:hAnsi="Calibri"/>
                <w:color w:val="000080"/>
                <w:sz w:val="14"/>
                <w:szCs w:val="14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  <w:fldChar w:fldCharType="separate"/>
            </w: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end"/>
            </w:r>
            <w:r w:rsidR="00EF31A8" w:rsidRPr="002A79FB">
              <w:rPr>
                <w:rFonts w:ascii="Calibri" w:hAnsi="Calibri"/>
                <w:color w:val="000080"/>
                <w:sz w:val="14"/>
                <w:szCs w:val="14"/>
              </w:rPr>
              <w:t xml:space="preserve"> befogadott külföldi állampolgár (0A)</w:t>
            </w:r>
          </w:p>
        </w:tc>
      </w:tr>
      <w:tr w:rsidR="00092E8A" w:rsidRPr="004B5E8B" w14:paraId="2AC81D63" w14:textId="77777777" w:rsidTr="002A79FB">
        <w:trPr>
          <w:trHeight w:val="420"/>
        </w:trPr>
        <w:tc>
          <w:tcPr>
            <w:tcW w:w="3114" w:type="dxa"/>
          </w:tcPr>
          <w:p w14:paraId="611DFCE4" w14:textId="77777777" w:rsidR="00092E8A" w:rsidRPr="002A79FB" w:rsidRDefault="00905312" w:rsidP="00EA44DE">
            <w:pPr>
              <w:pStyle w:val="Szvegtrzs2"/>
              <w:ind w:right="5"/>
              <w:jc w:val="left"/>
              <w:rPr>
                <w:rFonts w:ascii="Calibri" w:hAnsi="Calibri"/>
                <w:color w:val="000080"/>
                <w:sz w:val="14"/>
                <w:szCs w:val="14"/>
              </w:rPr>
            </w:pP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F31A8" w:rsidRPr="002A79FB">
              <w:rPr>
                <w:rFonts w:ascii="Calibri" w:hAnsi="Calibri"/>
                <w:color w:val="000080"/>
                <w:sz w:val="14"/>
                <w:szCs w:val="14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  <w:fldChar w:fldCharType="separate"/>
            </w: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end"/>
            </w:r>
            <w:r w:rsidR="00EF31A8" w:rsidRPr="002A79FB">
              <w:rPr>
                <w:rFonts w:ascii="Calibri" w:hAnsi="Calibri"/>
                <w:color w:val="000080"/>
                <w:sz w:val="14"/>
                <w:szCs w:val="14"/>
              </w:rPr>
              <w:t xml:space="preserve"> menekült, menedékes </w:t>
            </w:r>
            <w:proofErr w:type="gramStart"/>
            <w:r w:rsidR="00EF31A8" w:rsidRPr="002A79FB">
              <w:rPr>
                <w:rFonts w:ascii="Calibri" w:hAnsi="Calibri"/>
                <w:color w:val="000080"/>
                <w:sz w:val="14"/>
                <w:szCs w:val="14"/>
              </w:rPr>
              <w:t>státuszt</w:t>
            </w:r>
            <w:proofErr w:type="gramEnd"/>
            <w:r w:rsidR="00EF31A8" w:rsidRPr="002A79FB">
              <w:rPr>
                <w:rFonts w:ascii="Calibri" w:hAnsi="Calibri"/>
                <w:color w:val="000080"/>
                <w:sz w:val="14"/>
                <w:szCs w:val="14"/>
              </w:rPr>
              <w:t xml:space="preserve"> kérelmező (0D)</w:t>
            </w:r>
          </w:p>
        </w:tc>
        <w:tc>
          <w:tcPr>
            <w:tcW w:w="3231" w:type="dxa"/>
          </w:tcPr>
          <w:p w14:paraId="567BADF7" w14:textId="77777777" w:rsidR="00092E8A" w:rsidRPr="002A79FB" w:rsidRDefault="00905312" w:rsidP="00EA44DE">
            <w:pPr>
              <w:pStyle w:val="Szvegtrzs2"/>
              <w:ind w:right="5"/>
              <w:jc w:val="left"/>
              <w:rPr>
                <w:rFonts w:ascii="Calibri" w:hAnsi="Calibri"/>
                <w:color w:val="000080"/>
                <w:sz w:val="14"/>
                <w:szCs w:val="14"/>
              </w:rPr>
            </w:pP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F31A8" w:rsidRPr="002A79FB">
              <w:rPr>
                <w:rFonts w:ascii="Calibri" w:hAnsi="Calibri"/>
                <w:color w:val="000080"/>
                <w:sz w:val="14"/>
                <w:szCs w:val="14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  <w:fldChar w:fldCharType="separate"/>
            </w: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end"/>
            </w:r>
            <w:r w:rsidR="00EF31A8" w:rsidRPr="002A79FB">
              <w:rPr>
                <w:rFonts w:ascii="Calibri" w:hAnsi="Calibri"/>
                <w:color w:val="000080"/>
                <w:sz w:val="14"/>
                <w:szCs w:val="14"/>
              </w:rPr>
              <w:t xml:space="preserve"> elszámolásra vonatkozó nemzetközi szerződés/</w:t>
            </w:r>
            <w:r w:rsidR="00B51F6B" w:rsidRPr="002A79FB">
              <w:rPr>
                <w:rFonts w:ascii="Calibri" w:hAnsi="Calibri"/>
                <w:color w:val="000080"/>
                <w:sz w:val="14"/>
                <w:szCs w:val="14"/>
              </w:rPr>
              <w:t xml:space="preserve"> </w:t>
            </w:r>
            <w:r w:rsidR="00EF31A8" w:rsidRPr="002A79FB">
              <w:rPr>
                <w:rFonts w:ascii="Calibri" w:hAnsi="Calibri"/>
                <w:color w:val="000080"/>
                <w:sz w:val="14"/>
                <w:szCs w:val="14"/>
              </w:rPr>
              <w:t>közösségi szabály alapján történő ellátás (0E)</w:t>
            </w:r>
          </w:p>
        </w:tc>
        <w:tc>
          <w:tcPr>
            <w:tcW w:w="3573" w:type="dxa"/>
          </w:tcPr>
          <w:p w14:paraId="61CDAF3A" w14:textId="77777777" w:rsidR="00092E8A" w:rsidRPr="002A79FB" w:rsidRDefault="00905312" w:rsidP="00EA44DE">
            <w:pPr>
              <w:pStyle w:val="Szvegtrzs2"/>
              <w:ind w:right="5"/>
              <w:rPr>
                <w:rFonts w:ascii="Calibri" w:hAnsi="Calibri"/>
                <w:color w:val="000080"/>
                <w:sz w:val="14"/>
                <w:szCs w:val="14"/>
              </w:rPr>
            </w:pP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F31A8" w:rsidRPr="002A79FB">
              <w:rPr>
                <w:rFonts w:ascii="Calibri" w:hAnsi="Calibri"/>
                <w:color w:val="000080"/>
                <w:sz w:val="14"/>
                <w:szCs w:val="14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  <w:fldChar w:fldCharType="separate"/>
            </w: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end"/>
            </w:r>
            <w:r w:rsidR="00EF31A8" w:rsidRPr="002A79FB">
              <w:rPr>
                <w:rFonts w:ascii="Calibri" w:hAnsi="Calibri"/>
                <w:color w:val="000080"/>
                <w:sz w:val="14"/>
                <w:szCs w:val="14"/>
              </w:rPr>
              <w:t xml:space="preserve"> harmadik országbeli állampolgár ellátása (0H)</w:t>
            </w:r>
          </w:p>
        </w:tc>
      </w:tr>
      <w:tr w:rsidR="00177BC8" w:rsidRPr="004B5E8B" w14:paraId="6CF79556" w14:textId="77777777" w:rsidTr="002A79FB">
        <w:trPr>
          <w:trHeight w:val="345"/>
        </w:trPr>
        <w:tc>
          <w:tcPr>
            <w:tcW w:w="3114" w:type="dxa"/>
          </w:tcPr>
          <w:p w14:paraId="5A1C2638" w14:textId="77777777" w:rsidR="00177BC8" w:rsidRPr="002A79FB" w:rsidRDefault="00905312" w:rsidP="00EA44DE">
            <w:pPr>
              <w:pStyle w:val="Szvegtrzs2"/>
              <w:ind w:right="5"/>
              <w:jc w:val="left"/>
              <w:rPr>
                <w:rFonts w:ascii="Calibri" w:hAnsi="Calibri"/>
                <w:color w:val="000080"/>
                <w:sz w:val="14"/>
                <w:szCs w:val="14"/>
              </w:rPr>
            </w:pP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3C36" w:rsidRPr="002A79FB">
              <w:rPr>
                <w:rFonts w:ascii="Calibri" w:hAnsi="Calibri"/>
                <w:color w:val="000080"/>
                <w:sz w:val="14"/>
                <w:szCs w:val="14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  <w:fldChar w:fldCharType="separate"/>
            </w: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end"/>
            </w:r>
            <w:r w:rsidR="00DE3C36" w:rsidRPr="002A79FB">
              <w:rPr>
                <w:rFonts w:ascii="Calibri" w:hAnsi="Calibri"/>
                <w:color w:val="000080"/>
                <w:sz w:val="14"/>
                <w:szCs w:val="14"/>
              </w:rPr>
              <w:t xml:space="preserve"> Magyarország területén tartózkodó beteg, más forrásból meg nem térülő sürgős ellátása (0S)</w:t>
            </w:r>
          </w:p>
        </w:tc>
        <w:tc>
          <w:tcPr>
            <w:tcW w:w="3231" w:type="dxa"/>
          </w:tcPr>
          <w:p w14:paraId="04F32896" w14:textId="77777777" w:rsidR="00177BC8" w:rsidRPr="002A79FB" w:rsidRDefault="00905312" w:rsidP="00EA44DE">
            <w:pPr>
              <w:pStyle w:val="Szvegtrzs2"/>
              <w:ind w:right="5"/>
              <w:jc w:val="left"/>
              <w:rPr>
                <w:rFonts w:ascii="Calibri" w:hAnsi="Calibri"/>
                <w:color w:val="000080"/>
                <w:sz w:val="14"/>
                <w:szCs w:val="14"/>
              </w:rPr>
            </w:pP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3C36" w:rsidRPr="002A79FB">
              <w:rPr>
                <w:rFonts w:ascii="Calibri" w:hAnsi="Calibri"/>
                <w:color w:val="000080"/>
                <w:sz w:val="14"/>
                <w:szCs w:val="14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  <w:fldChar w:fldCharType="separate"/>
            </w: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end"/>
            </w:r>
            <w:r w:rsidR="00DE3C36" w:rsidRPr="002A79FB">
              <w:rPr>
                <w:rFonts w:ascii="Calibri" w:hAnsi="Calibri"/>
                <w:color w:val="000080"/>
                <w:sz w:val="14"/>
                <w:szCs w:val="14"/>
              </w:rPr>
              <w:t xml:space="preserve"> uniós beteg részére, hátáron átnyúló </w:t>
            </w:r>
            <w:proofErr w:type="spellStart"/>
            <w:r w:rsidR="00DE3C36" w:rsidRPr="002A79FB">
              <w:rPr>
                <w:rFonts w:ascii="Calibri" w:hAnsi="Calibri"/>
                <w:color w:val="000080"/>
                <w:sz w:val="14"/>
                <w:szCs w:val="14"/>
              </w:rPr>
              <w:t>eü</w:t>
            </w:r>
            <w:proofErr w:type="spellEnd"/>
            <w:r w:rsidR="00DE3C36" w:rsidRPr="002A79FB">
              <w:rPr>
                <w:rFonts w:ascii="Calibri" w:hAnsi="Calibri"/>
                <w:color w:val="000080"/>
                <w:sz w:val="14"/>
                <w:szCs w:val="14"/>
              </w:rPr>
              <w:t>.-i ellátás keretében végzett ellátás (0T)</w:t>
            </w:r>
          </w:p>
        </w:tc>
        <w:tc>
          <w:tcPr>
            <w:tcW w:w="3573" w:type="dxa"/>
          </w:tcPr>
          <w:p w14:paraId="7F68A7BA" w14:textId="77777777" w:rsidR="00177BC8" w:rsidRPr="002A79FB" w:rsidRDefault="00905312" w:rsidP="00EA44DE">
            <w:pPr>
              <w:pStyle w:val="Szvegtrzs2"/>
              <w:ind w:right="5"/>
              <w:rPr>
                <w:rFonts w:ascii="Calibri" w:hAnsi="Calibri"/>
                <w:color w:val="000080"/>
                <w:sz w:val="14"/>
                <w:szCs w:val="14"/>
              </w:rPr>
            </w:pP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begin">
                <w:ffData>
                  <w:name w:val="Jelölő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E3C36" w:rsidRPr="002A79FB">
              <w:rPr>
                <w:rFonts w:ascii="Calibri" w:hAnsi="Calibri"/>
                <w:color w:val="000080"/>
                <w:sz w:val="14"/>
                <w:szCs w:val="14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</w:r>
            <w:r w:rsidR="001021D4">
              <w:rPr>
                <w:rFonts w:ascii="Calibri" w:hAnsi="Calibri"/>
                <w:color w:val="000080"/>
                <w:sz w:val="14"/>
                <w:szCs w:val="14"/>
              </w:rPr>
              <w:fldChar w:fldCharType="separate"/>
            </w:r>
            <w:r w:rsidRPr="002A79FB">
              <w:rPr>
                <w:rFonts w:ascii="Calibri" w:hAnsi="Calibri"/>
                <w:color w:val="000080"/>
                <w:sz w:val="14"/>
                <w:szCs w:val="14"/>
              </w:rPr>
              <w:fldChar w:fldCharType="end"/>
            </w:r>
            <w:r w:rsidR="00DE3C36" w:rsidRPr="002A79FB">
              <w:rPr>
                <w:rFonts w:ascii="Calibri" w:hAnsi="Calibri"/>
                <w:color w:val="000080"/>
                <w:sz w:val="14"/>
                <w:szCs w:val="14"/>
              </w:rPr>
              <w:t xml:space="preserve"> várólista csökkentési többlet forrás terhére történő ellátás (0X)</w:t>
            </w:r>
          </w:p>
        </w:tc>
      </w:tr>
    </w:tbl>
    <w:p w14:paraId="712F8060" w14:textId="77777777" w:rsidR="00E60A90" w:rsidRPr="004B5E8B" w:rsidRDefault="00E60A90" w:rsidP="00EA44DE">
      <w:pPr>
        <w:pStyle w:val="Szvegtrzs2"/>
        <w:ind w:right="5"/>
        <w:rPr>
          <w:rFonts w:ascii="Calibri" w:hAnsi="Calibri"/>
          <w:color w:val="000080"/>
          <w:sz w:val="16"/>
          <w:szCs w:val="16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6"/>
        <w:gridCol w:w="535"/>
        <w:gridCol w:w="459"/>
        <w:gridCol w:w="849"/>
        <w:gridCol w:w="1429"/>
        <w:gridCol w:w="1259"/>
        <w:gridCol w:w="983"/>
        <w:gridCol w:w="284"/>
        <w:gridCol w:w="148"/>
        <w:gridCol w:w="136"/>
        <w:gridCol w:w="289"/>
        <w:gridCol w:w="284"/>
        <w:gridCol w:w="141"/>
        <w:gridCol w:w="147"/>
        <w:gridCol w:w="286"/>
        <w:gridCol w:w="284"/>
        <w:gridCol w:w="141"/>
        <w:gridCol w:w="143"/>
        <w:gridCol w:w="284"/>
        <w:gridCol w:w="11"/>
      </w:tblGrid>
      <w:tr w:rsidR="004658E2" w:rsidRPr="004B5E8B" w14:paraId="6444D399" w14:textId="77777777" w:rsidTr="00D27A87">
        <w:trPr>
          <w:trHeight w:val="283"/>
        </w:trPr>
        <w:tc>
          <w:tcPr>
            <w:tcW w:w="2361" w:type="dxa"/>
            <w:gridSpan w:val="2"/>
            <w:vAlign w:val="center"/>
          </w:tcPr>
          <w:p w14:paraId="465CC3C2" w14:textId="77777777" w:rsidR="00C565AE" w:rsidRPr="004B5E8B" w:rsidRDefault="00C565AE" w:rsidP="00FD42C4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Diagnózis</w:t>
            </w:r>
            <w:r w:rsidR="002D68D0">
              <w:rPr>
                <w:rFonts w:ascii="Calibri" w:hAnsi="Calibri"/>
                <w:color w:val="000080"/>
                <w:sz w:val="20"/>
              </w:rPr>
              <w:t xml:space="preserve"> </w:t>
            </w:r>
            <w:r w:rsidR="002D68D0" w:rsidRPr="002D68D0">
              <w:rPr>
                <w:rFonts w:ascii="Calibri" w:hAnsi="Calibri"/>
                <w:color w:val="000080"/>
                <w:sz w:val="12"/>
                <w:szCs w:val="12"/>
              </w:rPr>
              <w:t>(</w:t>
            </w:r>
            <w:r w:rsidR="00FD42C4" w:rsidRPr="002D68D0">
              <w:rPr>
                <w:rFonts w:ascii="Calibri" w:hAnsi="Calibri"/>
                <w:color w:val="000080"/>
                <w:sz w:val="12"/>
                <w:szCs w:val="12"/>
              </w:rPr>
              <w:t xml:space="preserve">betegszállítást </w:t>
            </w:r>
            <w:r w:rsidR="002D68D0" w:rsidRPr="002D68D0">
              <w:rPr>
                <w:rFonts w:ascii="Calibri" w:hAnsi="Calibri"/>
                <w:color w:val="000080"/>
                <w:sz w:val="12"/>
                <w:szCs w:val="12"/>
              </w:rPr>
              <w:t>indokló)</w:t>
            </w:r>
            <w:r w:rsidRPr="004B5E8B">
              <w:rPr>
                <w:rFonts w:ascii="Calibri" w:hAnsi="Calibri"/>
                <w:color w:val="000080"/>
                <w:sz w:val="20"/>
              </w:rPr>
              <w:t>:</w:t>
            </w:r>
          </w:p>
        </w:tc>
        <w:tc>
          <w:tcPr>
            <w:tcW w:w="3996" w:type="dxa"/>
            <w:gridSpan w:val="4"/>
            <w:vAlign w:val="center"/>
          </w:tcPr>
          <w:p w14:paraId="6FCEBE11" w14:textId="77777777" w:rsidR="00C565AE" w:rsidRPr="004B5E8B" w:rsidRDefault="0090531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begin">
                <w:ffData>
                  <w:name w:val="Szöveg126"/>
                  <w:enabled/>
                  <w:calcOnExit w:val="0"/>
                  <w:textInput/>
                </w:ffData>
              </w:fldChar>
            </w:r>
            <w:bookmarkStart w:id="14" w:name="Szöveg126"/>
            <w:r w:rsidR="00C565AE" w:rsidRPr="004B5E8B">
              <w:rPr>
                <w:rFonts w:ascii="Calibri" w:hAnsi="Calibri"/>
                <w:b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separate"/>
            </w:r>
            <w:r w:rsidR="00C565AE"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="00C565AE"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="00C565AE"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="00C565AE"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="00C565AE"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end"/>
            </w:r>
            <w:bookmarkEnd w:id="14"/>
          </w:p>
        </w:tc>
        <w:tc>
          <w:tcPr>
            <w:tcW w:w="1415" w:type="dxa"/>
            <w:gridSpan w:val="3"/>
            <w:vAlign w:val="center"/>
          </w:tcPr>
          <w:p w14:paraId="695E9526" w14:textId="77777777" w:rsidR="00C565AE" w:rsidRPr="004B5E8B" w:rsidRDefault="00C565AE" w:rsidP="00FD42C4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BNO kód:</w:t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t xml:space="preserve"> </w:t>
            </w:r>
          </w:p>
        </w:tc>
        <w:tc>
          <w:tcPr>
            <w:tcW w:w="425" w:type="dxa"/>
            <w:gridSpan w:val="2"/>
            <w:vAlign w:val="center"/>
          </w:tcPr>
          <w:p w14:paraId="6C8CC01F" w14:textId="77777777" w:rsidR="00C565AE" w:rsidRPr="004B5E8B" w:rsidRDefault="0090531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E935C5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E935C5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5" w:type="dxa"/>
            <w:gridSpan w:val="2"/>
            <w:vAlign w:val="center"/>
          </w:tcPr>
          <w:p w14:paraId="6EB365FC" w14:textId="77777777" w:rsidR="00C565AE" w:rsidRPr="004B5E8B" w:rsidRDefault="0090531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E935C5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E935C5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33" w:type="dxa"/>
            <w:gridSpan w:val="2"/>
            <w:vAlign w:val="center"/>
          </w:tcPr>
          <w:p w14:paraId="735C7725" w14:textId="77777777" w:rsidR="00C565AE" w:rsidRPr="004B5E8B" w:rsidRDefault="0090531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E935C5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E935C5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5" w:type="dxa"/>
            <w:gridSpan w:val="2"/>
            <w:vAlign w:val="center"/>
          </w:tcPr>
          <w:p w14:paraId="3D53B75C" w14:textId="77777777" w:rsidR="00C565AE" w:rsidRPr="004B5E8B" w:rsidRDefault="0090531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E935C5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E935C5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38" w:type="dxa"/>
            <w:gridSpan w:val="3"/>
            <w:vAlign w:val="center"/>
          </w:tcPr>
          <w:p w14:paraId="4FAE1412" w14:textId="77777777" w:rsidR="00C565AE" w:rsidRPr="004B5E8B" w:rsidRDefault="0090531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E935C5"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E935C5"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  <w:tr w:rsidR="004658E2" w:rsidRPr="004B5E8B" w14:paraId="5B48047B" w14:textId="77777777" w:rsidTr="00D27A87">
        <w:trPr>
          <w:trHeight w:val="283"/>
        </w:trPr>
        <w:tc>
          <w:tcPr>
            <w:tcW w:w="2361" w:type="dxa"/>
            <w:gridSpan w:val="2"/>
            <w:vAlign w:val="center"/>
          </w:tcPr>
          <w:p w14:paraId="3F768559" w14:textId="77777777" w:rsidR="002D68D0" w:rsidRPr="004B5E8B" w:rsidRDefault="002D68D0" w:rsidP="00FD42C4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>
              <w:rPr>
                <w:rFonts w:ascii="Calibri" w:hAnsi="Calibri"/>
                <w:color w:val="000080"/>
                <w:sz w:val="20"/>
              </w:rPr>
              <w:t>Diagnózis</w:t>
            </w:r>
            <w:r w:rsidR="00303AE4">
              <w:rPr>
                <w:rFonts w:ascii="Calibri" w:hAnsi="Calibri"/>
                <w:color w:val="000080"/>
                <w:sz w:val="20"/>
              </w:rPr>
              <w:t>2</w:t>
            </w:r>
            <w:r>
              <w:rPr>
                <w:rFonts w:ascii="Calibri" w:hAnsi="Calibri"/>
                <w:color w:val="000080"/>
                <w:sz w:val="20"/>
              </w:rPr>
              <w:t xml:space="preserve"> </w:t>
            </w:r>
            <w:r w:rsidRPr="002D68D0">
              <w:rPr>
                <w:rFonts w:ascii="Calibri" w:hAnsi="Calibri"/>
                <w:color w:val="000080"/>
                <w:sz w:val="12"/>
                <w:szCs w:val="12"/>
              </w:rPr>
              <w:t>(</w:t>
            </w:r>
            <w:r w:rsidR="00FD42C4" w:rsidRPr="002D68D0">
              <w:rPr>
                <w:rFonts w:ascii="Calibri" w:hAnsi="Calibri"/>
                <w:color w:val="000080"/>
                <w:sz w:val="12"/>
                <w:szCs w:val="12"/>
              </w:rPr>
              <w:t xml:space="preserve">szakellátást </w:t>
            </w:r>
            <w:r w:rsidRPr="002D68D0">
              <w:rPr>
                <w:rFonts w:ascii="Calibri" w:hAnsi="Calibri"/>
                <w:color w:val="000080"/>
                <w:sz w:val="12"/>
                <w:szCs w:val="12"/>
              </w:rPr>
              <w:t>indokló)</w:t>
            </w:r>
            <w:r>
              <w:rPr>
                <w:rFonts w:ascii="Calibri" w:hAnsi="Calibri"/>
                <w:color w:val="000080"/>
                <w:sz w:val="20"/>
              </w:rPr>
              <w:t>:</w:t>
            </w:r>
          </w:p>
        </w:tc>
        <w:tc>
          <w:tcPr>
            <w:tcW w:w="3996" w:type="dxa"/>
            <w:gridSpan w:val="4"/>
            <w:vAlign w:val="center"/>
          </w:tcPr>
          <w:p w14:paraId="40E68F55" w14:textId="77777777" w:rsidR="002D68D0" w:rsidRPr="004B5E8B" w:rsidRDefault="002D68D0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begin">
                <w:ffData>
                  <w:name w:val="Szöveg126"/>
                  <w:enabled/>
                  <w:calcOnExit w:val="0"/>
                  <w:textInput/>
                </w:ffData>
              </w:fldChar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end"/>
            </w:r>
          </w:p>
        </w:tc>
        <w:tc>
          <w:tcPr>
            <w:tcW w:w="1415" w:type="dxa"/>
            <w:gridSpan w:val="3"/>
            <w:vAlign w:val="center"/>
          </w:tcPr>
          <w:p w14:paraId="68158E36" w14:textId="77777777" w:rsidR="002D68D0" w:rsidRPr="004B5E8B" w:rsidRDefault="002D68D0" w:rsidP="00FD42C4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BNO</w:t>
            </w:r>
            <w:r w:rsidR="00FD42C4">
              <w:rPr>
                <w:rFonts w:ascii="Calibri" w:hAnsi="Calibri"/>
                <w:color w:val="000080"/>
                <w:sz w:val="20"/>
              </w:rPr>
              <w:t>2</w:t>
            </w:r>
            <w:r w:rsidRPr="004B5E8B">
              <w:rPr>
                <w:rFonts w:ascii="Calibri" w:hAnsi="Calibri"/>
                <w:color w:val="000080"/>
                <w:sz w:val="20"/>
              </w:rPr>
              <w:t xml:space="preserve"> kód:</w:t>
            </w:r>
          </w:p>
        </w:tc>
        <w:tc>
          <w:tcPr>
            <w:tcW w:w="425" w:type="dxa"/>
            <w:gridSpan w:val="2"/>
            <w:vAlign w:val="center"/>
          </w:tcPr>
          <w:p w14:paraId="1DFDA1C2" w14:textId="77777777" w:rsidR="002D68D0" w:rsidRPr="004B5E8B" w:rsidRDefault="005305D3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noProof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5" w:type="dxa"/>
            <w:gridSpan w:val="2"/>
            <w:vAlign w:val="center"/>
          </w:tcPr>
          <w:p w14:paraId="263357C9" w14:textId="77777777" w:rsidR="002D68D0" w:rsidRPr="004B5E8B" w:rsidRDefault="005305D3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noProof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33" w:type="dxa"/>
            <w:gridSpan w:val="2"/>
            <w:vAlign w:val="center"/>
          </w:tcPr>
          <w:p w14:paraId="1ABB785D" w14:textId="77777777" w:rsidR="002D68D0" w:rsidRPr="004B5E8B" w:rsidRDefault="005305D3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noProof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5" w:type="dxa"/>
            <w:gridSpan w:val="2"/>
            <w:vAlign w:val="center"/>
          </w:tcPr>
          <w:p w14:paraId="2505400F" w14:textId="77777777" w:rsidR="002D68D0" w:rsidRPr="004B5E8B" w:rsidRDefault="005305D3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noProof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38" w:type="dxa"/>
            <w:gridSpan w:val="3"/>
            <w:vAlign w:val="center"/>
          </w:tcPr>
          <w:p w14:paraId="557742BC" w14:textId="77777777" w:rsidR="002D68D0" w:rsidRPr="004B5E8B" w:rsidRDefault="005305D3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noProof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  <w:tr w:rsidR="003A346E" w:rsidRPr="004B5E8B" w14:paraId="5ED3C01E" w14:textId="77777777" w:rsidTr="00D27A87">
        <w:trPr>
          <w:trHeight w:val="283"/>
        </w:trPr>
        <w:tc>
          <w:tcPr>
            <w:tcW w:w="1826" w:type="dxa"/>
            <w:vMerge w:val="restart"/>
            <w:vAlign w:val="center"/>
          </w:tcPr>
          <w:p w14:paraId="74E0C8E2" w14:textId="77777777" w:rsidR="003A346E" w:rsidRPr="004B5E8B" w:rsidRDefault="003A346E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 xml:space="preserve">Honnan szállítandó: </w:t>
            </w:r>
          </w:p>
        </w:tc>
        <w:tc>
          <w:tcPr>
            <w:tcW w:w="8092" w:type="dxa"/>
            <w:gridSpan w:val="19"/>
            <w:vAlign w:val="center"/>
          </w:tcPr>
          <w:p w14:paraId="6E877D03" w14:textId="77777777" w:rsidR="003A346E" w:rsidRPr="004B5E8B" w:rsidRDefault="0090531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begin">
                <w:ffData>
                  <w:name w:val="Szöveg127"/>
                  <w:enabled/>
                  <w:calcOnExit w:val="0"/>
                  <w:textInput/>
                </w:ffData>
              </w:fldChar>
            </w:r>
            <w:bookmarkStart w:id="15" w:name="Szöveg127"/>
            <w:r w:rsidR="003A346E" w:rsidRPr="004B5E8B">
              <w:rPr>
                <w:rFonts w:ascii="Calibri" w:hAnsi="Calibri"/>
                <w:b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separate"/>
            </w:r>
            <w:r w:rsidR="003A346E"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="003A346E"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="003A346E"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="003A346E"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="003A346E"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end"/>
            </w:r>
            <w:bookmarkEnd w:id="15"/>
          </w:p>
        </w:tc>
      </w:tr>
      <w:tr w:rsidR="004658E2" w:rsidRPr="004B5E8B" w14:paraId="28BA3BD9" w14:textId="77777777" w:rsidTr="00D27A87">
        <w:trPr>
          <w:trHeight w:val="283"/>
        </w:trPr>
        <w:tc>
          <w:tcPr>
            <w:tcW w:w="1826" w:type="dxa"/>
            <w:vMerge/>
            <w:vAlign w:val="center"/>
          </w:tcPr>
          <w:p w14:paraId="7C7E2B9E" w14:textId="77777777" w:rsidR="005305D3" w:rsidRPr="004B5E8B" w:rsidRDefault="005305D3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</w:p>
        </w:tc>
        <w:tc>
          <w:tcPr>
            <w:tcW w:w="3272" w:type="dxa"/>
            <w:gridSpan w:val="4"/>
            <w:vAlign w:val="center"/>
          </w:tcPr>
          <w:p w14:paraId="0F5C3BBF" w14:textId="400842BF" w:rsidR="005305D3" w:rsidRPr="004B5E8B" w:rsidRDefault="00B75685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begin">
                <w:ffData>
                  <w:name w:val="Szöveg127"/>
                  <w:enabled/>
                  <w:calcOnExit w:val="0"/>
                  <w:textInput/>
                </w:ffData>
              </w:fldChar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end"/>
            </w:r>
          </w:p>
        </w:tc>
        <w:tc>
          <w:tcPr>
            <w:tcW w:w="2242" w:type="dxa"/>
            <w:gridSpan w:val="2"/>
            <w:vAlign w:val="center"/>
          </w:tcPr>
          <w:p w14:paraId="606CBEDD" w14:textId="77777777" w:rsidR="005305D3" w:rsidRPr="004B5E8B" w:rsidRDefault="005305D3" w:rsidP="00303902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5305D3">
              <w:rPr>
                <w:rFonts w:ascii="Calibri" w:hAnsi="Calibri"/>
                <w:color w:val="000080"/>
                <w:sz w:val="20"/>
              </w:rPr>
              <w:t>Szervezeti egység kódja:</w:t>
            </w:r>
            <w:r w:rsidR="00303902" w:rsidRPr="004B5E8B">
              <w:rPr>
                <w:rFonts w:ascii="Calibri" w:hAnsi="Calibri"/>
                <w:b/>
                <w:color w:val="000080"/>
                <w:sz w:val="20"/>
              </w:rPr>
              <w:t xml:space="preserve"> </w:t>
            </w:r>
          </w:p>
        </w:tc>
        <w:tc>
          <w:tcPr>
            <w:tcW w:w="284" w:type="dxa"/>
            <w:vAlign w:val="center"/>
          </w:tcPr>
          <w:p w14:paraId="46E31221" w14:textId="77777777" w:rsidR="005305D3" w:rsidRPr="004B5E8B" w:rsidRDefault="005305D3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gridSpan w:val="2"/>
            <w:vAlign w:val="center"/>
          </w:tcPr>
          <w:p w14:paraId="103B60C5" w14:textId="77777777" w:rsidR="005305D3" w:rsidRPr="004B5E8B" w:rsidRDefault="005305D3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9" w:type="dxa"/>
            <w:vAlign w:val="center"/>
          </w:tcPr>
          <w:p w14:paraId="50FC24CE" w14:textId="77777777" w:rsidR="005305D3" w:rsidRPr="004B5E8B" w:rsidRDefault="005305D3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vAlign w:val="center"/>
          </w:tcPr>
          <w:p w14:paraId="741CD85C" w14:textId="77777777" w:rsidR="005305D3" w:rsidRPr="004B5E8B" w:rsidRDefault="005305D3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8" w:type="dxa"/>
            <w:gridSpan w:val="2"/>
            <w:vAlign w:val="center"/>
          </w:tcPr>
          <w:p w14:paraId="11A54659" w14:textId="77777777" w:rsidR="005305D3" w:rsidRPr="004B5E8B" w:rsidRDefault="005305D3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6" w:type="dxa"/>
            <w:vAlign w:val="center"/>
          </w:tcPr>
          <w:p w14:paraId="0C8880CD" w14:textId="77777777" w:rsidR="005305D3" w:rsidRPr="004B5E8B" w:rsidRDefault="005305D3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vAlign w:val="center"/>
          </w:tcPr>
          <w:p w14:paraId="6BC20259" w14:textId="77777777" w:rsidR="005305D3" w:rsidRPr="004B5E8B" w:rsidRDefault="005305D3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gridSpan w:val="2"/>
            <w:vAlign w:val="center"/>
          </w:tcPr>
          <w:p w14:paraId="0CE11449" w14:textId="77777777" w:rsidR="005305D3" w:rsidRPr="004B5E8B" w:rsidRDefault="005305D3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95" w:type="dxa"/>
            <w:gridSpan w:val="2"/>
            <w:vAlign w:val="center"/>
          </w:tcPr>
          <w:p w14:paraId="31D3E30D" w14:textId="77777777" w:rsidR="005305D3" w:rsidRPr="004B5E8B" w:rsidRDefault="004658E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  <w:tr w:rsidR="003A346E" w:rsidRPr="004B5E8B" w14:paraId="4294C887" w14:textId="77777777" w:rsidTr="00D27A87">
        <w:trPr>
          <w:trHeight w:val="283"/>
        </w:trPr>
        <w:tc>
          <w:tcPr>
            <w:tcW w:w="1826" w:type="dxa"/>
            <w:vMerge w:val="restart"/>
            <w:vAlign w:val="center"/>
          </w:tcPr>
          <w:p w14:paraId="0B96AA4F" w14:textId="77777777" w:rsidR="003A346E" w:rsidRPr="004B5E8B" w:rsidRDefault="003A346E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 xml:space="preserve">Hova szállítandó: </w:t>
            </w:r>
          </w:p>
        </w:tc>
        <w:tc>
          <w:tcPr>
            <w:tcW w:w="8092" w:type="dxa"/>
            <w:gridSpan w:val="19"/>
            <w:vAlign w:val="center"/>
          </w:tcPr>
          <w:p w14:paraId="2E104E33" w14:textId="77777777" w:rsidR="003A346E" w:rsidRPr="004B5E8B" w:rsidRDefault="0090531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begin">
                <w:ffData>
                  <w:name w:val="Szöveg128"/>
                  <w:enabled/>
                  <w:calcOnExit w:val="0"/>
                  <w:textInput/>
                </w:ffData>
              </w:fldChar>
            </w:r>
            <w:bookmarkStart w:id="16" w:name="Szöveg128"/>
            <w:r w:rsidR="003A346E" w:rsidRPr="004B5E8B">
              <w:rPr>
                <w:rFonts w:ascii="Calibri" w:hAnsi="Calibri"/>
                <w:b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separate"/>
            </w:r>
            <w:r w:rsidR="003A346E"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="003A346E"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="003A346E"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="003A346E"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="003A346E"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end"/>
            </w:r>
            <w:bookmarkEnd w:id="16"/>
          </w:p>
        </w:tc>
      </w:tr>
      <w:tr w:rsidR="004658E2" w:rsidRPr="004B5E8B" w14:paraId="083F78C6" w14:textId="77777777" w:rsidTr="00D27A87">
        <w:trPr>
          <w:gridAfter w:val="1"/>
          <w:wAfter w:w="11" w:type="dxa"/>
          <w:trHeight w:val="283"/>
        </w:trPr>
        <w:tc>
          <w:tcPr>
            <w:tcW w:w="1826" w:type="dxa"/>
            <w:vMerge/>
            <w:vAlign w:val="center"/>
          </w:tcPr>
          <w:p w14:paraId="60DDC041" w14:textId="77777777" w:rsidR="00303902" w:rsidRPr="004B5E8B" w:rsidRDefault="0030390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</w:p>
        </w:tc>
        <w:tc>
          <w:tcPr>
            <w:tcW w:w="3272" w:type="dxa"/>
            <w:gridSpan w:val="4"/>
            <w:vAlign w:val="center"/>
          </w:tcPr>
          <w:p w14:paraId="362555F4" w14:textId="3D5B14DD" w:rsidR="00303902" w:rsidRPr="004B5E8B" w:rsidRDefault="00B75685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begin">
                <w:ffData>
                  <w:name w:val="Szöveg127"/>
                  <w:enabled/>
                  <w:calcOnExit w:val="0"/>
                  <w:textInput/>
                </w:ffData>
              </w:fldChar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end"/>
            </w:r>
          </w:p>
        </w:tc>
        <w:tc>
          <w:tcPr>
            <w:tcW w:w="2242" w:type="dxa"/>
            <w:gridSpan w:val="2"/>
            <w:vAlign w:val="center"/>
          </w:tcPr>
          <w:p w14:paraId="515F5166" w14:textId="77777777" w:rsidR="00303902" w:rsidRPr="004B5E8B" w:rsidRDefault="0030390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Szervezeti egység kódja:</w:t>
            </w:r>
          </w:p>
        </w:tc>
        <w:tc>
          <w:tcPr>
            <w:tcW w:w="284" w:type="dxa"/>
            <w:vAlign w:val="center"/>
          </w:tcPr>
          <w:p w14:paraId="50C29523" w14:textId="77777777" w:rsidR="00303902" w:rsidRPr="004B5E8B" w:rsidRDefault="0030390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gridSpan w:val="2"/>
            <w:vAlign w:val="center"/>
          </w:tcPr>
          <w:p w14:paraId="53E04CCF" w14:textId="77777777" w:rsidR="00303902" w:rsidRPr="004B5E8B" w:rsidRDefault="0030390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9" w:type="dxa"/>
            <w:vAlign w:val="center"/>
          </w:tcPr>
          <w:p w14:paraId="5EEF8D05" w14:textId="77777777" w:rsidR="00303902" w:rsidRPr="004B5E8B" w:rsidRDefault="0030390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vAlign w:val="center"/>
          </w:tcPr>
          <w:p w14:paraId="2701E145" w14:textId="77777777" w:rsidR="00303902" w:rsidRPr="004B5E8B" w:rsidRDefault="0030390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8" w:type="dxa"/>
            <w:gridSpan w:val="2"/>
            <w:vAlign w:val="center"/>
          </w:tcPr>
          <w:p w14:paraId="0E2BCF7D" w14:textId="77777777" w:rsidR="00303902" w:rsidRPr="004B5E8B" w:rsidRDefault="0030390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6" w:type="dxa"/>
            <w:vAlign w:val="center"/>
          </w:tcPr>
          <w:p w14:paraId="41C3A376" w14:textId="77777777" w:rsidR="00303902" w:rsidRPr="004B5E8B" w:rsidRDefault="0030390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vAlign w:val="center"/>
          </w:tcPr>
          <w:p w14:paraId="0962B06D" w14:textId="77777777" w:rsidR="00303902" w:rsidRPr="004B5E8B" w:rsidRDefault="0030390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gridSpan w:val="2"/>
            <w:vAlign w:val="center"/>
          </w:tcPr>
          <w:p w14:paraId="2A16EECF" w14:textId="77777777" w:rsidR="00303902" w:rsidRPr="004B5E8B" w:rsidRDefault="0030390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vAlign w:val="center"/>
          </w:tcPr>
          <w:p w14:paraId="4CD4514B" w14:textId="77777777" w:rsidR="00303902" w:rsidRPr="004B5E8B" w:rsidRDefault="004658E2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b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  <w:tr w:rsidR="00183B57" w:rsidRPr="004B5E8B" w14:paraId="23897713" w14:textId="77777777" w:rsidTr="00D27A87">
        <w:trPr>
          <w:trHeight w:val="283"/>
        </w:trPr>
        <w:tc>
          <w:tcPr>
            <w:tcW w:w="2820" w:type="dxa"/>
            <w:gridSpan w:val="3"/>
            <w:vAlign w:val="center"/>
          </w:tcPr>
          <w:p w14:paraId="06090532" w14:textId="65641838" w:rsidR="00183B57" w:rsidRPr="004B5E8B" w:rsidRDefault="00183B57" w:rsidP="00183B57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>
              <w:rPr>
                <w:rFonts w:ascii="Calibri" w:hAnsi="Calibri"/>
                <w:color w:val="000080"/>
                <w:sz w:val="20"/>
              </w:rPr>
              <w:t>Intézmények közötti átszállítás esetén h</w:t>
            </w:r>
            <w:r w:rsidRPr="004B5E8B">
              <w:rPr>
                <w:rFonts w:ascii="Calibri" w:hAnsi="Calibri"/>
                <w:color w:val="000080"/>
                <w:sz w:val="20"/>
              </w:rPr>
              <w:t>elybiztosítás:</w:t>
            </w:r>
          </w:p>
        </w:tc>
        <w:tc>
          <w:tcPr>
            <w:tcW w:w="849" w:type="dxa"/>
            <w:vAlign w:val="center"/>
          </w:tcPr>
          <w:p w14:paraId="23190AA9" w14:textId="4C0201B9" w:rsidR="00183B57" w:rsidRPr="004B5E8B" w:rsidRDefault="00183B57" w:rsidP="00EA44DE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Jelölő5"/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bookmarkEnd w:id="17"/>
            <w:r w:rsidRPr="004B5E8B">
              <w:rPr>
                <w:rFonts w:ascii="Calibri" w:hAnsi="Calibri"/>
                <w:color w:val="000080"/>
                <w:sz w:val="20"/>
              </w:rPr>
              <w:t xml:space="preserve"> van </w:t>
            </w:r>
          </w:p>
        </w:tc>
        <w:tc>
          <w:tcPr>
            <w:tcW w:w="1429" w:type="dxa"/>
            <w:vAlign w:val="center"/>
          </w:tcPr>
          <w:p w14:paraId="12BAB16A" w14:textId="77777777" w:rsidR="00183B57" w:rsidRDefault="00183B57" w:rsidP="00183B57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>
              <w:rPr>
                <w:rFonts w:ascii="Calibri" w:hAnsi="Calibri"/>
                <w:color w:val="000080"/>
                <w:sz w:val="20"/>
              </w:rPr>
              <w:t>Fogadó orvos</w:t>
            </w:r>
          </w:p>
          <w:p w14:paraId="1F34F5F1" w14:textId="77777777" w:rsidR="00183B57" w:rsidRDefault="00183B57" w:rsidP="00183B57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>
              <w:rPr>
                <w:rFonts w:ascii="Calibri" w:hAnsi="Calibri"/>
                <w:color w:val="000080"/>
                <w:sz w:val="20"/>
              </w:rPr>
              <w:t>elérhetősége:</w:t>
            </w:r>
          </w:p>
        </w:tc>
        <w:tc>
          <w:tcPr>
            <w:tcW w:w="4820" w:type="dxa"/>
            <w:gridSpan w:val="15"/>
            <w:vAlign w:val="center"/>
          </w:tcPr>
          <w:p w14:paraId="4DCBEE80" w14:textId="5ABAE23A" w:rsidR="00183B57" w:rsidRPr="004B5E8B" w:rsidRDefault="00455583" w:rsidP="00183B57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begin">
                <w:ffData>
                  <w:name w:val="Szöveg128"/>
                  <w:enabled/>
                  <w:calcOnExit w:val="0"/>
                  <w:textInput/>
                </w:ffData>
              </w:fldChar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b/>
                <w:color w:val="000080"/>
                <w:sz w:val="20"/>
              </w:rPr>
              <w:fldChar w:fldCharType="end"/>
            </w:r>
          </w:p>
        </w:tc>
      </w:tr>
    </w:tbl>
    <w:p w14:paraId="11FA3C31" w14:textId="77777777" w:rsidR="00893C62" w:rsidRDefault="00893C62" w:rsidP="00EA44DE">
      <w:pPr>
        <w:pStyle w:val="Szvegtrzs2"/>
        <w:ind w:right="5"/>
        <w:rPr>
          <w:rFonts w:ascii="Calibri" w:hAnsi="Calibri"/>
          <w:color w:val="000080"/>
          <w:sz w:val="16"/>
          <w:szCs w:val="16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319"/>
        <w:gridCol w:w="319"/>
        <w:gridCol w:w="319"/>
        <w:gridCol w:w="319"/>
        <w:gridCol w:w="319"/>
        <w:gridCol w:w="319"/>
        <w:gridCol w:w="319"/>
        <w:gridCol w:w="319"/>
        <w:gridCol w:w="945"/>
        <w:gridCol w:w="693"/>
        <w:gridCol w:w="693"/>
        <w:gridCol w:w="693"/>
        <w:gridCol w:w="693"/>
        <w:gridCol w:w="693"/>
        <w:gridCol w:w="693"/>
      </w:tblGrid>
      <w:tr w:rsidR="003027D2" w:rsidRPr="004B5E8B" w14:paraId="07ED8865" w14:textId="77777777" w:rsidTr="002A79FB">
        <w:trPr>
          <w:trHeight w:val="283"/>
        </w:trPr>
        <w:tc>
          <w:tcPr>
            <w:tcW w:w="1129" w:type="dxa"/>
            <w:vMerge w:val="restart"/>
            <w:vAlign w:val="center"/>
          </w:tcPr>
          <w:p w14:paraId="47E3D76D" w14:textId="77777777" w:rsidR="003027D2" w:rsidRPr="004B5E8B" w:rsidRDefault="003027D2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Sürgősség</w:t>
            </w:r>
            <w:r>
              <w:rPr>
                <w:rFonts w:ascii="Calibri" w:hAnsi="Calibri"/>
                <w:color w:val="000080"/>
                <w:sz w:val="20"/>
              </w:rPr>
              <w:t xml:space="preserve"> </w:t>
            </w:r>
            <w:r w:rsidRPr="003027D2">
              <w:rPr>
                <w:rFonts w:ascii="Calibri" w:hAnsi="Calibri"/>
                <w:color w:val="000080"/>
                <w:sz w:val="20"/>
              </w:rPr>
              <w:t>igénye szerint</w:t>
            </w:r>
            <w:r w:rsidRPr="004B5E8B">
              <w:rPr>
                <w:rFonts w:ascii="Calibri" w:hAnsi="Calibri"/>
                <w:color w:val="000080"/>
                <w:sz w:val="20"/>
              </w:rPr>
              <w:t xml:space="preserve">: </w:t>
            </w:r>
          </w:p>
        </w:tc>
        <w:tc>
          <w:tcPr>
            <w:tcW w:w="3686" w:type="dxa"/>
            <w:gridSpan w:val="9"/>
            <w:vAlign w:val="center"/>
          </w:tcPr>
          <w:p w14:paraId="0ACC5036" w14:textId="77777777" w:rsidR="003027D2" w:rsidRPr="004B5E8B" w:rsidRDefault="003027D2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Pr="004B5E8B">
              <w:rPr>
                <w:rFonts w:ascii="Calibri" w:hAnsi="Calibri"/>
                <w:color w:val="000080"/>
                <w:sz w:val="20"/>
              </w:rPr>
              <w:t xml:space="preserve"> 6 órán belül </w:t>
            </w:r>
          </w:p>
        </w:tc>
        <w:tc>
          <w:tcPr>
            <w:tcW w:w="5103" w:type="dxa"/>
            <w:gridSpan w:val="7"/>
            <w:vAlign w:val="center"/>
          </w:tcPr>
          <w:p w14:paraId="5B2DD266" w14:textId="14F3BA7F" w:rsidR="003027D2" w:rsidRPr="004B5E8B" w:rsidRDefault="003027D2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Pr="004B5E8B">
              <w:rPr>
                <w:rFonts w:ascii="Calibri" w:hAnsi="Calibri"/>
                <w:color w:val="000080"/>
                <w:sz w:val="20"/>
              </w:rPr>
              <w:t xml:space="preserve"> </w:t>
            </w:r>
            <w:r w:rsidRPr="00547726">
              <w:rPr>
                <w:rFonts w:ascii="Calibri" w:hAnsi="Calibri"/>
                <w:color w:val="000080"/>
                <w:sz w:val="20"/>
              </w:rPr>
              <w:t>vármegyén belüli intézmények közötti 3 órán belüli</w:t>
            </w:r>
          </w:p>
        </w:tc>
      </w:tr>
      <w:tr w:rsidR="003027D2" w:rsidRPr="004B5E8B" w14:paraId="27AF1914" w14:textId="77777777" w:rsidTr="002A79FB">
        <w:trPr>
          <w:trHeight w:val="283"/>
        </w:trPr>
        <w:tc>
          <w:tcPr>
            <w:tcW w:w="1129" w:type="dxa"/>
            <w:vMerge/>
            <w:vAlign w:val="center"/>
          </w:tcPr>
          <w:p w14:paraId="3E964F67" w14:textId="77777777" w:rsidR="003027D2" w:rsidRPr="004B5E8B" w:rsidRDefault="003027D2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</w:p>
        </w:tc>
        <w:tc>
          <w:tcPr>
            <w:tcW w:w="3686" w:type="dxa"/>
            <w:gridSpan w:val="9"/>
            <w:vAlign w:val="center"/>
          </w:tcPr>
          <w:p w14:paraId="2770EB8D" w14:textId="3D7A286D" w:rsidR="003027D2" w:rsidRPr="004B5E8B" w:rsidRDefault="003027D2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="007B488E">
              <w:rPr>
                <w:rFonts w:ascii="Calibri" w:hAnsi="Calibri"/>
                <w:color w:val="000080"/>
                <w:sz w:val="20"/>
              </w:rPr>
              <w:t xml:space="preserve"> </w:t>
            </w:r>
            <w:r w:rsidRPr="00547726">
              <w:rPr>
                <w:rFonts w:ascii="Calibri" w:hAnsi="Calibri"/>
                <w:color w:val="000080"/>
                <w:sz w:val="20"/>
              </w:rPr>
              <w:t>meghatározott napon végrehajtandó</w:t>
            </w:r>
          </w:p>
        </w:tc>
        <w:tc>
          <w:tcPr>
            <w:tcW w:w="5103" w:type="dxa"/>
            <w:gridSpan w:val="7"/>
            <w:vAlign w:val="center"/>
          </w:tcPr>
          <w:p w14:paraId="32093E7D" w14:textId="547166FC" w:rsidR="003027D2" w:rsidRPr="004B5E8B" w:rsidRDefault="003027D2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="007B488E">
              <w:rPr>
                <w:rFonts w:ascii="Calibri" w:hAnsi="Calibri"/>
                <w:color w:val="000080"/>
                <w:sz w:val="20"/>
              </w:rPr>
              <w:t xml:space="preserve"> </w:t>
            </w:r>
            <w:r w:rsidRPr="004B5E8B">
              <w:rPr>
                <w:rFonts w:ascii="Calibri" w:hAnsi="Calibri"/>
                <w:color w:val="000080"/>
                <w:sz w:val="20"/>
              </w:rPr>
              <w:t>időre kért szállítás</w:t>
            </w:r>
          </w:p>
        </w:tc>
      </w:tr>
      <w:tr w:rsidR="004658E2" w:rsidRPr="004B5E8B" w14:paraId="39F65D14" w14:textId="77777777" w:rsidTr="00455583">
        <w:trPr>
          <w:trHeight w:val="283"/>
        </w:trPr>
        <w:tc>
          <w:tcPr>
            <w:tcW w:w="1129" w:type="dxa"/>
            <w:vMerge/>
            <w:vAlign w:val="center"/>
          </w:tcPr>
          <w:p w14:paraId="0361DBAD" w14:textId="77777777" w:rsidR="004658E2" w:rsidRPr="004B5E8B" w:rsidRDefault="004658E2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C35334B" w14:textId="77777777" w:rsidR="004658E2" w:rsidRPr="004B5E8B" w:rsidRDefault="004658E2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proofErr w:type="gramStart"/>
            <w:r>
              <w:rPr>
                <w:rFonts w:ascii="Calibri" w:hAnsi="Calibri"/>
                <w:color w:val="000080"/>
                <w:sz w:val="20"/>
              </w:rPr>
              <w:t>Dátum</w:t>
            </w:r>
            <w:proofErr w:type="gramEnd"/>
            <w:r>
              <w:rPr>
                <w:rFonts w:ascii="Calibri" w:hAnsi="Calibri"/>
                <w:color w:val="000080"/>
                <w:sz w:val="20"/>
              </w:rPr>
              <w:t>:</w:t>
            </w:r>
          </w:p>
        </w:tc>
        <w:tc>
          <w:tcPr>
            <w:tcW w:w="319" w:type="dxa"/>
            <w:vAlign w:val="center"/>
          </w:tcPr>
          <w:p w14:paraId="7FFDADF7" w14:textId="7AED9939" w:rsidR="004658E2" w:rsidRPr="004B5E8B" w:rsidRDefault="00B75685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19" w:type="dxa"/>
            <w:vAlign w:val="center"/>
          </w:tcPr>
          <w:p w14:paraId="4207E83F" w14:textId="081C1DE4" w:rsidR="004658E2" w:rsidRPr="004B5E8B" w:rsidRDefault="00B75685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19" w:type="dxa"/>
            <w:vAlign w:val="center"/>
          </w:tcPr>
          <w:p w14:paraId="44659B1E" w14:textId="39B362CF" w:rsidR="004658E2" w:rsidRPr="004B5E8B" w:rsidRDefault="00B75685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19" w:type="dxa"/>
            <w:vAlign w:val="center"/>
          </w:tcPr>
          <w:p w14:paraId="08FCACC3" w14:textId="31E274C5" w:rsidR="004658E2" w:rsidRPr="004B5E8B" w:rsidRDefault="00B75685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19" w:type="dxa"/>
            <w:vAlign w:val="center"/>
          </w:tcPr>
          <w:p w14:paraId="607C66AA" w14:textId="57A66DAD" w:rsidR="004658E2" w:rsidRPr="004B5E8B" w:rsidRDefault="00B75685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19" w:type="dxa"/>
            <w:vAlign w:val="center"/>
          </w:tcPr>
          <w:p w14:paraId="1F7B7FF2" w14:textId="26CA63F6" w:rsidR="004658E2" w:rsidRPr="004B5E8B" w:rsidRDefault="00B75685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19" w:type="dxa"/>
            <w:vAlign w:val="center"/>
          </w:tcPr>
          <w:p w14:paraId="5FE827E0" w14:textId="3D698D3D" w:rsidR="004658E2" w:rsidRPr="004B5E8B" w:rsidRDefault="00B75685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19" w:type="dxa"/>
            <w:vAlign w:val="center"/>
          </w:tcPr>
          <w:p w14:paraId="684EA8B8" w14:textId="155C31D5" w:rsidR="004658E2" w:rsidRPr="004B5E8B" w:rsidRDefault="00B75685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945" w:type="dxa"/>
            <w:vAlign w:val="center"/>
          </w:tcPr>
          <w:p w14:paraId="2CAB8DB6" w14:textId="77777777" w:rsidR="004658E2" w:rsidRPr="004B5E8B" w:rsidRDefault="004658E2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>
              <w:rPr>
                <w:rFonts w:ascii="Calibri" w:hAnsi="Calibri"/>
                <w:color w:val="000080"/>
                <w:sz w:val="20"/>
              </w:rPr>
              <w:t>Időpont:</w:t>
            </w:r>
          </w:p>
        </w:tc>
        <w:tc>
          <w:tcPr>
            <w:tcW w:w="693" w:type="dxa"/>
            <w:vAlign w:val="center"/>
          </w:tcPr>
          <w:p w14:paraId="4C68440D" w14:textId="0CF07599" w:rsidR="004658E2" w:rsidRPr="004B5E8B" w:rsidRDefault="00B75685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693" w:type="dxa"/>
            <w:vAlign w:val="center"/>
          </w:tcPr>
          <w:p w14:paraId="570784C2" w14:textId="7FDC316A" w:rsidR="004658E2" w:rsidRPr="004B5E8B" w:rsidRDefault="00B75685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693" w:type="dxa"/>
            <w:vAlign w:val="center"/>
          </w:tcPr>
          <w:p w14:paraId="567CDEBE" w14:textId="77777777" w:rsidR="004658E2" w:rsidRPr="004B5E8B" w:rsidRDefault="004658E2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>
              <w:rPr>
                <w:rFonts w:ascii="Calibri" w:hAnsi="Calibri"/>
                <w:color w:val="000080"/>
                <w:sz w:val="20"/>
              </w:rPr>
              <w:t>óra</w:t>
            </w:r>
          </w:p>
        </w:tc>
        <w:tc>
          <w:tcPr>
            <w:tcW w:w="693" w:type="dxa"/>
            <w:vAlign w:val="center"/>
          </w:tcPr>
          <w:p w14:paraId="0F79F7D1" w14:textId="3D60B09C" w:rsidR="004658E2" w:rsidRPr="004B5E8B" w:rsidRDefault="00B75685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693" w:type="dxa"/>
            <w:vAlign w:val="center"/>
          </w:tcPr>
          <w:p w14:paraId="5524C9C4" w14:textId="41642950" w:rsidR="004658E2" w:rsidRPr="004B5E8B" w:rsidRDefault="00B75685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693" w:type="dxa"/>
            <w:vAlign w:val="center"/>
          </w:tcPr>
          <w:p w14:paraId="7F5D50EC" w14:textId="77777777" w:rsidR="004658E2" w:rsidRPr="004B5E8B" w:rsidRDefault="004658E2" w:rsidP="00C45A6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>
              <w:rPr>
                <w:rFonts w:ascii="Calibri" w:hAnsi="Calibri"/>
                <w:color w:val="000080"/>
                <w:sz w:val="20"/>
              </w:rPr>
              <w:t>perc</w:t>
            </w:r>
          </w:p>
        </w:tc>
      </w:tr>
    </w:tbl>
    <w:p w14:paraId="3B5D9F1C" w14:textId="77777777" w:rsidR="00547726" w:rsidRPr="002D68D0" w:rsidRDefault="00547726" w:rsidP="00EA44DE">
      <w:pPr>
        <w:pStyle w:val="Szvegtrzs2"/>
        <w:ind w:right="5"/>
        <w:rPr>
          <w:rFonts w:ascii="Calibri" w:hAnsi="Calibri"/>
          <w:color w:val="000080"/>
          <w:sz w:val="16"/>
          <w:szCs w:val="16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7"/>
        <w:gridCol w:w="428"/>
        <w:gridCol w:w="429"/>
        <w:gridCol w:w="675"/>
        <w:gridCol w:w="317"/>
        <w:gridCol w:w="193"/>
        <w:gridCol w:w="511"/>
        <w:gridCol w:w="511"/>
        <w:gridCol w:w="203"/>
        <w:gridCol w:w="283"/>
        <w:gridCol w:w="490"/>
        <w:gridCol w:w="77"/>
        <w:gridCol w:w="374"/>
        <w:gridCol w:w="193"/>
        <w:gridCol w:w="284"/>
        <w:gridCol w:w="183"/>
        <w:gridCol w:w="384"/>
        <w:gridCol w:w="83"/>
        <w:gridCol w:w="332"/>
        <w:gridCol w:w="10"/>
        <w:gridCol w:w="168"/>
        <w:gridCol w:w="164"/>
        <w:gridCol w:w="7"/>
        <w:gridCol w:w="340"/>
        <w:gridCol w:w="112"/>
        <w:gridCol w:w="399"/>
        <w:gridCol w:w="56"/>
        <w:gridCol w:w="455"/>
      </w:tblGrid>
      <w:tr w:rsidR="004658E2" w:rsidRPr="004B5E8B" w14:paraId="472441FE" w14:textId="77777777" w:rsidTr="001A012F">
        <w:trPr>
          <w:trHeight w:val="283"/>
        </w:trPr>
        <w:tc>
          <w:tcPr>
            <w:tcW w:w="2257" w:type="dxa"/>
            <w:vAlign w:val="center"/>
          </w:tcPr>
          <w:p w14:paraId="11ADBCA8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Teljesítés módja:</w:t>
            </w:r>
          </w:p>
        </w:tc>
        <w:tc>
          <w:tcPr>
            <w:tcW w:w="857" w:type="dxa"/>
            <w:gridSpan w:val="2"/>
            <w:vAlign w:val="center"/>
          </w:tcPr>
          <w:p w14:paraId="512B3772" w14:textId="39918E39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="007B488E">
              <w:rPr>
                <w:rFonts w:ascii="Calibri" w:hAnsi="Calibri"/>
                <w:color w:val="000080"/>
                <w:sz w:val="20"/>
              </w:rPr>
              <w:t xml:space="preserve"> </w:t>
            </w:r>
            <w:r w:rsidRPr="004B5E8B">
              <w:rPr>
                <w:rFonts w:ascii="Calibri" w:hAnsi="Calibri"/>
                <w:color w:val="000080"/>
                <w:sz w:val="20"/>
              </w:rPr>
              <w:t>ülve</w:t>
            </w:r>
          </w:p>
        </w:tc>
        <w:tc>
          <w:tcPr>
            <w:tcW w:w="992" w:type="dxa"/>
            <w:gridSpan w:val="2"/>
            <w:vAlign w:val="center"/>
          </w:tcPr>
          <w:p w14:paraId="01FAF605" w14:textId="70497D38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="007B488E">
              <w:rPr>
                <w:rFonts w:ascii="Calibri" w:hAnsi="Calibri"/>
                <w:color w:val="000080"/>
                <w:sz w:val="20"/>
              </w:rPr>
              <w:t xml:space="preserve"> </w:t>
            </w:r>
            <w:r w:rsidRPr="004B5E8B">
              <w:rPr>
                <w:rFonts w:ascii="Calibri" w:hAnsi="Calibri"/>
                <w:color w:val="000080"/>
                <w:sz w:val="20"/>
              </w:rPr>
              <w:t>fekve</w:t>
            </w:r>
          </w:p>
        </w:tc>
        <w:tc>
          <w:tcPr>
            <w:tcW w:w="1418" w:type="dxa"/>
            <w:gridSpan w:val="4"/>
            <w:vAlign w:val="center"/>
          </w:tcPr>
          <w:p w14:paraId="13BCDCFC" w14:textId="53AD8F1D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="007B488E">
              <w:rPr>
                <w:rFonts w:ascii="Calibri" w:hAnsi="Calibri"/>
                <w:color w:val="000080"/>
                <w:sz w:val="20"/>
              </w:rPr>
              <w:t xml:space="preserve"> </w:t>
            </w:r>
            <w:r w:rsidRPr="004B5E8B">
              <w:rPr>
                <w:rFonts w:ascii="Calibri" w:hAnsi="Calibri"/>
                <w:color w:val="000080"/>
                <w:sz w:val="20"/>
              </w:rPr>
              <w:t>egyedileg</w:t>
            </w:r>
          </w:p>
        </w:tc>
        <w:tc>
          <w:tcPr>
            <w:tcW w:w="2268" w:type="dxa"/>
            <w:gridSpan w:val="8"/>
            <w:vAlign w:val="center"/>
          </w:tcPr>
          <w:p w14:paraId="4F7667BF" w14:textId="7E2D54C6" w:rsidR="00E33263" w:rsidRPr="004B5E8B" w:rsidRDefault="007B488E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>
              <w:rPr>
                <w:rFonts w:ascii="Calibri" w:hAnsi="Calibri"/>
                <w:color w:val="000080"/>
                <w:sz w:val="20"/>
              </w:rPr>
              <w:t xml:space="preserve"> </w:t>
            </w:r>
            <w:r w:rsidR="00E33263"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33263"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="00E33263"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>
              <w:rPr>
                <w:rFonts w:ascii="Calibri" w:hAnsi="Calibri"/>
                <w:color w:val="000080"/>
                <w:sz w:val="20"/>
              </w:rPr>
              <w:t xml:space="preserve"> </w:t>
            </w:r>
            <w:r w:rsidR="00E33263" w:rsidRPr="004B5E8B">
              <w:rPr>
                <w:rFonts w:ascii="Calibri" w:hAnsi="Calibri"/>
                <w:color w:val="000080"/>
                <w:sz w:val="20"/>
              </w:rPr>
              <w:t>más beteggel együtt</w:t>
            </w:r>
          </w:p>
        </w:tc>
        <w:tc>
          <w:tcPr>
            <w:tcW w:w="2126" w:type="dxa"/>
            <w:gridSpan w:val="11"/>
            <w:vAlign w:val="center"/>
          </w:tcPr>
          <w:p w14:paraId="0C76DDB6" w14:textId="40B22028" w:rsidR="00E33263" w:rsidRPr="004B5E8B" w:rsidRDefault="00C51F82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Pr="00E33263">
              <w:rPr>
                <w:rFonts w:ascii="Calibri" w:hAnsi="Calibri"/>
                <w:color w:val="000080"/>
                <w:sz w:val="20"/>
              </w:rPr>
              <w:t>különleges</w:t>
            </w:r>
            <w:r w:rsidR="007B488E">
              <w:rPr>
                <w:rFonts w:ascii="Calibri" w:hAnsi="Calibri"/>
                <w:color w:val="000080"/>
                <w:sz w:val="20"/>
              </w:rPr>
              <w:t xml:space="preserve"> (</w:t>
            </w:r>
            <w:r w:rsidR="00C36B39">
              <w:rPr>
                <w:rFonts w:ascii="Calibri" w:hAnsi="Calibri"/>
                <w:color w:val="000080"/>
                <w:sz w:val="20"/>
              </w:rPr>
              <w:t>150kg+</w:t>
            </w:r>
            <w:r w:rsidR="007B488E">
              <w:rPr>
                <w:rFonts w:ascii="Calibri" w:hAnsi="Calibri"/>
                <w:color w:val="000080"/>
                <w:sz w:val="20"/>
              </w:rPr>
              <w:t>)</w:t>
            </w:r>
          </w:p>
        </w:tc>
      </w:tr>
      <w:tr w:rsidR="00E33263" w:rsidRPr="004B5E8B" w14:paraId="72F3248B" w14:textId="77777777" w:rsidTr="001A012F">
        <w:trPr>
          <w:trHeight w:val="283"/>
        </w:trPr>
        <w:tc>
          <w:tcPr>
            <w:tcW w:w="2257" w:type="dxa"/>
            <w:vAlign w:val="center"/>
          </w:tcPr>
          <w:p w14:paraId="550493ED" w14:textId="0C8883FD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>
              <w:rPr>
                <w:rFonts w:ascii="Calibri" w:hAnsi="Calibri"/>
                <w:color w:val="000080"/>
                <w:sz w:val="20"/>
              </w:rPr>
              <w:t>B</w:t>
            </w:r>
            <w:r w:rsidRPr="005246E9">
              <w:rPr>
                <w:rFonts w:ascii="Calibri" w:hAnsi="Calibri"/>
                <w:color w:val="000080"/>
                <w:sz w:val="20"/>
              </w:rPr>
              <w:t xml:space="preserve">eteg egészségi állapota és mobilitási </w:t>
            </w:r>
            <w:proofErr w:type="gramStart"/>
            <w:r w:rsidRPr="005246E9">
              <w:rPr>
                <w:rFonts w:ascii="Calibri" w:hAnsi="Calibri"/>
                <w:color w:val="000080"/>
                <w:sz w:val="20"/>
              </w:rPr>
              <w:t>képessége</w:t>
            </w:r>
            <w:r>
              <w:rPr>
                <w:rFonts w:ascii="Calibri" w:hAnsi="Calibri"/>
                <w:color w:val="000080"/>
                <w:sz w:val="20"/>
              </w:rPr>
              <w:t xml:space="preserve"> </w:t>
            </w:r>
            <w:r w:rsidRPr="004B5E8B">
              <w:rPr>
                <w:rFonts w:ascii="Calibri" w:hAnsi="Calibri"/>
                <w:color w:val="000080"/>
                <w:sz w:val="20"/>
              </w:rPr>
              <w:t>:</w:t>
            </w:r>
            <w:proofErr w:type="gramEnd"/>
            <w:r w:rsidRPr="004B5E8B">
              <w:rPr>
                <w:rFonts w:ascii="Calibri" w:hAnsi="Calibri"/>
                <w:color w:val="000080"/>
                <w:sz w:val="20"/>
              </w:rPr>
              <w:t xml:space="preserve"> </w:t>
            </w:r>
          </w:p>
        </w:tc>
        <w:tc>
          <w:tcPr>
            <w:tcW w:w="3267" w:type="dxa"/>
            <w:gridSpan w:val="8"/>
            <w:vAlign w:val="center"/>
          </w:tcPr>
          <w:p w14:paraId="2BABBF18" w14:textId="77777777" w:rsidR="00E33263" w:rsidRPr="004B5E8B" w:rsidRDefault="00E33263" w:rsidP="00C05D6D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Pr="004B5E8B">
              <w:rPr>
                <w:rFonts w:ascii="Calibri" w:hAnsi="Calibri"/>
                <w:color w:val="000080"/>
                <w:sz w:val="20"/>
              </w:rPr>
              <w:t xml:space="preserve"> </w:t>
            </w:r>
            <w:r w:rsidRPr="005246E9">
              <w:rPr>
                <w:rFonts w:ascii="Calibri" w:hAnsi="Calibri"/>
                <w:color w:val="000080"/>
                <w:sz w:val="20"/>
              </w:rPr>
              <w:t>önállóan vagy segítséggel – lépcsőn is – járóképes</w:t>
            </w:r>
            <w:r>
              <w:rPr>
                <w:rFonts w:ascii="Calibri" w:hAnsi="Calibri"/>
                <w:color w:val="000080"/>
                <w:sz w:val="20"/>
              </w:rPr>
              <w:t>,</w:t>
            </w:r>
            <w:r w:rsidRPr="005246E9">
              <w:rPr>
                <w:rFonts w:ascii="Calibri" w:hAnsi="Calibri"/>
                <w:color w:val="000080"/>
                <w:sz w:val="20"/>
              </w:rPr>
              <w:t xml:space="preserve"> </w:t>
            </w:r>
            <w:r>
              <w:rPr>
                <w:rFonts w:ascii="Calibri" w:hAnsi="Calibri"/>
                <w:color w:val="000080"/>
                <w:sz w:val="20"/>
              </w:rPr>
              <w:t xml:space="preserve">betegkísérő </w:t>
            </w:r>
            <w:r w:rsidRPr="004B5E8B">
              <w:rPr>
                <w:rFonts w:ascii="Calibri" w:hAnsi="Calibri"/>
                <w:color w:val="000080"/>
                <w:sz w:val="20"/>
              </w:rPr>
              <w:t>nem szükséges</w:t>
            </w:r>
          </w:p>
        </w:tc>
        <w:tc>
          <w:tcPr>
            <w:tcW w:w="2268" w:type="dxa"/>
            <w:gridSpan w:val="8"/>
            <w:vAlign w:val="center"/>
          </w:tcPr>
          <w:p w14:paraId="76CEC6F2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Pr="004B5E8B">
              <w:rPr>
                <w:rFonts w:ascii="Calibri" w:hAnsi="Calibri"/>
                <w:color w:val="000080"/>
                <w:sz w:val="20"/>
              </w:rPr>
              <w:t xml:space="preserve"> </w:t>
            </w:r>
            <w:r>
              <w:rPr>
                <w:rFonts w:ascii="Calibri" w:hAnsi="Calibri"/>
                <w:color w:val="000080"/>
                <w:sz w:val="20"/>
              </w:rPr>
              <w:t>hordszékes</w:t>
            </w:r>
            <w:r w:rsidR="00C05D6D">
              <w:rPr>
                <w:rFonts w:ascii="Calibri" w:hAnsi="Calibri"/>
                <w:color w:val="000080"/>
                <w:sz w:val="20"/>
              </w:rPr>
              <w:t>,</w:t>
            </w:r>
            <w:r w:rsidRPr="005246E9">
              <w:rPr>
                <w:rFonts w:ascii="Calibri" w:hAnsi="Calibri"/>
                <w:color w:val="000080"/>
                <w:sz w:val="20"/>
              </w:rPr>
              <w:t xml:space="preserve"> </w:t>
            </w:r>
            <w:r w:rsidRPr="004B5E8B">
              <w:rPr>
                <w:rFonts w:ascii="Calibri" w:hAnsi="Calibri"/>
                <w:color w:val="000080"/>
                <w:sz w:val="20"/>
              </w:rPr>
              <w:t>betegkísérő</w:t>
            </w:r>
            <w:r>
              <w:rPr>
                <w:rFonts w:ascii="Calibri" w:hAnsi="Calibri"/>
                <w:color w:val="000080"/>
                <w:sz w:val="20"/>
              </w:rPr>
              <w:t xml:space="preserve"> szükséges</w:t>
            </w:r>
          </w:p>
        </w:tc>
        <w:tc>
          <w:tcPr>
            <w:tcW w:w="2126" w:type="dxa"/>
            <w:gridSpan w:val="11"/>
            <w:vAlign w:val="center"/>
          </w:tcPr>
          <w:p w14:paraId="75B319D6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Pr="004B5E8B">
              <w:rPr>
                <w:rFonts w:ascii="Calibri" w:hAnsi="Calibri"/>
                <w:color w:val="000080"/>
                <w:sz w:val="20"/>
              </w:rPr>
              <w:t xml:space="preserve"> </w:t>
            </w:r>
            <w:r>
              <w:rPr>
                <w:rFonts w:ascii="Calibri" w:hAnsi="Calibri"/>
                <w:color w:val="000080"/>
                <w:sz w:val="20"/>
              </w:rPr>
              <w:t>hordágyas</w:t>
            </w:r>
            <w:r w:rsidR="00C05D6D">
              <w:rPr>
                <w:rFonts w:ascii="Calibri" w:hAnsi="Calibri"/>
                <w:color w:val="000080"/>
                <w:sz w:val="20"/>
              </w:rPr>
              <w:t>,</w:t>
            </w:r>
            <w:r w:rsidRPr="005246E9">
              <w:rPr>
                <w:rFonts w:ascii="Calibri" w:hAnsi="Calibri"/>
                <w:color w:val="000080"/>
                <w:sz w:val="20"/>
              </w:rPr>
              <w:t xml:space="preserve"> </w:t>
            </w:r>
            <w:r w:rsidRPr="004B5E8B">
              <w:rPr>
                <w:rFonts w:ascii="Calibri" w:hAnsi="Calibri"/>
                <w:color w:val="000080"/>
                <w:sz w:val="20"/>
              </w:rPr>
              <w:t>betegkísérő</w:t>
            </w:r>
            <w:r>
              <w:rPr>
                <w:rFonts w:ascii="Calibri" w:hAnsi="Calibri"/>
                <w:color w:val="000080"/>
                <w:sz w:val="20"/>
              </w:rPr>
              <w:t xml:space="preserve"> szükséges</w:t>
            </w:r>
          </w:p>
        </w:tc>
      </w:tr>
      <w:tr w:rsidR="00D528BF" w:rsidRPr="004B5E8B" w14:paraId="723D266C" w14:textId="77777777" w:rsidTr="00756235">
        <w:trPr>
          <w:trHeight w:val="283"/>
        </w:trPr>
        <w:tc>
          <w:tcPr>
            <w:tcW w:w="6374" w:type="dxa"/>
            <w:gridSpan w:val="12"/>
            <w:vAlign w:val="center"/>
          </w:tcPr>
          <w:p w14:paraId="74CDE7CC" w14:textId="1EF2C415" w:rsidR="00D528BF" w:rsidRPr="004B5E8B" w:rsidRDefault="00D528BF" w:rsidP="00D528BF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D528BF">
              <w:rPr>
                <w:rFonts w:ascii="Calibri" w:hAnsi="Calibri"/>
                <w:color w:val="000080"/>
                <w:sz w:val="20"/>
              </w:rPr>
              <w:t>14 éven aluli vagy gondnokság alatt áll</w:t>
            </w:r>
            <w:r w:rsidR="007B488E">
              <w:rPr>
                <w:rFonts w:ascii="Calibri" w:hAnsi="Calibri"/>
                <w:color w:val="000080"/>
                <w:sz w:val="20"/>
              </w:rPr>
              <w:t>,</w:t>
            </w:r>
            <w:r>
              <w:rPr>
                <w:rFonts w:ascii="Calibri" w:hAnsi="Calibri"/>
                <w:color w:val="000080"/>
                <w:sz w:val="20"/>
              </w:rPr>
              <w:t xml:space="preserve"> </w:t>
            </w:r>
            <w:r w:rsidRPr="00D528BF">
              <w:rPr>
                <w:rFonts w:ascii="Calibri" w:hAnsi="Calibri"/>
                <w:color w:val="000080"/>
                <w:sz w:val="20"/>
              </w:rPr>
              <w:t xml:space="preserve">szülő vagy törvényes képviselő </w:t>
            </w:r>
            <w:r>
              <w:rPr>
                <w:rFonts w:ascii="Calibri" w:hAnsi="Calibri"/>
                <w:color w:val="000080"/>
                <w:sz w:val="20"/>
              </w:rPr>
              <w:t>kíséri</w:t>
            </w:r>
          </w:p>
        </w:tc>
        <w:tc>
          <w:tcPr>
            <w:tcW w:w="1833" w:type="dxa"/>
            <w:gridSpan w:val="7"/>
            <w:vAlign w:val="center"/>
          </w:tcPr>
          <w:p w14:paraId="1A426E54" w14:textId="77777777" w:rsidR="00D528BF" w:rsidRPr="004B5E8B" w:rsidRDefault="004658E2" w:rsidP="004658E2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Pr="004B5E8B">
              <w:rPr>
                <w:rFonts w:ascii="Calibri" w:hAnsi="Calibri"/>
                <w:color w:val="000080"/>
                <w:sz w:val="20"/>
              </w:rPr>
              <w:t xml:space="preserve"> </w:t>
            </w:r>
            <w:r>
              <w:rPr>
                <w:rFonts w:ascii="Calibri" w:hAnsi="Calibri"/>
                <w:color w:val="000080"/>
                <w:sz w:val="20"/>
              </w:rPr>
              <w:t>igen</w:t>
            </w:r>
          </w:p>
        </w:tc>
        <w:tc>
          <w:tcPr>
            <w:tcW w:w="1711" w:type="dxa"/>
            <w:gridSpan w:val="9"/>
            <w:vAlign w:val="center"/>
          </w:tcPr>
          <w:p w14:paraId="018F51AE" w14:textId="77777777" w:rsidR="00D528BF" w:rsidRPr="004B5E8B" w:rsidRDefault="004658E2" w:rsidP="004658E2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Jelölő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FORMCHECKBOX </w:instrText>
            </w:r>
            <w:r w:rsidR="001021D4">
              <w:rPr>
                <w:rFonts w:ascii="Calibri" w:hAnsi="Calibri"/>
                <w:color w:val="000080"/>
                <w:sz w:val="20"/>
              </w:rPr>
            </w:r>
            <w:r w:rsidR="001021D4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  <w:r w:rsidRPr="004B5E8B">
              <w:rPr>
                <w:rFonts w:ascii="Calibri" w:hAnsi="Calibri"/>
                <w:color w:val="000080"/>
                <w:sz w:val="20"/>
              </w:rPr>
              <w:t xml:space="preserve"> </w:t>
            </w:r>
            <w:r>
              <w:rPr>
                <w:rFonts w:ascii="Calibri" w:hAnsi="Calibri"/>
                <w:color w:val="000080"/>
                <w:sz w:val="20"/>
              </w:rPr>
              <w:t>nem</w:t>
            </w:r>
          </w:p>
        </w:tc>
      </w:tr>
      <w:tr w:rsidR="004658E2" w:rsidRPr="004B5E8B" w14:paraId="204ECABE" w14:textId="77777777" w:rsidTr="001A012F">
        <w:trPr>
          <w:trHeight w:val="283"/>
        </w:trPr>
        <w:tc>
          <w:tcPr>
            <w:tcW w:w="2257" w:type="dxa"/>
            <w:vMerge w:val="restart"/>
            <w:vAlign w:val="center"/>
          </w:tcPr>
          <w:p w14:paraId="2EF7EF81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Megrendelő orvos</w:t>
            </w:r>
            <w:r w:rsidR="00C51F82">
              <w:rPr>
                <w:rFonts w:ascii="Calibri" w:hAnsi="Calibri"/>
                <w:color w:val="000080"/>
                <w:sz w:val="20"/>
              </w:rPr>
              <w:t xml:space="preserve"> </w:t>
            </w:r>
            <w:r w:rsidRPr="004B5E8B">
              <w:rPr>
                <w:rFonts w:ascii="Calibri" w:hAnsi="Calibri"/>
                <w:color w:val="000080"/>
                <w:sz w:val="20"/>
              </w:rPr>
              <w:t>/intézmény:</w:t>
            </w:r>
          </w:p>
        </w:tc>
        <w:tc>
          <w:tcPr>
            <w:tcW w:w="3550" w:type="dxa"/>
            <w:gridSpan w:val="9"/>
            <w:vAlign w:val="center"/>
          </w:tcPr>
          <w:p w14:paraId="78ABE706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 xml:space="preserve">Neve: 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Szöveg129"/>
                  <w:enabled/>
                  <w:calcOnExit w:val="0"/>
                  <w:textInput/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1985" w:type="dxa"/>
            <w:gridSpan w:val="7"/>
            <w:vAlign w:val="center"/>
          </w:tcPr>
          <w:p w14:paraId="75CAD619" w14:textId="77777777" w:rsidR="00E33263" w:rsidRPr="004B5E8B" w:rsidRDefault="00E33263" w:rsidP="00C51F82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Pecsétszám</w:t>
            </w:r>
            <w:r w:rsidR="00C51F82">
              <w:rPr>
                <w:rFonts w:ascii="Calibri" w:hAnsi="Calibri"/>
                <w:color w:val="000080"/>
                <w:sz w:val="20"/>
              </w:rPr>
              <w:t>a</w:t>
            </w:r>
            <w:r w:rsidRPr="004B5E8B">
              <w:rPr>
                <w:rFonts w:ascii="Calibri" w:hAnsi="Calibri"/>
                <w:color w:val="000080"/>
                <w:sz w:val="20"/>
              </w:rPr>
              <w:t xml:space="preserve">: </w:t>
            </w:r>
          </w:p>
        </w:tc>
        <w:tc>
          <w:tcPr>
            <w:tcW w:w="425" w:type="dxa"/>
            <w:gridSpan w:val="3"/>
            <w:vAlign w:val="center"/>
          </w:tcPr>
          <w:p w14:paraId="01848648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32" w:type="dxa"/>
            <w:gridSpan w:val="2"/>
            <w:vAlign w:val="center"/>
          </w:tcPr>
          <w:p w14:paraId="54201BBF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59" w:type="dxa"/>
            <w:gridSpan w:val="3"/>
            <w:vAlign w:val="center"/>
          </w:tcPr>
          <w:p w14:paraId="6ED552F0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55" w:type="dxa"/>
            <w:gridSpan w:val="2"/>
            <w:vAlign w:val="center"/>
          </w:tcPr>
          <w:p w14:paraId="08DBC3B7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55" w:type="dxa"/>
            <w:vAlign w:val="center"/>
          </w:tcPr>
          <w:p w14:paraId="71F00723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  <w:tr w:rsidR="004658E2" w:rsidRPr="004B5E8B" w14:paraId="59384007" w14:textId="77777777" w:rsidTr="001A012F">
        <w:trPr>
          <w:trHeight w:val="283"/>
        </w:trPr>
        <w:tc>
          <w:tcPr>
            <w:tcW w:w="2257" w:type="dxa"/>
            <w:vMerge/>
            <w:vAlign w:val="center"/>
          </w:tcPr>
          <w:p w14:paraId="09C4ACC6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</w:p>
        </w:tc>
        <w:tc>
          <w:tcPr>
            <w:tcW w:w="3550" w:type="dxa"/>
            <w:gridSpan w:val="9"/>
            <w:vAlign w:val="center"/>
          </w:tcPr>
          <w:p w14:paraId="5924E1EC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Szervezeti egység kódja:</w:t>
            </w:r>
          </w:p>
        </w:tc>
        <w:tc>
          <w:tcPr>
            <w:tcW w:w="490" w:type="dxa"/>
            <w:vAlign w:val="center"/>
          </w:tcPr>
          <w:p w14:paraId="76FC0B33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51" w:type="dxa"/>
            <w:gridSpan w:val="2"/>
            <w:vAlign w:val="center"/>
          </w:tcPr>
          <w:p w14:paraId="3E469605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77" w:type="dxa"/>
            <w:gridSpan w:val="2"/>
            <w:vAlign w:val="center"/>
          </w:tcPr>
          <w:p w14:paraId="34F60646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14:paraId="5D5B77B5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5" w:type="dxa"/>
            <w:gridSpan w:val="3"/>
            <w:vAlign w:val="center"/>
          </w:tcPr>
          <w:p w14:paraId="190C3126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339" w:type="dxa"/>
            <w:gridSpan w:val="3"/>
            <w:vAlign w:val="center"/>
          </w:tcPr>
          <w:p w14:paraId="03C642D8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52" w:type="dxa"/>
            <w:gridSpan w:val="2"/>
            <w:vAlign w:val="center"/>
          </w:tcPr>
          <w:p w14:paraId="67FF093F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55" w:type="dxa"/>
            <w:gridSpan w:val="2"/>
            <w:vAlign w:val="center"/>
          </w:tcPr>
          <w:p w14:paraId="3E12993E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55" w:type="dxa"/>
            <w:vAlign w:val="center"/>
          </w:tcPr>
          <w:p w14:paraId="6A8DB3D1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  <w:tr w:rsidR="004658E2" w:rsidRPr="004B5E8B" w14:paraId="1FAE7F03" w14:textId="77777777" w:rsidTr="00756235">
        <w:trPr>
          <w:trHeight w:val="283"/>
        </w:trPr>
        <w:tc>
          <w:tcPr>
            <w:tcW w:w="2257" w:type="dxa"/>
            <w:vAlign w:val="center"/>
          </w:tcPr>
          <w:p w14:paraId="5DFD23FC" w14:textId="77777777" w:rsidR="00E33263" w:rsidRPr="004B5E8B" w:rsidRDefault="00C51F82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>
              <w:rPr>
                <w:rFonts w:ascii="Calibri" w:hAnsi="Calibri"/>
                <w:color w:val="000080"/>
                <w:sz w:val="20"/>
              </w:rPr>
              <w:t>M</w:t>
            </w:r>
            <w:r w:rsidR="00E33263" w:rsidRPr="004B5E8B">
              <w:rPr>
                <w:rFonts w:ascii="Calibri" w:hAnsi="Calibri"/>
                <w:color w:val="000080"/>
                <w:sz w:val="20"/>
              </w:rPr>
              <w:t xml:space="preserve">egrendelés időpontja: </w:t>
            </w:r>
          </w:p>
        </w:tc>
        <w:tc>
          <w:tcPr>
            <w:tcW w:w="428" w:type="dxa"/>
            <w:vAlign w:val="center"/>
          </w:tcPr>
          <w:p w14:paraId="535A5369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29" w:type="dxa"/>
            <w:vAlign w:val="center"/>
          </w:tcPr>
          <w:p w14:paraId="4B3ECD51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675" w:type="dxa"/>
            <w:vAlign w:val="center"/>
          </w:tcPr>
          <w:p w14:paraId="43578507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év</w:t>
            </w:r>
          </w:p>
        </w:tc>
        <w:tc>
          <w:tcPr>
            <w:tcW w:w="510" w:type="dxa"/>
            <w:gridSpan w:val="2"/>
            <w:vAlign w:val="center"/>
          </w:tcPr>
          <w:p w14:paraId="0F9726E7" w14:textId="77777777" w:rsidR="00E33263" w:rsidRPr="004B5E8B" w:rsidRDefault="00E33263" w:rsidP="00E33263">
            <w:pPr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11" w:type="dxa"/>
            <w:vAlign w:val="center"/>
          </w:tcPr>
          <w:p w14:paraId="34BC18BA" w14:textId="77777777" w:rsidR="00E33263" w:rsidRPr="004B5E8B" w:rsidRDefault="00E33263" w:rsidP="00E33263">
            <w:pPr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11" w:type="dxa"/>
            <w:vAlign w:val="center"/>
          </w:tcPr>
          <w:p w14:paraId="2F0D62E0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hó</w:t>
            </w:r>
          </w:p>
        </w:tc>
        <w:tc>
          <w:tcPr>
            <w:tcW w:w="486" w:type="dxa"/>
            <w:gridSpan w:val="2"/>
            <w:vAlign w:val="center"/>
          </w:tcPr>
          <w:p w14:paraId="2F96F3E8" w14:textId="77777777" w:rsidR="00E33263" w:rsidRPr="004B5E8B" w:rsidRDefault="00E33263" w:rsidP="00E33263">
            <w:pPr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14:paraId="4D17DE87" w14:textId="77777777" w:rsidR="00E33263" w:rsidRPr="004B5E8B" w:rsidRDefault="00E33263" w:rsidP="00E33263">
            <w:pPr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67" w:type="dxa"/>
            <w:gridSpan w:val="2"/>
            <w:vAlign w:val="center"/>
          </w:tcPr>
          <w:p w14:paraId="27C0B351" w14:textId="7EBBE732" w:rsidR="00E33263" w:rsidRPr="004B5E8B" w:rsidRDefault="00E33263" w:rsidP="00756235">
            <w:pPr>
              <w:tabs>
                <w:tab w:val="center" w:pos="6840"/>
                <w:tab w:val="right" w:pos="9639"/>
              </w:tabs>
              <w:spacing w:line="280" w:lineRule="exact"/>
              <w:ind w:left="-108"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 xml:space="preserve"> </w:t>
            </w:r>
            <w:r w:rsidR="00756235">
              <w:rPr>
                <w:rFonts w:ascii="Calibri" w:hAnsi="Calibri"/>
                <w:color w:val="000080"/>
                <w:sz w:val="20"/>
              </w:rPr>
              <w:t>n</w:t>
            </w:r>
            <w:r w:rsidRPr="004B5E8B">
              <w:rPr>
                <w:rFonts w:ascii="Calibri" w:hAnsi="Calibri"/>
                <w:color w:val="000080"/>
                <w:sz w:val="20"/>
              </w:rPr>
              <w:t>ap</w:t>
            </w:r>
          </w:p>
        </w:tc>
        <w:tc>
          <w:tcPr>
            <w:tcW w:w="467" w:type="dxa"/>
            <w:gridSpan w:val="2"/>
            <w:vAlign w:val="center"/>
          </w:tcPr>
          <w:p w14:paraId="26ABEED6" w14:textId="77777777" w:rsidR="00E33263" w:rsidRPr="004B5E8B" w:rsidRDefault="00E33263" w:rsidP="00E33263">
            <w:pPr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467" w:type="dxa"/>
            <w:gridSpan w:val="2"/>
            <w:vAlign w:val="center"/>
          </w:tcPr>
          <w:p w14:paraId="2CF65B5D" w14:textId="77777777" w:rsidR="00E33263" w:rsidRPr="004B5E8B" w:rsidRDefault="00E33263" w:rsidP="00E33263">
            <w:pPr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10" w:type="dxa"/>
            <w:gridSpan w:val="3"/>
            <w:vAlign w:val="center"/>
          </w:tcPr>
          <w:p w14:paraId="021BCD8A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óra</w:t>
            </w:r>
          </w:p>
        </w:tc>
        <w:tc>
          <w:tcPr>
            <w:tcW w:w="511" w:type="dxa"/>
            <w:gridSpan w:val="3"/>
            <w:vAlign w:val="center"/>
          </w:tcPr>
          <w:p w14:paraId="7FA8D6EF" w14:textId="77777777" w:rsidR="00E33263" w:rsidRPr="004B5E8B" w:rsidRDefault="00E33263" w:rsidP="00E33263">
            <w:pPr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11" w:type="dxa"/>
            <w:gridSpan w:val="2"/>
            <w:vAlign w:val="center"/>
          </w:tcPr>
          <w:p w14:paraId="0B4A8AB0" w14:textId="77777777" w:rsidR="00E33263" w:rsidRPr="004B5E8B" w:rsidRDefault="00E33263" w:rsidP="00E33263">
            <w:pPr>
              <w:spacing w:line="280" w:lineRule="exact"/>
              <w:ind w:right="5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11" w:type="dxa"/>
            <w:gridSpan w:val="2"/>
            <w:vAlign w:val="center"/>
          </w:tcPr>
          <w:p w14:paraId="45B72FB8" w14:textId="77777777" w:rsidR="00E33263" w:rsidRPr="004B5E8B" w:rsidRDefault="00E33263" w:rsidP="00E33263">
            <w:pPr>
              <w:tabs>
                <w:tab w:val="center" w:pos="6840"/>
                <w:tab w:val="right" w:pos="9639"/>
              </w:tabs>
              <w:spacing w:line="280" w:lineRule="exact"/>
              <w:ind w:left="-37" w:right="-106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t>perc</w:t>
            </w:r>
          </w:p>
        </w:tc>
      </w:tr>
    </w:tbl>
    <w:p w14:paraId="044B4F6A" w14:textId="77777777" w:rsidR="00601AB6" w:rsidRPr="005936E7" w:rsidRDefault="00601AB6" w:rsidP="00C51F82">
      <w:pPr>
        <w:tabs>
          <w:tab w:val="center" w:pos="6840"/>
          <w:tab w:val="right" w:pos="9639"/>
        </w:tabs>
        <w:spacing w:line="240" w:lineRule="exact"/>
        <w:ind w:left="5103" w:right="56"/>
        <w:rPr>
          <w:rFonts w:ascii="Calibri" w:hAnsi="Calibri"/>
          <w:b/>
          <w:color w:val="333399"/>
          <w:sz w:val="24"/>
          <w:szCs w:val="24"/>
        </w:rPr>
      </w:pPr>
    </w:p>
    <w:p w14:paraId="58324742" w14:textId="77777777" w:rsidR="004A1176" w:rsidRDefault="00B51F6B" w:rsidP="004952B6">
      <w:pPr>
        <w:tabs>
          <w:tab w:val="left" w:pos="4111"/>
          <w:tab w:val="center" w:pos="7655"/>
          <w:tab w:val="right" w:pos="9639"/>
        </w:tabs>
        <w:spacing w:line="240" w:lineRule="exact"/>
        <w:ind w:left="-90" w:right="56"/>
        <w:rPr>
          <w:rFonts w:ascii="Calibri" w:hAnsi="Calibri"/>
          <w:color w:val="333399"/>
          <w:sz w:val="20"/>
        </w:rPr>
      </w:pPr>
      <w:r>
        <w:rPr>
          <w:rFonts w:ascii="Calibri" w:hAnsi="Calibri"/>
          <w:color w:val="333399"/>
          <w:sz w:val="22"/>
          <w:szCs w:val="22"/>
        </w:rPr>
        <w:tab/>
      </w:r>
      <w:r w:rsidR="00134854">
        <w:rPr>
          <w:rFonts w:ascii="Calibri" w:hAnsi="Calibri"/>
          <w:color w:val="333399"/>
          <w:sz w:val="22"/>
          <w:szCs w:val="22"/>
        </w:rPr>
        <w:tab/>
      </w:r>
      <w:r w:rsidR="00134854" w:rsidRPr="004D3E97">
        <w:rPr>
          <w:rFonts w:ascii="Calibri" w:hAnsi="Calibri"/>
          <w:color w:val="333399"/>
          <w:sz w:val="20"/>
        </w:rPr>
        <w:t>…………………………………………………………………</w:t>
      </w:r>
    </w:p>
    <w:p w14:paraId="1BE4A032" w14:textId="00DE71A0" w:rsidR="00893C62" w:rsidRPr="004952B6" w:rsidRDefault="00134854" w:rsidP="004952B6">
      <w:pPr>
        <w:tabs>
          <w:tab w:val="left" w:pos="4111"/>
          <w:tab w:val="center" w:pos="7655"/>
          <w:tab w:val="right" w:pos="9639"/>
        </w:tabs>
        <w:spacing w:line="240" w:lineRule="exact"/>
        <w:ind w:left="-90" w:right="56"/>
        <w:rPr>
          <w:rFonts w:ascii="Calibri" w:hAnsi="Calibri"/>
          <w:color w:val="333399"/>
          <w:sz w:val="18"/>
          <w:szCs w:val="18"/>
        </w:rPr>
      </w:pPr>
      <w:r w:rsidRPr="004D3E97">
        <w:rPr>
          <w:rFonts w:ascii="Calibri" w:hAnsi="Calibri"/>
          <w:color w:val="333399"/>
          <w:sz w:val="20"/>
        </w:rPr>
        <w:tab/>
      </w:r>
      <w:r w:rsidR="00B51F6B">
        <w:rPr>
          <w:rFonts w:ascii="Calibri" w:hAnsi="Calibri"/>
          <w:color w:val="333399"/>
          <w:sz w:val="20"/>
        </w:rPr>
        <w:tab/>
      </w:r>
      <w:proofErr w:type="gramStart"/>
      <w:r w:rsidR="00A30113" w:rsidRPr="004952B6">
        <w:rPr>
          <w:rFonts w:ascii="Calibri" w:hAnsi="Calibri"/>
          <w:color w:val="333399"/>
          <w:sz w:val="18"/>
          <w:szCs w:val="18"/>
        </w:rPr>
        <w:t>megrendelő</w:t>
      </w:r>
      <w:proofErr w:type="gramEnd"/>
      <w:r w:rsidR="00A30113" w:rsidRPr="004952B6">
        <w:rPr>
          <w:rFonts w:ascii="Calibri" w:hAnsi="Calibri"/>
          <w:color w:val="333399"/>
          <w:sz w:val="18"/>
          <w:szCs w:val="18"/>
        </w:rPr>
        <w:t xml:space="preserve"> orvos aláírása és bélyegzője</w:t>
      </w:r>
      <w:bookmarkEnd w:id="0"/>
    </w:p>
    <w:p w14:paraId="2CE26340" w14:textId="77777777" w:rsidR="00457C8C" w:rsidRPr="004952B6" w:rsidRDefault="00457C8C" w:rsidP="00D27A87">
      <w:pPr>
        <w:tabs>
          <w:tab w:val="left" w:pos="4111"/>
          <w:tab w:val="center" w:pos="7088"/>
          <w:tab w:val="right" w:pos="9639"/>
        </w:tabs>
        <w:ind w:left="-142" w:right="57"/>
        <w:rPr>
          <w:rFonts w:ascii="Calibri" w:hAnsi="Calibri"/>
          <w:color w:val="333399"/>
          <w:sz w:val="10"/>
          <w:szCs w:val="10"/>
        </w:rPr>
      </w:pPr>
    </w:p>
    <w:p w14:paraId="040653DD" w14:textId="77777777" w:rsidR="002C33B6" w:rsidRPr="00D27A87" w:rsidRDefault="002C33B6" w:rsidP="00026C9A">
      <w:pPr>
        <w:pBdr>
          <w:top w:val="dashed" w:sz="18" w:space="1" w:color="000080"/>
        </w:pBdr>
        <w:tabs>
          <w:tab w:val="left" w:pos="4111"/>
          <w:tab w:val="center" w:pos="7088"/>
          <w:tab w:val="right" w:pos="9639"/>
        </w:tabs>
        <w:ind w:left="-142" w:right="57"/>
        <w:rPr>
          <w:rFonts w:ascii="Calibri" w:hAnsi="Calibri"/>
          <w:color w:val="333399"/>
          <w:sz w:val="10"/>
          <w:szCs w:val="10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7088"/>
      </w:tblGrid>
      <w:tr w:rsidR="002A79FB" w:rsidRPr="004B5E8B" w14:paraId="5017A54E" w14:textId="77777777" w:rsidTr="002A79FB">
        <w:trPr>
          <w:trHeight w:val="283"/>
        </w:trPr>
        <w:tc>
          <w:tcPr>
            <w:tcW w:w="2830" w:type="dxa"/>
            <w:vAlign w:val="center"/>
          </w:tcPr>
          <w:p w14:paraId="01CBEEF3" w14:textId="77777777" w:rsidR="002C33B6" w:rsidRPr="004B5E8B" w:rsidRDefault="002C33B6" w:rsidP="002C33B6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2C33B6">
              <w:rPr>
                <w:rFonts w:ascii="Calibri" w:hAnsi="Calibri"/>
                <w:color w:val="000080"/>
                <w:sz w:val="20"/>
              </w:rPr>
              <w:t>A felvételi, vagy leadási helytől történő eltérés oka</w:t>
            </w:r>
            <w:r>
              <w:rPr>
                <w:rFonts w:ascii="Calibri" w:hAnsi="Calibri"/>
                <w:color w:val="000080"/>
                <w:sz w:val="20"/>
              </w:rPr>
              <w:t>:</w:t>
            </w:r>
          </w:p>
        </w:tc>
        <w:tc>
          <w:tcPr>
            <w:tcW w:w="7088" w:type="dxa"/>
            <w:vAlign w:val="center"/>
          </w:tcPr>
          <w:p w14:paraId="079A9375" w14:textId="50915E01" w:rsidR="002C33B6" w:rsidRPr="004B5E8B" w:rsidRDefault="00B75685" w:rsidP="002C33B6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bookmarkStart w:id="18" w:name="_GoBack"/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bookmarkEnd w:id="18"/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</w:tbl>
    <w:p w14:paraId="362D7BD7" w14:textId="77777777" w:rsidR="00457C8C" w:rsidRPr="00D27A87" w:rsidRDefault="002C33B6" w:rsidP="004952B6">
      <w:pPr>
        <w:tabs>
          <w:tab w:val="center" w:pos="7655"/>
          <w:tab w:val="right" w:pos="9639"/>
        </w:tabs>
        <w:spacing w:line="240" w:lineRule="exact"/>
        <w:ind w:left="-90" w:right="56"/>
        <w:rPr>
          <w:rFonts w:ascii="Calibri" w:hAnsi="Calibri"/>
          <w:color w:val="333399"/>
          <w:sz w:val="24"/>
          <w:szCs w:val="24"/>
        </w:rPr>
      </w:pPr>
      <w:r>
        <w:rPr>
          <w:rFonts w:ascii="Calibri" w:hAnsi="Calibri"/>
          <w:color w:val="333399"/>
          <w:sz w:val="22"/>
          <w:szCs w:val="22"/>
        </w:rPr>
        <w:tab/>
      </w:r>
    </w:p>
    <w:p w14:paraId="09F4C1D9" w14:textId="77777777" w:rsidR="002C33B6" w:rsidRDefault="002C33B6" w:rsidP="004952B6">
      <w:pPr>
        <w:tabs>
          <w:tab w:val="center" w:pos="7655"/>
          <w:tab w:val="center" w:pos="7938"/>
          <w:tab w:val="right" w:pos="9639"/>
        </w:tabs>
        <w:spacing w:line="240" w:lineRule="exact"/>
        <w:ind w:left="-90" w:right="56"/>
        <w:rPr>
          <w:rFonts w:ascii="Calibri" w:hAnsi="Calibri"/>
          <w:color w:val="333399"/>
          <w:sz w:val="20"/>
        </w:rPr>
      </w:pPr>
      <w:r>
        <w:rPr>
          <w:rFonts w:ascii="Calibri" w:hAnsi="Calibri"/>
          <w:color w:val="333399"/>
          <w:sz w:val="22"/>
          <w:szCs w:val="22"/>
        </w:rPr>
        <w:tab/>
      </w:r>
      <w:r w:rsidRPr="004D3E97">
        <w:rPr>
          <w:rFonts w:ascii="Calibri" w:hAnsi="Calibri"/>
          <w:color w:val="333399"/>
          <w:sz w:val="20"/>
        </w:rPr>
        <w:t>…………………………………………………………………</w:t>
      </w:r>
    </w:p>
    <w:p w14:paraId="0DBD540A" w14:textId="77777777" w:rsidR="002C33B6" w:rsidRDefault="002C33B6" w:rsidP="004952B6">
      <w:pPr>
        <w:tabs>
          <w:tab w:val="left" w:pos="4111"/>
          <w:tab w:val="center" w:pos="7655"/>
          <w:tab w:val="center" w:pos="7938"/>
          <w:tab w:val="right" w:pos="9639"/>
        </w:tabs>
        <w:spacing w:line="240" w:lineRule="exact"/>
        <w:ind w:left="-90" w:right="56"/>
        <w:rPr>
          <w:rFonts w:ascii="Calibri" w:hAnsi="Calibri"/>
          <w:color w:val="333399"/>
          <w:sz w:val="20"/>
        </w:rPr>
      </w:pPr>
      <w:r>
        <w:rPr>
          <w:rFonts w:ascii="Calibri" w:hAnsi="Calibri"/>
          <w:color w:val="333399"/>
          <w:sz w:val="22"/>
          <w:szCs w:val="22"/>
        </w:rPr>
        <w:tab/>
      </w:r>
      <w:r w:rsidRPr="004D3E97">
        <w:rPr>
          <w:rFonts w:ascii="Calibri" w:hAnsi="Calibri"/>
          <w:color w:val="333399"/>
          <w:sz w:val="20"/>
        </w:rPr>
        <w:tab/>
      </w:r>
      <w:proofErr w:type="gramStart"/>
      <w:r w:rsidRPr="002C33B6">
        <w:rPr>
          <w:rFonts w:ascii="Calibri" w:hAnsi="Calibri"/>
          <w:color w:val="333399"/>
          <w:sz w:val="20"/>
        </w:rPr>
        <w:t>az</w:t>
      </w:r>
      <w:proofErr w:type="gramEnd"/>
      <w:r w:rsidRPr="002C33B6">
        <w:rPr>
          <w:rFonts w:ascii="Calibri" w:hAnsi="Calibri"/>
          <w:color w:val="333399"/>
          <w:sz w:val="20"/>
        </w:rPr>
        <w:t xml:space="preserve"> eltérés okát aláírásommal igazolom</w:t>
      </w:r>
    </w:p>
    <w:p w14:paraId="334DAB92" w14:textId="77777777" w:rsidR="00711BE1" w:rsidRPr="004952B6" w:rsidRDefault="00711BE1" w:rsidP="004952B6">
      <w:pPr>
        <w:tabs>
          <w:tab w:val="left" w:pos="4111"/>
          <w:tab w:val="center" w:pos="7938"/>
          <w:tab w:val="right" w:pos="9639"/>
        </w:tabs>
        <w:ind w:left="-91" w:right="57"/>
        <w:rPr>
          <w:rFonts w:ascii="Calibri" w:hAnsi="Calibri"/>
          <w:color w:val="333399"/>
          <w:sz w:val="10"/>
          <w:szCs w:val="10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139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1701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2A79FB" w:rsidRPr="004B5E8B" w14:paraId="4DEB6FEC" w14:textId="77777777" w:rsidTr="00BA10D7">
        <w:trPr>
          <w:trHeight w:val="283"/>
        </w:trPr>
        <w:tc>
          <w:tcPr>
            <w:tcW w:w="4815" w:type="dxa"/>
            <w:gridSpan w:val="11"/>
            <w:vAlign w:val="center"/>
          </w:tcPr>
          <w:p w14:paraId="45BBD2C3" w14:textId="09DF518B" w:rsidR="002A79FB" w:rsidRPr="005936E7" w:rsidRDefault="002A79FB" w:rsidP="004952B6">
            <w:pPr>
              <w:pStyle w:val="Szvegtrzs2"/>
              <w:spacing w:line="280" w:lineRule="exact"/>
              <w:ind w:right="5"/>
              <w:jc w:val="center"/>
              <w:rPr>
                <w:rFonts w:ascii="Calibri" w:hAnsi="Calibri"/>
                <w:b/>
                <w:color w:val="000080"/>
                <w:sz w:val="20"/>
              </w:rPr>
            </w:pPr>
            <w:proofErr w:type="spellStart"/>
            <w:r w:rsidRPr="005936E7">
              <w:rPr>
                <w:rFonts w:ascii="Calibri" w:hAnsi="Calibri"/>
                <w:b/>
                <w:color w:val="000080"/>
                <w:sz w:val="20"/>
              </w:rPr>
              <w:t>Továbbszállítás</w:t>
            </w:r>
            <w:proofErr w:type="spellEnd"/>
          </w:p>
        </w:tc>
        <w:tc>
          <w:tcPr>
            <w:tcW w:w="5103" w:type="dxa"/>
            <w:gridSpan w:val="13"/>
            <w:vAlign w:val="center"/>
          </w:tcPr>
          <w:p w14:paraId="51914AB2" w14:textId="77777777" w:rsidR="002A79FB" w:rsidRPr="005936E7" w:rsidRDefault="004952B6" w:rsidP="004952B6">
            <w:pPr>
              <w:pStyle w:val="Szvegtrzs2"/>
              <w:spacing w:line="280" w:lineRule="exact"/>
              <w:ind w:right="5"/>
              <w:jc w:val="center"/>
              <w:rPr>
                <w:rFonts w:ascii="Calibri" w:hAnsi="Calibri"/>
                <w:b/>
                <w:color w:val="000080"/>
                <w:sz w:val="20"/>
              </w:rPr>
            </w:pPr>
            <w:r w:rsidRPr="005936E7">
              <w:rPr>
                <w:rFonts w:ascii="Calibri" w:hAnsi="Calibri"/>
                <w:b/>
                <w:color w:val="000080"/>
                <w:sz w:val="20"/>
              </w:rPr>
              <w:t>Átvétel</w:t>
            </w:r>
          </w:p>
        </w:tc>
      </w:tr>
      <w:tr w:rsidR="004658E2" w:rsidRPr="004B5E8B" w14:paraId="2947300A" w14:textId="77777777" w:rsidTr="005936E7">
        <w:trPr>
          <w:trHeight w:val="283"/>
        </w:trPr>
        <w:tc>
          <w:tcPr>
            <w:tcW w:w="1129" w:type="dxa"/>
            <w:vAlign w:val="center"/>
          </w:tcPr>
          <w:p w14:paraId="5C3181BB" w14:textId="77777777" w:rsidR="004658E2" w:rsidRDefault="004658E2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>
              <w:rPr>
                <w:rFonts w:ascii="Calibri" w:hAnsi="Calibri"/>
                <w:color w:val="000080"/>
                <w:sz w:val="20"/>
              </w:rPr>
              <w:t>Intézmény</w:t>
            </w:r>
          </w:p>
          <w:p w14:paraId="724ACA55" w14:textId="77777777" w:rsidR="004658E2" w:rsidRDefault="004658E2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>
              <w:rPr>
                <w:rFonts w:ascii="Calibri" w:hAnsi="Calibri"/>
                <w:color w:val="000080"/>
                <w:sz w:val="20"/>
              </w:rPr>
              <w:t>neve:</w:t>
            </w:r>
          </w:p>
        </w:tc>
        <w:tc>
          <w:tcPr>
            <w:tcW w:w="3686" w:type="dxa"/>
            <w:gridSpan w:val="10"/>
            <w:vAlign w:val="center"/>
          </w:tcPr>
          <w:p w14:paraId="3A411232" w14:textId="73D02513" w:rsidR="004658E2" w:rsidRDefault="00B75685" w:rsidP="004658E2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5103" w:type="dxa"/>
            <w:gridSpan w:val="13"/>
            <w:vAlign w:val="center"/>
          </w:tcPr>
          <w:p w14:paraId="6D63D09E" w14:textId="77777777" w:rsidR="004658E2" w:rsidRPr="004B5E8B" w:rsidRDefault="004658E2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2A79FB">
              <w:rPr>
                <w:rFonts w:ascii="Calibri" w:hAnsi="Calibri"/>
                <w:color w:val="000080"/>
                <w:sz w:val="20"/>
              </w:rPr>
              <w:t>A beteget szakellátóhelyen/tartózkodási címen átvettem, a</w:t>
            </w:r>
            <w:r>
              <w:t xml:space="preserve"> </w:t>
            </w:r>
            <w:r w:rsidRPr="00BA10D7">
              <w:rPr>
                <w:rFonts w:ascii="Calibri" w:hAnsi="Calibri"/>
                <w:color w:val="000080"/>
                <w:sz w:val="20"/>
              </w:rPr>
              <w:t>szállítás megtörténtét</w:t>
            </w:r>
            <w:r w:rsidRPr="002A79FB">
              <w:rPr>
                <w:rFonts w:ascii="Calibri" w:hAnsi="Calibri"/>
                <w:color w:val="000080"/>
                <w:sz w:val="20"/>
              </w:rPr>
              <w:t xml:space="preserve"> aláírásommal igazolom</w:t>
            </w:r>
            <w:r>
              <w:rPr>
                <w:rFonts w:ascii="Calibri" w:hAnsi="Calibri"/>
                <w:color w:val="000080"/>
                <w:sz w:val="20"/>
              </w:rPr>
              <w:t>.</w:t>
            </w:r>
          </w:p>
        </w:tc>
      </w:tr>
      <w:tr w:rsidR="00C05D6D" w:rsidRPr="004B5E8B" w14:paraId="42398F0B" w14:textId="77777777" w:rsidTr="00D950CF">
        <w:trPr>
          <w:trHeight w:val="283"/>
        </w:trPr>
        <w:tc>
          <w:tcPr>
            <w:tcW w:w="2268" w:type="dxa"/>
            <w:gridSpan w:val="2"/>
            <w:vAlign w:val="center"/>
          </w:tcPr>
          <w:p w14:paraId="2B0AC62D" w14:textId="77777777" w:rsidR="00C05D6D" w:rsidRDefault="00C05D6D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>
              <w:rPr>
                <w:rFonts w:ascii="Calibri" w:hAnsi="Calibri"/>
                <w:color w:val="000080"/>
                <w:sz w:val="20"/>
              </w:rPr>
              <w:t>Szervezeti egység kód:</w:t>
            </w:r>
          </w:p>
        </w:tc>
        <w:tc>
          <w:tcPr>
            <w:tcW w:w="283" w:type="dxa"/>
            <w:vAlign w:val="center"/>
          </w:tcPr>
          <w:p w14:paraId="57617E51" w14:textId="61C9A791" w:rsidR="00C05D6D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vAlign w:val="center"/>
          </w:tcPr>
          <w:p w14:paraId="5237DEB0" w14:textId="1673F342" w:rsidR="00C05D6D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vAlign w:val="center"/>
          </w:tcPr>
          <w:p w14:paraId="4466EA0B" w14:textId="393F57BC" w:rsidR="00C05D6D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vAlign w:val="center"/>
          </w:tcPr>
          <w:p w14:paraId="3B2D753F" w14:textId="1CCE9F16" w:rsidR="00C05D6D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vAlign w:val="center"/>
          </w:tcPr>
          <w:p w14:paraId="59F7D624" w14:textId="2D63D9B9" w:rsidR="00C05D6D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vAlign w:val="center"/>
          </w:tcPr>
          <w:p w14:paraId="13DEFE45" w14:textId="7C404C5D" w:rsidR="00C05D6D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vAlign w:val="center"/>
          </w:tcPr>
          <w:p w14:paraId="6CCD52B6" w14:textId="056B8CBE" w:rsidR="00C05D6D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vAlign w:val="center"/>
          </w:tcPr>
          <w:p w14:paraId="1BEB126C" w14:textId="60AF370F" w:rsidR="00C05D6D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vAlign w:val="center"/>
          </w:tcPr>
          <w:p w14:paraId="242E67EB" w14:textId="6EA33C5E" w:rsidR="00C05D6D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23555C11" w14:textId="77777777" w:rsidR="00C05D6D" w:rsidRPr="004B5E8B" w:rsidRDefault="00C05D6D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>
              <w:rPr>
                <w:rFonts w:ascii="Calibri" w:hAnsi="Calibri"/>
                <w:color w:val="000080"/>
                <w:sz w:val="20"/>
              </w:rPr>
              <w:t>Átvétel időpontja:</w:t>
            </w:r>
          </w:p>
        </w:tc>
        <w:tc>
          <w:tcPr>
            <w:tcW w:w="283" w:type="dxa"/>
            <w:vAlign w:val="center"/>
          </w:tcPr>
          <w:p w14:paraId="1CB9CCC6" w14:textId="27502317" w:rsidR="00C05D6D" w:rsidRPr="004B5E8B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vAlign w:val="center"/>
          </w:tcPr>
          <w:p w14:paraId="1EF17E2E" w14:textId="1E706689" w:rsidR="00C05D6D" w:rsidRPr="004B5E8B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vAlign w:val="center"/>
          </w:tcPr>
          <w:p w14:paraId="318271AB" w14:textId="1D92923C" w:rsidR="00C05D6D" w:rsidRPr="004B5E8B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vAlign w:val="center"/>
          </w:tcPr>
          <w:p w14:paraId="744F877B" w14:textId="60110729" w:rsidR="00C05D6D" w:rsidRPr="004B5E8B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vAlign w:val="center"/>
          </w:tcPr>
          <w:p w14:paraId="2A0D7C23" w14:textId="1CF1F418" w:rsidR="00C05D6D" w:rsidRPr="004B5E8B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vAlign w:val="center"/>
          </w:tcPr>
          <w:p w14:paraId="62600754" w14:textId="420953F2" w:rsidR="00C05D6D" w:rsidRPr="004B5E8B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vAlign w:val="center"/>
          </w:tcPr>
          <w:p w14:paraId="19061FB3" w14:textId="35414580" w:rsidR="00C05D6D" w:rsidRPr="004B5E8B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vAlign w:val="center"/>
          </w:tcPr>
          <w:p w14:paraId="1AFAC503" w14:textId="5ECFB1EB" w:rsidR="00C05D6D" w:rsidRPr="004B5E8B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vAlign w:val="center"/>
          </w:tcPr>
          <w:p w14:paraId="2164B34C" w14:textId="507D7DFC" w:rsidR="00C05D6D" w:rsidRPr="004B5E8B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vAlign w:val="center"/>
          </w:tcPr>
          <w:p w14:paraId="2F3F2EB8" w14:textId="4EEE5400" w:rsidR="00C05D6D" w:rsidRPr="004B5E8B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3" w:type="dxa"/>
            <w:vAlign w:val="center"/>
          </w:tcPr>
          <w:p w14:paraId="25F026F5" w14:textId="6FC2ED8A" w:rsidR="00C05D6D" w:rsidRPr="004B5E8B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  <w:tc>
          <w:tcPr>
            <w:tcW w:w="284" w:type="dxa"/>
            <w:vAlign w:val="center"/>
          </w:tcPr>
          <w:p w14:paraId="09133DE1" w14:textId="2E1C2783" w:rsidR="00C05D6D" w:rsidRPr="004B5E8B" w:rsidRDefault="00B75685" w:rsidP="002A79FB">
            <w:pPr>
              <w:pStyle w:val="Szvegtrzs2"/>
              <w:spacing w:line="280" w:lineRule="exact"/>
              <w:ind w:right="5"/>
              <w:jc w:val="left"/>
              <w:rPr>
                <w:rFonts w:ascii="Calibri" w:hAnsi="Calibri"/>
                <w:color w:val="000080"/>
                <w:sz w:val="20"/>
              </w:rPr>
            </w:pPr>
            <w:r w:rsidRPr="004B5E8B">
              <w:rPr>
                <w:rFonts w:ascii="Calibri" w:hAnsi="Calibri"/>
                <w:color w:val="00008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4B5E8B">
              <w:rPr>
                <w:rFonts w:ascii="Calibri" w:hAnsi="Calibri"/>
                <w:color w:val="000080"/>
                <w:sz w:val="20"/>
              </w:rPr>
              <w:instrText xml:space="preserve"> FORMTEXT </w:instrText>
            </w:r>
            <w:r w:rsidRPr="004B5E8B">
              <w:rPr>
                <w:rFonts w:ascii="Calibri" w:hAnsi="Calibri"/>
                <w:color w:val="000080"/>
                <w:sz w:val="20"/>
              </w:rPr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separate"/>
            </w:r>
            <w:r w:rsidRPr="004B5E8B">
              <w:rPr>
                <w:rFonts w:ascii="Calibri" w:hAnsi="Calibri"/>
                <w:noProof/>
                <w:color w:val="000080"/>
                <w:sz w:val="20"/>
              </w:rPr>
              <w:t> </w:t>
            </w:r>
            <w:r w:rsidRPr="004B5E8B">
              <w:rPr>
                <w:rFonts w:ascii="Calibri" w:hAnsi="Calibri"/>
                <w:color w:val="000080"/>
                <w:sz w:val="20"/>
              </w:rPr>
              <w:fldChar w:fldCharType="end"/>
            </w:r>
          </w:p>
        </w:tc>
      </w:tr>
    </w:tbl>
    <w:p w14:paraId="35317C94" w14:textId="77777777" w:rsidR="002C33B6" w:rsidRDefault="002C33B6" w:rsidP="002C33B6">
      <w:pPr>
        <w:tabs>
          <w:tab w:val="center" w:pos="7088"/>
          <w:tab w:val="right" w:pos="9639"/>
        </w:tabs>
        <w:spacing w:line="240" w:lineRule="exact"/>
        <w:ind w:left="-90" w:right="56"/>
        <w:rPr>
          <w:rFonts w:ascii="Calibri" w:hAnsi="Calibri"/>
          <w:color w:val="333399"/>
          <w:sz w:val="22"/>
          <w:szCs w:val="22"/>
        </w:rPr>
      </w:pPr>
    </w:p>
    <w:p w14:paraId="4684FC9A" w14:textId="77777777" w:rsidR="002A79FB" w:rsidRDefault="002A79FB" w:rsidP="002A79FB">
      <w:pPr>
        <w:tabs>
          <w:tab w:val="left" w:pos="4111"/>
          <w:tab w:val="center" w:pos="7088"/>
          <w:tab w:val="right" w:pos="9639"/>
        </w:tabs>
        <w:spacing w:line="240" w:lineRule="exact"/>
        <w:ind w:left="-90" w:right="56"/>
        <w:rPr>
          <w:rFonts w:ascii="Calibri" w:hAnsi="Calibri"/>
          <w:color w:val="333399"/>
          <w:sz w:val="22"/>
          <w:szCs w:val="22"/>
        </w:rPr>
        <w:sectPr w:rsidR="002A79FB" w:rsidSect="001A012F">
          <w:headerReference w:type="default" r:id="rId9"/>
          <w:headerReference w:type="first" r:id="rId10"/>
          <w:footerReference w:type="first" r:id="rId11"/>
          <w:pgSz w:w="11906" w:h="16838" w:code="9"/>
          <w:pgMar w:top="709" w:right="707" w:bottom="142" w:left="993" w:header="284" w:footer="438" w:gutter="0"/>
          <w:cols w:space="708"/>
          <w:titlePg/>
          <w:docGrid w:linePitch="360"/>
        </w:sectPr>
      </w:pPr>
    </w:p>
    <w:p w14:paraId="76DB7AAE" w14:textId="77777777" w:rsidR="00457C8C" w:rsidRPr="00D27A87" w:rsidRDefault="00457C8C" w:rsidP="004952B6">
      <w:pPr>
        <w:tabs>
          <w:tab w:val="left" w:pos="4111"/>
          <w:tab w:val="center" w:pos="7088"/>
          <w:tab w:val="right" w:pos="9639"/>
        </w:tabs>
        <w:spacing w:line="240" w:lineRule="exact"/>
        <w:ind w:left="-90" w:right="56"/>
        <w:jc w:val="center"/>
        <w:rPr>
          <w:rFonts w:ascii="Calibri" w:hAnsi="Calibri"/>
          <w:color w:val="333399"/>
          <w:sz w:val="24"/>
          <w:szCs w:val="24"/>
        </w:rPr>
      </w:pPr>
    </w:p>
    <w:p w14:paraId="5CFE6423" w14:textId="77777777" w:rsidR="002A79FB" w:rsidRDefault="002A79FB" w:rsidP="004952B6">
      <w:pPr>
        <w:tabs>
          <w:tab w:val="left" w:pos="4111"/>
          <w:tab w:val="center" w:pos="7088"/>
          <w:tab w:val="right" w:pos="9639"/>
        </w:tabs>
        <w:spacing w:line="240" w:lineRule="exact"/>
        <w:ind w:left="-90" w:right="56"/>
        <w:jc w:val="center"/>
        <w:rPr>
          <w:rFonts w:ascii="Calibri" w:hAnsi="Calibri"/>
          <w:color w:val="333399"/>
          <w:sz w:val="22"/>
          <w:szCs w:val="22"/>
        </w:rPr>
      </w:pPr>
      <w:r w:rsidRPr="00C51F82">
        <w:rPr>
          <w:rFonts w:ascii="Calibri" w:hAnsi="Calibri"/>
          <w:color w:val="333399"/>
          <w:sz w:val="22"/>
          <w:szCs w:val="22"/>
        </w:rPr>
        <w:t>………………………………………………………………</w:t>
      </w:r>
    </w:p>
    <w:p w14:paraId="26548788" w14:textId="77777777" w:rsidR="00457C8C" w:rsidRPr="004952B6" w:rsidRDefault="00457C8C" w:rsidP="004952B6">
      <w:pPr>
        <w:pStyle w:val="Szvegtrzs2"/>
        <w:ind w:right="6"/>
        <w:jc w:val="center"/>
        <w:rPr>
          <w:rFonts w:ascii="Calibri" w:hAnsi="Calibri"/>
          <w:color w:val="000080"/>
          <w:sz w:val="16"/>
          <w:szCs w:val="16"/>
        </w:rPr>
      </w:pPr>
      <w:proofErr w:type="gramStart"/>
      <w:r w:rsidRPr="004952B6">
        <w:rPr>
          <w:rFonts w:ascii="Calibri" w:hAnsi="Calibri"/>
          <w:color w:val="000080"/>
          <w:sz w:val="16"/>
          <w:szCs w:val="16"/>
        </w:rPr>
        <w:t>a</w:t>
      </w:r>
      <w:proofErr w:type="gramEnd"/>
      <w:r w:rsidRPr="004952B6">
        <w:rPr>
          <w:rFonts w:ascii="Calibri" w:hAnsi="Calibri"/>
          <w:color w:val="000080"/>
          <w:sz w:val="16"/>
          <w:szCs w:val="16"/>
        </w:rPr>
        <w:t xml:space="preserve"> </w:t>
      </w:r>
      <w:proofErr w:type="spellStart"/>
      <w:r w:rsidRPr="004952B6">
        <w:rPr>
          <w:rFonts w:ascii="Calibri" w:hAnsi="Calibri"/>
          <w:color w:val="000080"/>
          <w:sz w:val="16"/>
          <w:szCs w:val="16"/>
        </w:rPr>
        <w:t>továbbszállítást</w:t>
      </w:r>
      <w:proofErr w:type="spellEnd"/>
      <w:r w:rsidRPr="004952B6">
        <w:rPr>
          <w:rFonts w:ascii="Calibri" w:hAnsi="Calibri"/>
          <w:color w:val="000080"/>
          <w:sz w:val="16"/>
          <w:szCs w:val="16"/>
        </w:rPr>
        <w:t xml:space="preserve"> elrendelő orvos aláírása és </w:t>
      </w:r>
    </w:p>
    <w:p w14:paraId="13E026B4" w14:textId="77777777" w:rsidR="00457C8C" w:rsidRPr="004952B6" w:rsidRDefault="00457C8C" w:rsidP="004952B6">
      <w:pPr>
        <w:pStyle w:val="Szvegtrzs2"/>
        <w:ind w:right="6"/>
        <w:jc w:val="center"/>
        <w:rPr>
          <w:rFonts w:ascii="Calibri" w:hAnsi="Calibri"/>
          <w:color w:val="000080"/>
          <w:sz w:val="14"/>
          <w:szCs w:val="14"/>
        </w:rPr>
      </w:pPr>
      <w:proofErr w:type="gramStart"/>
      <w:r w:rsidRPr="004952B6">
        <w:rPr>
          <w:rFonts w:ascii="Calibri" w:hAnsi="Calibri"/>
          <w:color w:val="000080"/>
          <w:sz w:val="16"/>
          <w:szCs w:val="16"/>
        </w:rPr>
        <w:t>bélyegzőjének</w:t>
      </w:r>
      <w:proofErr w:type="gramEnd"/>
      <w:r w:rsidRPr="004952B6">
        <w:rPr>
          <w:rFonts w:ascii="Calibri" w:hAnsi="Calibri"/>
          <w:color w:val="000080"/>
          <w:sz w:val="16"/>
          <w:szCs w:val="16"/>
        </w:rPr>
        <w:t xml:space="preserve"> lenyomata</w:t>
      </w:r>
    </w:p>
    <w:p w14:paraId="19398702" w14:textId="77777777" w:rsidR="00457C8C" w:rsidRPr="00D27A87" w:rsidRDefault="00457C8C" w:rsidP="004952B6">
      <w:pPr>
        <w:tabs>
          <w:tab w:val="left" w:pos="4111"/>
          <w:tab w:val="center" w:pos="7088"/>
          <w:tab w:val="right" w:pos="9639"/>
        </w:tabs>
        <w:spacing w:line="240" w:lineRule="exact"/>
        <w:ind w:left="-90" w:right="56"/>
        <w:jc w:val="center"/>
        <w:rPr>
          <w:rFonts w:ascii="Calibri" w:hAnsi="Calibri"/>
          <w:color w:val="333399"/>
          <w:sz w:val="24"/>
          <w:szCs w:val="24"/>
        </w:rPr>
      </w:pPr>
    </w:p>
    <w:p w14:paraId="4EFD135E" w14:textId="77777777" w:rsidR="002A79FB" w:rsidRDefault="002A79FB" w:rsidP="004952B6">
      <w:pPr>
        <w:tabs>
          <w:tab w:val="left" w:pos="4111"/>
          <w:tab w:val="center" w:pos="7088"/>
          <w:tab w:val="right" w:pos="9639"/>
        </w:tabs>
        <w:spacing w:line="240" w:lineRule="exact"/>
        <w:ind w:left="-90" w:right="56"/>
        <w:jc w:val="center"/>
        <w:rPr>
          <w:rFonts w:ascii="Calibri" w:hAnsi="Calibri"/>
          <w:color w:val="333399"/>
          <w:sz w:val="22"/>
          <w:szCs w:val="22"/>
        </w:rPr>
      </w:pPr>
      <w:r w:rsidRPr="00C51F82">
        <w:rPr>
          <w:rFonts w:ascii="Calibri" w:hAnsi="Calibri"/>
          <w:color w:val="333399"/>
          <w:sz w:val="22"/>
          <w:szCs w:val="22"/>
        </w:rPr>
        <w:t>…………</w:t>
      </w:r>
      <w:r w:rsidR="00457C8C">
        <w:rPr>
          <w:rFonts w:ascii="Calibri" w:hAnsi="Calibri"/>
          <w:color w:val="333399"/>
          <w:sz w:val="22"/>
          <w:szCs w:val="22"/>
        </w:rPr>
        <w:t>……</w:t>
      </w:r>
      <w:r w:rsidRPr="00C51F82">
        <w:rPr>
          <w:rFonts w:ascii="Calibri" w:hAnsi="Calibri"/>
          <w:color w:val="333399"/>
          <w:sz w:val="22"/>
          <w:szCs w:val="22"/>
        </w:rPr>
        <w:t>……………………………………………………</w:t>
      </w:r>
    </w:p>
    <w:p w14:paraId="5DDCED77" w14:textId="77777777" w:rsidR="002A79FB" w:rsidRPr="004952B6" w:rsidRDefault="002A79FB" w:rsidP="004952B6">
      <w:pPr>
        <w:pStyle w:val="Szvegtrzs2"/>
        <w:ind w:right="6"/>
        <w:jc w:val="center"/>
        <w:rPr>
          <w:rFonts w:ascii="Calibri" w:hAnsi="Calibri"/>
          <w:color w:val="000080"/>
          <w:sz w:val="16"/>
          <w:szCs w:val="16"/>
        </w:rPr>
      </w:pPr>
      <w:proofErr w:type="gramStart"/>
      <w:r w:rsidRPr="004952B6">
        <w:rPr>
          <w:rFonts w:ascii="Calibri" w:hAnsi="Calibri"/>
          <w:color w:val="000080"/>
          <w:sz w:val="16"/>
          <w:szCs w:val="16"/>
        </w:rPr>
        <w:t>átvevő</w:t>
      </w:r>
      <w:proofErr w:type="gramEnd"/>
      <w:r w:rsidRPr="004952B6">
        <w:rPr>
          <w:rFonts w:ascii="Calibri" w:hAnsi="Calibri"/>
          <w:color w:val="000080"/>
          <w:sz w:val="16"/>
          <w:szCs w:val="16"/>
        </w:rPr>
        <w:t xml:space="preserve"> aláírása, ellátóhelyen történt átvétel esetén az ellátóhely,</w:t>
      </w:r>
    </w:p>
    <w:p w14:paraId="253939B8" w14:textId="7DFE0C97" w:rsidR="0097424A" w:rsidRPr="004952B6" w:rsidRDefault="002A79FB" w:rsidP="001A012F">
      <w:pPr>
        <w:pStyle w:val="Szvegtrzs2"/>
        <w:jc w:val="center"/>
        <w:rPr>
          <w:rFonts w:ascii="Calibri" w:hAnsi="Calibri"/>
          <w:b/>
          <w:color w:val="333399"/>
          <w:sz w:val="16"/>
          <w:szCs w:val="16"/>
        </w:rPr>
      </w:pPr>
      <w:proofErr w:type="gramStart"/>
      <w:r w:rsidRPr="004952B6">
        <w:rPr>
          <w:rFonts w:ascii="Calibri" w:hAnsi="Calibri"/>
          <w:color w:val="000080"/>
          <w:sz w:val="16"/>
          <w:szCs w:val="16"/>
        </w:rPr>
        <w:t>vagy</w:t>
      </w:r>
      <w:proofErr w:type="gramEnd"/>
      <w:r w:rsidRPr="004952B6">
        <w:rPr>
          <w:rFonts w:ascii="Calibri" w:hAnsi="Calibri"/>
          <w:color w:val="000080"/>
          <w:sz w:val="16"/>
          <w:szCs w:val="16"/>
        </w:rPr>
        <w:t xml:space="preserve"> az átvevő orvos bélyegzőjének lenyomata</w:t>
      </w:r>
    </w:p>
    <w:sectPr w:rsidR="0097424A" w:rsidRPr="004952B6" w:rsidSect="00455583">
      <w:type w:val="continuous"/>
      <w:pgSz w:w="11906" w:h="16838" w:code="9"/>
      <w:pgMar w:top="568" w:right="707" w:bottom="425" w:left="993" w:header="284" w:footer="438" w:gutter="0"/>
      <w:cols w:num="2"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9AC68AA" w16cex:dateUtc="2025-08-29T07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2A885C9" w16cid:durableId="49AC68A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15DC8E" w14:textId="77777777" w:rsidR="00C45A6F" w:rsidRDefault="00C45A6F">
      <w:r>
        <w:separator/>
      </w:r>
    </w:p>
  </w:endnote>
  <w:endnote w:type="continuationSeparator" w:id="0">
    <w:p w14:paraId="0C9C76A1" w14:textId="77777777" w:rsidR="00C45A6F" w:rsidRDefault="00C45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46B97" w14:textId="77777777" w:rsidR="00C45A6F" w:rsidRPr="00893C62" w:rsidRDefault="00C45A6F">
    <w:pPr>
      <w:pStyle w:val="llb"/>
      <w:rPr>
        <w:rFonts w:ascii="Calibri" w:hAnsi="Calibri"/>
        <w:b/>
        <w:color w:val="000080"/>
        <w:sz w:val="20"/>
      </w:rPr>
    </w:pPr>
    <w:r w:rsidRPr="00893C62">
      <w:rPr>
        <w:rFonts w:ascii="Calibri" w:hAnsi="Calibri"/>
        <w:b/>
        <w:color w:val="000080"/>
        <w:sz w:val="20"/>
      </w:rPr>
      <w:t>AF.83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91FE4" w14:textId="77777777" w:rsidR="00C45A6F" w:rsidRDefault="00C45A6F">
      <w:r>
        <w:separator/>
      </w:r>
    </w:p>
  </w:footnote>
  <w:footnote w:type="continuationSeparator" w:id="0">
    <w:p w14:paraId="527DA68C" w14:textId="77777777" w:rsidR="00C45A6F" w:rsidRDefault="00C45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58805" w14:textId="324AE267" w:rsidR="00C45A6F" w:rsidRPr="00C84F89" w:rsidRDefault="00C45A6F" w:rsidP="00492932">
    <w:pPr>
      <w:pStyle w:val="lfej"/>
      <w:jc w:val="center"/>
      <w:rPr>
        <w:rFonts w:ascii="Calibri" w:hAnsi="Calibri"/>
        <w:color w:val="333399"/>
        <w:sz w:val="20"/>
      </w:rPr>
    </w:pPr>
    <w:r w:rsidRPr="00C84F89">
      <w:rPr>
        <w:rStyle w:val="Oldalszm"/>
        <w:rFonts w:ascii="Calibri" w:hAnsi="Calibri"/>
        <w:color w:val="333399"/>
        <w:sz w:val="20"/>
      </w:rPr>
      <w:t xml:space="preserve">- </w:t>
    </w:r>
    <w:r w:rsidRPr="00C84F89">
      <w:rPr>
        <w:rStyle w:val="Oldalszm"/>
        <w:rFonts w:ascii="Calibri" w:hAnsi="Calibri"/>
        <w:color w:val="333399"/>
        <w:sz w:val="20"/>
      </w:rPr>
      <w:fldChar w:fldCharType="begin"/>
    </w:r>
    <w:r w:rsidRPr="00C84F89">
      <w:rPr>
        <w:rStyle w:val="Oldalszm"/>
        <w:rFonts w:ascii="Calibri" w:hAnsi="Calibri"/>
        <w:color w:val="333399"/>
        <w:sz w:val="20"/>
      </w:rPr>
      <w:instrText xml:space="preserve"> PAGE </w:instrText>
    </w:r>
    <w:r w:rsidRPr="00C84F89">
      <w:rPr>
        <w:rStyle w:val="Oldalszm"/>
        <w:rFonts w:ascii="Calibri" w:hAnsi="Calibri"/>
        <w:color w:val="333399"/>
        <w:sz w:val="20"/>
      </w:rPr>
      <w:fldChar w:fldCharType="separate"/>
    </w:r>
    <w:r w:rsidR="00455583">
      <w:rPr>
        <w:rStyle w:val="Oldalszm"/>
        <w:rFonts w:ascii="Calibri" w:hAnsi="Calibri"/>
        <w:noProof/>
        <w:color w:val="333399"/>
        <w:sz w:val="20"/>
      </w:rPr>
      <w:t>2</w:t>
    </w:r>
    <w:r w:rsidRPr="00C84F89">
      <w:rPr>
        <w:rStyle w:val="Oldalszm"/>
        <w:rFonts w:ascii="Calibri" w:hAnsi="Calibri"/>
        <w:color w:val="333399"/>
        <w:sz w:val="20"/>
      </w:rPr>
      <w:fldChar w:fldCharType="end"/>
    </w:r>
    <w:r w:rsidRPr="00C84F89">
      <w:rPr>
        <w:rStyle w:val="Oldalszm"/>
        <w:rFonts w:ascii="Calibri" w:hAnsi="Calibri"/>
        <w:color w:val="333399"/>
        <w:sz w:val="20"/>
      </w:rPr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996CB" w14:textId="77777777" w:rsidR="00C45A6F" w:rsidRPr="00865062" w:rsidRDefault="00C45A6F" w:rsidP="00EA44DE">
    <w:pPr>
      <w:pStyle w:val="lfej"/>
      <w:tabs>
        <w:tab w:val="clear" w:pos="4536"/>
        <w:tab w:val="clear" w:pos="9072"/>
      </w:tabs>
      <w:jc w:val="center"/>
      <w:rPr>
        <w:rFonts w:ascii="Calibri" w:hAnsi="Calibri"/>
        <w:b/>
        <w:color w:val="000080"/>
      </w:rPr>
    </w:pPr>
    <w:r>
      <w:rPr>
        <w:noProof/>
        <w:color w:val="000080"/>
      </w:rPr>
      <w:drawing>
        <wp:anchor distT="0" distB="0" distL="114300" distR="114300" simplePos="0" relativeHeight="251659264" behindDoc="1" locked="0" layoutInCell="1" allowOverlap="1" wp14:anchorId="37683786" wp14:editId="3426D344">
          <wp:simplePos x="0" y="0"/>
          <wp:positionH relativeFrom="column">
            <wp:posOffset>5920105</wp:posOffset>
          </wp:positionH>
          <wp:positionV relativeFrom="paragraph">
            <wp:posOffset>-123825</wp:posOffset>
          </wp:positionV>
          <wp:extent cx="267970" cy="566420"/>
          <wp:effectExtent l="19050" t="0" r="0" b="0"/>
          <wp:wrapNone/>
          <wp:docPr id="13" name="Kép 13" descr="284px-Coat_of_Arms_of_Hungary_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284px-Coat_of_Arms_of_Hungary_svg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70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color w:val="000080"/>
      </w:rPr>
      <mc:AlternateContent>
        <mc:Choice Requires="wpc">
          <w:drawing>
            <wp:anchor distT="0" distB="0" distL="114300" distR="114300" simplePos="0" relativeHeight="251660288" behindDoc="1" locked="0" layoutInCell="1" allowOverlap="1" wp14:anchorId="5083AB66" wp14:editId="66533DC5">
              <wp:simplePos x="0" y="0"/>
              <wp:positionH relativeFrom="column">
                <wp:posOffset>-30480</wp:posOffset>
              </wp:positionH>
              <wp:positionV relativeFrom="paragraph">
                <wp:posOffset>-5080</wp:posOffset>
              </wp:positionV>
              <wp:extent cx="5950585" cy="847725"/>
              <wp:effectExtent l="0" t="4445" r="4445" b="0"/>
              <wp:wrapNone/>
              <wp:docPr id="14" name="Vászon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2E5E0842" id="Vászon 20" o:spid="_x0000_s1026" editas="canvas" style="position:absolute;margin-left:-2.4pt;margin-top:-.4pt;width:468.55pt;height:66.75pt;z-index:-251656192" coordsize="59505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59505;height:8477;visibility:visible;mso-wrap-style:square">
                <v:fill o:detectmouseclick="t"/>
                <v:path o:connecttype="none"/>
              </v:shape>
            </v:group>
          </w:pict>
        </mc:Fallback>
      </mc:AlternateContent>
    </w:r>
    <w:r w:rsidRPr="00865062">
      <w:rPr>
        <w:rFonts w:ascii="Calibri" w:hAnsi="Calibri"/>
        <w:b/>
        <w:color w:val="000080"/>
      </w:rPr>
      <w:t>NEMZETI EGÉSZSÉGBIZTOSÍTÁSI ALAPKEZELŐ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DD56B0"/>
    <w:multiLevelType w:val="hybridMultilevel"/>
    <w:tmpl w:val="B560FF0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AD90239"/>
    <w:multiLevelType w:val="hybridMultilevel"/>
    <w:tmpl w:val="6208313C"/>
    <w:lvl w:ilvl="0" w:tplc="8AE2A206">
      <w:start w:val="1"/>
      <w:numFmt w:val="decimal"/>
      <w:lvlText w:val="%1.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764061B"/>
    <w:multiLevelType w:val="hybridMultilevel"/>
    <w:tmpl w:val="09729EDC"/>
    <w:lvl w:ilvl="0" w:tplc="1B9EC51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6"/>
  <w:hyphenationZone w:val="425"/>
  <w:characterSpacingControl w:val="doNotCompress"/>
  <w:hdrShapeDefaults>
    <o:shapedefaults v:ext="edit" spidmax="12289">
      <o:colormru v:ext="edit" colors="#365b92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240"/>
    <w:rsid w:val="0000366A"/>
    <w:rsid w:val="00013794"/>
    <w:rsid w:val="00026C9A"/>
    <w:rsid w:val="00031539"/>
    <w:rsid w:val="000340E0"/>
    <w:rsid w:val="00037435"/>
    <w:rsid w:val="00037631"/>
    <w:rsid w:val="000438E6"/>
    <w:rsid w:val="00056394"/>
    <w:rsid w:val="0005639C"/>
    <w:rsid w:val="00060C83"/>
    <w:rsid w:val="00080B81"/>
    <w:rsid w:val="00083279"/>
    <w:rsid w:val="00092E8A"/>
    <w:rsid w:val="000A48DF"/>
    <w:rsid w:val="000B2C69"/>
    <w:rsid w:val="000B4762"/>
    <w:rsid w:val="001021D4"/>
    <w:rsid w:val="001026F8"/>
    <w:rsid w:val="00102FD0"/>
    <w:rsid w:val="00113274"/>
    <w:rsid w:val="00126846"/>
    <w:rsid w:val="00131C27"/>
    <w:rsid w:val="00134854"/>
    <w:rsid w:val="001375E5"/>
    <w:rsid w:val="00141346"/>
    <w:rsid w:val="00143AC7"/>
    <w:rsid w:val="00143BBA"/>
    <w:rsid w:val="001637FB"/>
    <w:rsid w:val="00164DA7"/>
    <w:rsid w:val="00176ED8"/>
    <w:rsid w:val="00177BC8"/>
    <w:rsid w:val="00183B57"/>
    <w:rsid w:val="00186E20"/>
    <w:rsid w:val="00190B69"/>
    <w:rsid w:val="00194A67"/>
    <w:rsid w:val="001959FE"/>
    <w:rsid w:val="001A012F"/>
    <w:rsid w:val="001C441C"/>
    <w:rsid w:val="001C4C52"/>
    <w:rsid w:val="001C6979"/>
    <w:rsid w:val="001E53B8"/>
    <w:rsid w:val="001E72B8"/>
    <w:rsid w:val="001E7DE4"/>
    <w:rsid w:val="001F1A49"/>
    <w:rsid w:val="001F236C"/>
    <w:rsid w:val="002057BB"/>
    <w:rsid w:val="00206CC8"/>
    <w:rsid w:val="0021155F"/>
    <w:rsid w:val="0022285E"/>
    <w:rsid w:val="0022306A"/>
    <w:rsid w:val="0022343E"/>
    <w:rsid w:val="0022653A"/>
    <w:rsid w:val="00231A6C"/>
    <w:rsid w:val="0025491B"/>
    <w:rsid w:val="00280430"/>
    <w:rsid w:val="00283037"/>
    <w:rsid w:val="00290156"/>
    <w:rsid w:val="002A79FB"/>
    <w:rsid w:val="002C33B6"/>
    <w:rsid w:val="002C4545"/>
    <w:rsid w:val="002C724E"/>
    <w:rsid w:val="002D0823"/>
    <w:rsid w:val="002D1F48"/>
    <w:rsid w:val="002D68D0"/>
    <w:rsid w:val="00301B44"/>
    <w:rsid w:val="003027D2"/>
    <w:rsid w:val="00303902"/>
    <w:rsid w:val="00303AE4"/>
    <w:rsid w:val="003104CB"/>
    <w:rsid w:val="0031141F"/>
    <w:rsid w:val="0031304E"/>
    <w:rsid w:val="00313D94"/>
    <w:rsid w:val="00313DA1"/>
    <w:rsid w:val="003254BC"/>
    <w:rsid w:val="00340E34"/>
    <w:rsid w:val="00342AA2"/>
    <w:rsid w:val="003546A6"/>
    <w:rsid w:val="00363857"/>
    <w:rsid w:val="00363C51"/>
    <w:rsid w:val="003656A7"/>
    <w:rsid w:val="003776CB"/>
    <w:rsid w:val="00377760"/>
    <w:rsid w:val="00381093"/>
    <w:rsid w:val="00393E60"/>
    <w:rsid w:val="00396E30"/>
    <w:rsid w:val="003A02E8"/>
    <w:rsid w:val="003A0B20"/>
    <w:rsid w:val="003A292C"/>
    <w:rsid w:val="003A346E"/>
    <w:rsid w:val="003C28EF"/>
    <w:rsid w:val="003C3340"/>
    <w:rsid w:val="003E05DF"/>
    <w:rsid w:val="003E0C06"/>
    <w:rsid w:val="003F1F1D"/>
    <w:rsid w:val="00401005"/>
    <w:rsid w:val="00401694"/>
    <w:rsid w:val="004129CE"/>
    <w:rsid w:val="0041550F"/>
    <w:rsid w:val="004206D6"/>
    <w:rsid w:val="00424EC9"/>
    <w:rsid w:val="00425B5C"/>
    <w:rsid w:val="00440511"/>
    <w:rsid w:val="004418A7"/>
    <w:rsid w:val="00441C2E"/>
    <w:rsid w:val="00442B20"/>
    <w:rsid w:val="00446904"/>
    <w:rsid w:val="00455583"/>
    <w:rsid w:val="00457C8C"/>
    <w:rsid w:val="00464EC0"/>
    <w:rsid w:val="004658E2"/>
    <w:rsid w:val="00465B36"/>
    <w:rsid w:val="00465BDE"/>
    <w:rsid w:val="00474D11"/>
    <w:rsid w:val="00481C81"/>
    <w:rsid w:val="004826B1"/>
    <w:rsid w:val="00492932"/>
    <w:rsid w:val="004952B6"/>
    <w:rsid w:val="004A1176"/>
    <w:rsid w:val="004B0547"/>
    <w:rsid w:val="004B5E8B"/>
    <w:rsid w:val="004C13A5"/>
    <w:rsid w:val="004C2C59"/>
    <w:rsid w:val="004C79FD"/>
    <w:rsid w:val="004D3E97"/>
    <w:rsid w:val="004D5C65"/>
    <w:rsid w:val="004E64E3"/>
    <w:rsid w:val="0051660F"/>
    <w:rsid w:val="00516AA0"/>
    <w:rsid w:val="00521C16"/>
    <w:rsid w:val="00522564"/>
    <w:rsid w:val="005246E9"/>
    <w:rsid w:val="005305D3"/>
    <w:rsid w:val="005464F9"/>
    <w:rsid w:val="00547726"/>
    <w:rsid w:val="005574A0"/>
    <w:rsid w:val="005576D0"/>
    <w:rsid w:val="005604C8"/>
    <w:rsid w:val="00561422"/>
    <w:rsid w:val="005808AC"/>
    <w:rsid w:val="005936E7"/>
    <w:rsid w:val="0059680C"/>
    <w:rsid w:val="005A0C2B"/>
    <w:rsid w:val="005B0AC2"/>
    <w:rsid w:val="005B7048"/>
    <w:rsid w:val="005C5DAA"/>
    <w:rsid w:val="005D0000"/>
    <w:rsid w:val="005D0176"/>
    <w:rsid w:val="005F37D0"/>
    <w:rsid w:val="005F4DBB"/>
    <w:rsid w:val="00601AB6"/>
    <w:rsid w:val="00614239"/>
    <w:rsid w:val="006163C2"/>
    <w:rsid w:val="0061649F"/>
    <w:rsid w:val="00617D61"/>
    <w:rsid w:val="006308BF"/>
    <w:rsid w:val="006460F0"/>
    <w:rsid w:val="00654DD4"/>
    <w:rsid w:val="00677772"/>
    <w:rsid w:val="006806D1"/>
    <w:rsid w:val="00690914"/>
    <w:rsid w:val="00697102"/>
    <w:rsid w:val="006B2489"/>
    <w:rsid w:val="006B36DF"/>
    <w:rsid w:val="006C14F6"/>
    <w:rsid w:val="006D0082"/>
    <w:rsid w:val="006D1518"/>
    <w:rsid w:val="006D5705"/>
    <w:rsid w:val="006E4F25"/>
    <w:rsid w:val="006F0DC0"/>
    <w:rsid w:val="006F1BCF"/>
    <w:rsid w:val="00700E17"/>
    <w:rsid w:val="00702F76"/>
    <w:rsid w:val="00704D82"/>
    <w:rsid w:val="00711BE1"/>
    <w:rsid w:val="00722C5E"/>
    <w:rsid w:val="007340E9"/>
    <w:rsid w:val="0073467C"/>
    <w:rsid w:val="007367A3"/>
    <w:rsid w:val="00744474"/>
    <w:rsid w:val="00750752"/>
    <w:rsid w:val="00756235"/>
    <w:rsid w:val="007600F9"/>
    <w:rsid w:val="0079412B"/>
    <w:rsid w:val="007A13B3"/>
    <w:rsid w:val="007A5329"/>
    <w:rsid w:val="007B488E"/>
    <w:rsid w:val="007D3375"/>
    <w:rsid w:val="007D4C0E"/>
    <w:rsid w:val="007E5626"/>
    <w:rsid w:val="007F29C9"/>
    <w:rsid w:val="00803AB1"/>
    <w:rsid w:val="008071C0"/>
    <w:rsid w:val="008111C8"/>
    <w:rsid w:val="008174CA"/>
    <w:rsid w:val="00833634"/>
    <w:rsid w:val="00843F9A"/>
    <w:rsid w:val="008446BB"/>
    <w:rsid w:val="00852DA7"/>
    <w:rsid w:val="00852E16"/>
    <w:rsid w:val="00865062"/>
    <w:rsid w:val="00877139"/>
    <w:rsid w:val="008807A1"/>
    <w:rsid w:val="00880E9C"/>
    <w:rsid w:val="00893C62"/>
    <w:rsid w:val="00893DE3"/>
    <w:rsid w:val="008948B9"/>
    <w:rsid w:val="008A1777"/>
    <w:rsid w:val="008A5C3B"/>
    <w:rsid w:val="008A6CD5"/>
    <w:rsid w:val="008B1D9D"/>
    <w:rsid w:val="008B400F"/>
    <w:rsid w:val="008D40B4"/>
    <w:rsid w:val="008D68D4"/>
    <w:rsid w:val="008E3106"/>
    <w:rsid w:val="00900074"/>
    <w:rsid w:val="00900F61"/>
    <w:rsid w:val="00905312"/>
    <w:rsid w:val="00910FC9"/>
    <w:rsid w:val="00912433"/>
    <w:rsid w:val="00914B35"/>
    <w:rsid w:val="009153BF"/>
    <w:rsid w:val="0091682C"/>
    <w:rsid w:val="00926299"/>
    <w:rsid w:val="00930DFC"/>
    <w:rsid w:val="00932344"/>
    <w:rsid w:val="00934D22"/>
    <w:rsid w:val="009526BD"/>
    <w:rsid w:val="00954E8B"/>
    <w:rsid w:val="00964147"/>
    <w:rsid w:val="009658DF"/>
    <w:rsid w:val="0097424A"/>
    <w:rsid w:val="00982009"/>
    <w:rsid w:val="00984F57"/>
    <w:rsid w:val="0099619B"/>
    <w:rsid w:val="009A3407"/>
    <w:rsid w:val="009A6F31"/>
    <w:rsid w:val="009B027C"/>
    <w:rsid w:val="009B243C"/>
    <w:rsid w:val="009C2440"/>
    <w:rsid w:val="009C7330"/>
    <w:rsid w:val="009E02DF"/>
    <w:rsid w:val="009F65FA"/>
    <w:rsid w:val="009F6AA5"/>
    <w:rsid w:val="009F798C"/>
    <w:rsid w:val="00A1096A"/>
    <w:rsid w:val="00A30113"/>
    <w:rsid w:val="00A35699"/>
    <w:rsid w:val="00A415C3"/>
    <w:rsid w:val="00A428DC"/>
    <w:rsid w:val="00A456D5"/>
    <w:rsid w:val="00A65BB8"/>
    <w:rsid w:val="00A662B7"/>
    <w:rsid w:val="00A76226"/>
    <w:rsid w:val="00A87B26"/>
    <w:rsid w:val="00A93612"/>
    <w:rsid w:val="00AA31D9"/>
    <w:rsid w:val="00AB29E4"/>
    <w:rsid w:val="00AD70D5"/>
    <w:rsid w:val="00AF0106"/>
    <w:rsid w:val="00AF55BF"/>
    <w:rsid w:val="00B02027"/>
    <w:rsid w:val="00B03638"/>
    <w:rsid w:val="00B0428B"/>
    <w:rsid w:val="00B072AA"/>
    <w:rsid w:val="00B32074"/>
    <w:rsid w:val="00B32C67"/>
    <w:rsid w:val="00B36C6B"/>
    <w:rsid w:val="00B461EE"/>
    <w:rsid w:val="00B51F6B"/>
    <w:rsid w:val="00B527E7"/>
    <w:rsid w:val="00B62FED"/>
    <w:rsid w:val="00B72D88"/>
    <w:rsid w:val="00B75685"/>
    <w:rsid w:val="00B76527"/>
    <w:rsid w:val="00B86C8D"/>
    <w:rsid w:val="00B87ABB"/>
    <w:rsid w:val="00B9246F"/>
    <w:rsid w:val="00B92EA6"/>
    <w:rsid w:val="00BA10D7"/>
    <w:rsid w:val="00BA7CAD"/>
    <w:rsid w:val="00BB0407"/>
    <w:rsid w:val="00BC03CC"/>
    <w:rsid w:val="00BC3355"/>
    <w:rsid w:val="00BC573C"/>
    <w:rsid w:val="00BE60ED"/>
    <w:rsid w:val="00BF3445"/>
    <w:rsid w:val="00BF7407"/>
    <w:rsid w:val="00C02CDB"/>
    <w:rsid w:val="00C03511"/>
    <w:rsid w:val="00C05D6D"/>
    <w:rsid w:val="00C0789A"/>
    <w:rsid w:val="00C13BEE"/>
    <w:rsid w:val="00C175D0"/>
    <w:rsid w:val="00C214B8"/>
    <w:rsid w:val="00C2669E"/>
    <w:rsid w:val="00C307F9"/>
    <w:rsid w:val="00C36B39"/>
    <w:rsid w:val="00C45A6F"/>
    <w:rsid w:val="00C51594"/>
    <w:rsid w:val="00C51F82"/>
    <w:rsid w:val="00C527A0"/>
    <w:rsid w:val="00C5543B"/>
    <w:rsid w:val="00C565AE"/>
    <w:rsid w:val="00C62878"/>
    <w:rsid w:val="00C7111D"/>
    <w:rsid w:val="00C815B4"/>
    <w:rsid w:val="00C84F89"/>
    <w:rsid w:val="00C8664F"/>
    <w:rsid w:val="00C93112"/>
    <w:rsid w:val="00C946DC"/>
    <w:rsid w:val="00CA41D5"/>
    <w:rsid w:val="00CB400B"/>
    <w:rsid w:val="00CB4447"/>
    <w:rsid w:val="00CB77A1"/>
    <w:rsid w:val="00CC132A"/>
    <w:rsid w:val="00CD02CF"/>
    <w:rsid w:val="00CD0377"/>
    <w:rsid w:val="00CD4791"/>
    <w:rsid w:val="00CD4F5E"/>
    <w:rsid w:val="00CE29ED"/>
    <w:rsid w:val="00CF17BA"/>
    <w:rsid w:val="00D02D19"/>
    <w:rsid w:val="00D27A87"/>
    <w:rsid w:val="00D362E6"/>
    <w:rsid w:val="00D454B9"/>
    <w:rsid w:val="00D47637"/>
    <w:rsid w:val="00D528BF"/>
    <w:rsid w:val="00D52A6A"/>
    <w:rsid w:val="00D52CD1"/>
    <w:rsid w:val="00D52CFB"/>
    <w:rsid w:val="00D67A24"/>
    <w:rsid w:val="00D76540"/>
    <w:rsid w:val="00D87B7D"/>
    <w:rsid w:val="00D92B7C"/>
    <w:rsid w:val="00DA1C54"/>
    <w:rsid w:val="00DA5C74"/>
    <w:rsid w:val="00DA69E2"/>
    <w:rsid w:val="00DB1790"/>
    <w:rsid w:val="00DB6197"/>
    <w:rsid w:val="00DB62B2"/>
    <w:rsid w:val="00DC2946"/>
    <w:rsid w:val="00DC4FAE"/>
    <w:rsid w:val="00DD7311"/>
    <w:rsid w:val="00DE3C36"/>
    <w:rsid w:val="00DE7931"/>
    <w:rsid w:val="00DF7EBD"/>
    <w:rsid w:val="00E022CD"/>
    <w:rsid w:val="00E03F13"/>
    <w:rsid w:val="00E12419"/>
    <w:rsid w:val="00E12D7F"/>
    <w:rsid w:val="00E20C66"/>
    <w:rsid w:val="00E33263"/>
    <w:rsid w:val="00E436C0"/>
    <w:rsid w:val="00E471A8"/>
    <w:rsid w:val="00E5003E"/>
    <w:rsid w:val="00E60A90"/>
    <w:rsid w:val="00E6500F"/>
    <w:rsid w:val="00E91CDC"/>
    <w:rsid w:val="00E935C5"/>
    <w:rsid w:val="00EA3669"/>
    <w:rsid w:val="00EA36C6"/>
    <w:rsid w:val="00EA44DE"/>
    <w:rsid w:val="00EA5240"/>
    <w:rsid w:val="00EB6F1A"/>
    <w:rsid w:val="00EC09A7"/>
    <w:rsid w:val="00EC505D"/>
    <w:rsid w:val="00ED4258"/>
    <w:rsid w:val="00ED6A04"/>
    <w:rsid w:val="00EE3914"/>
    <w:rsid w:val="00EF282E"/>
    <w:rsid w:val="00EF31A8"/>
    <w:rsid w:val="00EF3906"/>
    <w:rsid w:val="00F00FD3"/>
    <w:rsid w:val="00F41FA2"/>
    <w:rsid w:val="00F507B6"/>
    <w:rsid w:val="00F57B27"/>
    <w:rsid w:val="00F6189A"/>
    <w:rsid w:val="00F67047"/>
    <w:rsid w:val="00F71B46"/>
    <w:rsid w:val="00F739D0"/>
    <w:rsid w:val="00F84C1B"/>
    <w:rsid w:val="00F87733"/>
    <w:rsid w:val="00F87DBC"/>
    <w:rsid w:val="00F90EA1"/>
    <w:rsid w:val="00F96C8A"/>
    <w:rsid w:val="00FA0701"/>
    <w:rsid w:val="00FA5734"/>
    <w:rsid w:val="00FB71B9"/>
    <w:rsid w:val="00FD07FB"/>
    <w:rsid w:val="00FD1027"/>
    <w:rsid w:val="00FD42C4"/>
    <w:rsid w:val="00FD7C1B"/>
    <w:rsid w:val="00FE1C68"/>
    <w:rsid w:val="00FE705E"/>
    <w:rsid w:val="00FF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o:colormru v:ext="edit" colors="#365b92"/>
    </o:shapedefaults>
    <o:shapelayout v:ext="edit">
      <o:idmap v:ext="edit" data="1"/>
    </o:shapelayout>
  </w:shapeDefaults>
  <w:decimalSymbol w:val=","/>
  <w:listSeparator w:val=";"/>
  <w14:docId w14:val="7065DF7F"/>
  <w15:docId w15:val="{6642BBA5-9931-45ED-817D-C94BB56B9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7726"/>
    <w:rPr>
      <w:sz w:val="28"/>
    </w:rPr>
  </w:style>
  <w:style w:type="paragraph" w:styleId="Cmsor2">
    <w:name w:val="heading 2"/>
    <w:basedOn w:val="Norml"/>
    <w:next w:val="Norml"/>
    <w:qFormat/>
    <w:rsid w:val="00A428DC"/>
    <w:pPr>
      <w:keepNext/>
      <w:jc w:val="center"/>
      <w:outlineLvl w:val="1"/>
    </w:pPr>
    <w:rPr>
      <w:b/>
      <w:bCs/>
      <w:sz w:val="26"/>
      <w:szCs w:val="24"/>
    </w:rPr>
  </w:style>
  <w:style w:type="paragraph" w:styleId="Cmsor3">
    <w:name w:val="heading 3"/>
    <w:basedOn w:val="Norml"/>
    <w:next w:val="Norml"/>
    <w:qFormat/>
    <w:rsid w:val="00702F76"/>
    <w:pPr>
      <w:keepNext/>
      <w:outlineLvl w:val="2"/>
    </w:pPr>
    <w:rPr>
      <w:u w:val="single"/>
    </w:rPr>
  </w:style>
  <w:style w:type="paragraph" w:styleId="Cmsor4">
    <w:name w:val="heading 4"/>
    <w:basedOn w:val="Norml"/>
    <w:next w:val="Norml"/>
    <w:qFormat/>
    <w:rsid w:val="00702F76"/>
    <w:pPr>
      <w:keepNext/>
      <w:outlineLvl w:val="3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702F76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702F76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7D4C0E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492932"/>
  </w:style>
  <w:style w:type="paragraph" w:styleId="Szvegtrzsbehzssal3">
    <w:name w:val="Body Text Indent 3"/>
    <w:basedOn w:val="Norml"/>
    <w:rsid w:val="005D0000"/>
    <w:pPr>
      <w:tabs>
        <w:tab w:val="right" w:leader="dot" w:pos="8505"/>
      </w:tabs>
      <w:ind w:left="360"/>
      <w:jc w:val="both"/>
    </w:pPr>
  </w:style>
  <w:style w:type="paragraph" w:styleId="Szvegtrzs">
    <w:name w:val="Body Text"/>
    <w:basedOn w:val="Norml"/>
    <w:rsid w:val="005D0000"/>
    <w:pPr>
      <w:tabs>
        <w:tab w:val="right" w:leader="dot" w:pos="8505"/>
      </w:tabs>
      <w:jc w:val="both"/>
    </w:pPr>
    <w:rPr>
      <w:b/>
      <w:bCs/>
    </w:rPr>
  </w:style>
  <w:style w:type="paragraph" w:styleId="Szvegtrzs2">
    <w:name w:val="Body Text 2"/>
    <w:basedOn w:val="Norml"/>
    <w:rsid w:val="005D0000"/>
    <w:pPr>
      <w:tabs>
        <w:tab w:val="right" w:leader="dot" w:pos="8505"/>
      </w:tabs>
      <w:jc w:val="both"/>
    </w:pPr>
  </w:style>
  <w:style w:type="table" w:styleId="Rcsostblzat">
    <w:name w:val="Table Grid"/>
    <w:basedOn w:val="Normltblzat"/>
    <w:rsid w:val="005F4D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">
    <w:name w:val="Body Text Indent"/>
    <w:basedOn w:val="Norml"/>
    <w:rsid w:val="00CC132A"/>
    <w:pPr>
      <w:spacing w:after="120"/>
      <w:ind w:left="283"/>
    </w:pPr>
  </w:style>
  <w:style w:type="paragraph" w:customStyle="1" w:styleId="Default">
    <w:name w:val="Default"/>
    <w:rsid w:val="001637F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2A79FB"/>
    <w:rPr>
      <w:sz w:val="28"/>
    </w:rPr>
  </w:style>
  <w:style w:type="character" w:styleId="Jegyzethivatkozs">
    <w:name w:val="annotation reference"/>
    <w:basedOn w:val="Bekezdsalapbettpusa"/>
    <w:semiHidden/>
    <w:unhideWhenUsed/>
    <w:rsid w:val="00C36B39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C36B39"/>
    <w:rPr>
      <w:sz w:val="20"/>
    </w:rPr>
  </w:style>
  <w:style w:type="character" w:customStyle="1" w:styleId="JegyzetszvegChar">
    <w:name w:val="Jegyzetszöveg Char"/>
    <w:basedOn w:val="Bekezdsalapbettpusa"/>
    <w:link w:val="Jegyzetszveg"/>
    <w:rsid w:val="00C36B39"/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C36B3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C36B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8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microsoft.com/office/2016/09/relationships/commentsIds" Target="commentsIds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8/08/relationships/commentsExtensible" Target="commentsExtensi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rsaiA\munka\__honlap\OEP.HU\Nyomtatv&#225;nyt&#225;r\Nemzetk&#246;zi\Ig&#233;nyl&#337;lap_Eur&#243;pai_Eg&#233;szs&#233;gbiztos&#237;t&#225;si_K&#225;rty&#225;hoz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59BABD-0B71-4996-A33E-3824415DD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Igénylőlap_Európai_Egészségbiztosítási_Kártyához.dot</Template>
  <TotalTime>2</TotalTime>
  <Pages>1</Pages>
  <Words>681</Words>
  <Characters>4705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Iktatószám: F012/234-1/2012</vt:lpstr>
    </vt:vector>
  </TitlesOfParts>
  <Company>OEP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Iktatószám: F012/234-1/2012</dc:title>
  <dc:creator>OEP</dc:creator>
  <cp:lastModifiedBy>tordaneea</cp:lastModifiedBy>
  <cp:revision>5</cp:revision>
  <cp:lastPrinted>2025-08-29T07:15:00Z</cp:lastPrinted>
  <dcterms:created xsi:type="dcterms:W3CDTF">2025-08-29T09:36:00Z</dcterms:created>
  <dcterms:modified xsi:type="dcterms:W3CDTF">2025-08-29T09:40:00Z</dcterms:modified>
</cp:coreProperties>
</file>