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73C" w:rsidRPr="005E273C" w:rsidRDefault="005E273C">
      <w:pPr>
        <w:rPr>
          <w:rFonts w:asciiTheme="minorHAnsi" w:hAnsiTheme="minorHAnsi"/>
          <w:sz w:val="16"/>
          <w:szCs w:val="16"/>
        </w:rPr>
      </w:pPr>
    </w:p>
    <w:tbl>
      <w:tblPr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350"/>
        <w:gridCol w:w="68"/>
        <w:gridCol w:w="285"/>
        <w:gridCol w:w="142"/>
        <w:gridCol w:w="213"/>
        <w:gridCol w:w="111"/>
        <w:gridCol w:w="30"/>
        <w:gridCol w:w="131"/>
        <w:gridCol w:w="83"/>
        <w:gridCol w:w="81"/>
        <w:gridCol w:w="59"/>
        <w:gridCol w:w="125"/>
        <w:gridCol w:w="141"/>
        <w:gridCol w:w="27"/>
        <w:gridCol w:w="61"/>
        <w:gridCol w:w="237"/>
        <w:gridCol w:w="117"/>
        <w:gridCol w:w="85"/>
        <w:gridCol w:w="169"/>
        <w:gridCol w:w="100"/>
        <w:gridCol w:w="205"/>
        <w:gridCol w:w="27"/>
        <w:gridCol w:w="6"/>
        <w:gridCol w:w="116"/>
        <w:gridCol w:w="222"/>
        <w:gridCol w:w="132"/>
        <w:gridCol w:w="24"/>
        <w:gridCol w:w="330"/>
        <w:gridCol w:w="171"/>
        <w:gridCol w:w="107"/>
        <w:gridCol w:w="79"/>
        <w:gridCol w:w="358"/>
        <w:gridCol w:w="378"/>
        <w:gridCol w:w="192"/>
        <w:gridCol w:w="290"/>
        <w:gridCol w:w="256"/>
        <w:gridCol w:w="434"/>
        <w:gridCol w:w="283"/>
        <w:gridCol w:w="331"/>
        <w:gridCol w:w="335"/>
        <w:gridCol w:w="332"/>
        <w:gridCol w:w="144"/>
        <w:gridCol w:w="7"/>
        <w:gridCol w:w="180"/>
        <w:gridCol w:w="46"/>
        <w:gridCol w:w="286"/>
        <w:gridCol w:w="20"/>
        <w:gridCol w:w="159"/>
        <w:gridCol w:w="141"/>
        <w:gridCol w:w="12"/>
        <w:gridCol w:w="290"/>
        <w:gridCol w:w="41"/>
        <w:gridCol w:w="188"/>
        <w:gridCol w:w="126"/>
        <w:gridCol w:w="18"/>
        <w:gridCol w:w="348"/>
      </w:tblGrid>
      <w:tr w:rsidR="00E81499" w:rsidRPr="0080335B" w:rsidTr="005E273C">
        <w:trPr>
          <w:trHeight w:val="227"/>
        </w:trPr>
        <w:tc>
          <w:tcPr>
            <w:tcW w:w="10039" w:type="dxa"/>
            <w:gridSpan w:val="5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273C" w:rsidRPr="0080335B" w:rsidRDefault="00E81499" w:rsidP="005E273C">
            <w:pPr>
              <w:pStyle w:val="Cmsor2"/>
              <w:rPr>
                <w:rFonts w:asciiTheme="minorHAnsi" w:hAnsiTheme="minorHAnsi"/>
                <w:color w:val="000080"/>
                <w:sz w:val="16"/>
                <w:szCs w:val="16"/>
              </w:rPr>
            </w:pPr>
            <w:bookmarkStart w:id="0" w:name="OLE_LINK1"/>
            <w:r w:rsidRPr="0080335B">
              <w:rPr>
                <w:rFonts w:ascii="Calibri" w:hAnsi="Calibri"/>
                <w:color w:val="000080"/>
                <w:sz w:val="24"/>
              </w:rPr>
              <w:t>Betegszállítási adatlap</w:t>
            </w:r>
          </w:p>
        </w:tc>
      </w:tr>
      <w:tr w:rsidR="00A80F39" w:rsidRPr="0080335B" w:rsidTr="00DC2C74">
        <w:trPr>
          <w:trHeight w:val="340"/>
        </w:trPr>
        <w:tc>
          <w:tcPr>
            <w:tcW w:w="465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A80F39" w:rsidP="004C4377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Betegszállító állomás</w:t>
            </w:r>
            <w:r w:rsidR="00086BA8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neve: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2"/>
                  <w:enabled/>
                  <w:calcOnExit w:val="0"/>
                  <w:textInput/>
                </w:ffData>
              </w:fldCha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2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A80F39" w:rsidP="00874386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Szervezeti egység/állomás kódja: 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F39" w:rsidRPr="0080335B" w:rsidRDefault="004973D8" w:rsidP="0013088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953DB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130882" w:rsidRPr="0080335B" w:rsidTr="00DC2C74">
        <w:trPr>
          <w:trHeight w:val="340"/>
        </w:trPr>
        <w:tc>
          <w:tcPr>
            <w:tcW w:w="26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130882" w:rsidP="00DB6CE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Betegszállító állomás NEAK kódja: </w:t>
            </w:r>
          </w:p>
        </w:tc>
        <w:tc>
          <w:tcPr>
            <w:tcW w:w="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0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130882" w:rsidP="0010569D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Napló tételszám/Sorszám:</w:t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13088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13088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82" w:rsidRPr="0080335B" w:rsidRDefault="004973D8" w:rsidP="00D459D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D36E2A" w:rsidRPr="0080335B" w:rsidTr="00BA703D">
        <w:trPr>
          <w:trHeight w:val="382"/>
        </w:trPr>
        <w:tc>
          <w:tcPr>
            <w:tcW w:w="6062" w:type="dxa"/>
            <w:gridSpan w:val="36"/>
            <w:vAlign w:val="center"/>
          </w:tcPr>
          <w:p w:rsidR="00D36E2A" w:rsidRPr="0080335B" w:rsidRDefault="00D36E2A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Beteg neve: 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2"/>
                  <w:enabled/>
                  <w:calcOnExit w:val="0"/>
                  <w:textInput/>
                </w:ffData>
              </w:fldChar>
            </w:r>
            <w:bookmarkStart w:id="1" w:name="Szöveg112"/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2122" w:type="dxa"/>
            <w:gridSpan w:val="8"/>
            <w:vAlign w:val="center"/>
          </w:tcPr>
          <w:p w:rsidR="00D36E2A" w:rsidRPr="0080335B" w:rsidRDefault="00D36E2A" w:rsidP="00D36E2A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Állampolgársága: 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gridSpan w:val="8"/>
            <w:tcBorders>
              <w:right w:val="nil"/>
            </w:tcBorders>
            <w:vAlign w:val="center"/>
          </w:tcPr>
          <w:p w:rsidR="00D36E2A" w:rsidRPr="0080335B" w:rsidRDefault="00BA703D" w:rsidP="00D36E2A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Beteg neme:</w:t>
            </w:r>
          </w:p>
        </w:tc>
        <w:tc>
          <w:tcPr>
            <w:tcW w:w="721" w:type="dxa"/>
            <w:gridSpan w:val="5"/>
            <w:tcBorders>
              <w:left w:val="nil"/>
            </w:tcBorders>
            <w:vAlign w:val="center"/>
          </w:tcPr>
          <w:p w:rsidR="00D36E2A" w:rsidRPr="0080335B" w:rsidRDefault="004973D8" w:rsidP="00D36E2A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BA703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D36E2A" w:rsidRPr="0080335B" w:rsidTr="00BA703D">
        <w:trPr>
          <w:trHeight w:val="382"/>
        </w:trPr>
        <w:tc>
          <w:tcPr>
            <w:tcW w:w="1655" w:type="dxa"/>
            <w:gridSpan w:val="5"/>
            <w:vAlign w:val="center"/>
          </w:tcPr>
          <w:p w:rsidR="00D36E2A" w:rsidRPr="0080335B" w:rsidRDefault="00D36E2A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TAJ:</w:t>
            </w:r>
          </w:p>
        </w:tc>
        <w:tc>
          <w:tcPr>
            <w:tcW w:w="354" w:type="dxa"/>
            <w:gridSpan w:val="3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4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4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2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3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4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2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4" w:type="dxa"/>
            <w:gridSpan w:val="2"/>
            <w:vAlign w:val="center"/>
          </w:tcPr>
          <w:p w:rsidR="00D36E2A" w:rsidRPr="0080335B" w:rsidRDefault="004973D8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7" w:type="dxa"/>
            <w:gridSpan w:val="3"/>
            <w:vAlign w:val="center"/>
          </w:tcPr>
          <w:p w:rsidR="00D36E2A" w:rsidRPr="0080335B" w:rsidRDefault="004973D8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33" w:type="dxa"/>
            <w:gridSpan w:val="11"/>
            <w:vAlign w:val="center"/>
          </w:tcPr>
          <w:p w:rsidR="00D36E2A" w:rsidRPr="0080335B" w:rsidRDefault="00D36E2A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Személyazonosító igazolvány típusa:</w:t>
            </w:r>
          </w:p>
        </w:tc>
        <w:tc>
          <w:tcPr>
            <w:tcW w:w="1862" w:type="dxa"/>
            <w:gridSpan w:val="14"/>
            <w:vAlign w:val="center"/>
          </w:tcPr>
          <w:p w:rsidR="00D36E2A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="00D36E2A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130882" w:rsidRPr="0080335B" w:rsidTr="00BA703D">
        <w:trPr>
          <w:trHeight w:val="382"/>
        </w:trPr>
        <w:tc>
          <w:tcPr>
            <w:tcW w:w="1655" w:type="dxa"/>
            <w:gridSpan w:val="5"/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Születési dátum: </w:t>
            </w:r>
          </w:p>
        </w:tc>
        <w:tc>
          <w:tcPr>
            <w:tcW w:w="324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" w:name="Szöveg113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25" w:type="dxa"/>
            <w:gridSpan w:val="4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3" w:name="Szöveg114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325" w:type="dxa"/>
            <w:gridSpan w:val="3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Szöveg115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325" w:type="dxa"/>
            <w:gridSpan w:val="3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16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371" w:type="dxa"/>
            <w:gridSpan w:val="3"/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év </w:t>
            </w:r>
          </w:p>
        </w:tc>
        <w:tc>
          <w:tcPr>
            <w:tcW w:w="338" w:type="dxa"/>
            <w:gridSpan w:val="4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Szöveg117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338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Szöveg118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486" w:type="dxa"/>
            <w:gridSpan w:val="3"/>
            <w:vAlign w:val="center"/>
          </w:tcPr>
          <w:p w:rsidR="00130882" w:rsidRPr="0080335B" w:rsidRDefault="00130882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hó</w:t>
            </w:r>
          </w:p>
        </w:tc>
        <w:tc>
          <w:tcPr>
            <w:tcW w:w="357" w:type="dxa"/>
            <w:gridSpan w:val="3"/>
            <w:vAlign w:val="center"/>
          </w:tcPr>
          <w:p w:rsidR="00130882" w:rsidRPr="0080335B" w:rsidRDefault="004973D8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8" w:type="dxa"/>
            <w:vAlign w:val="center"/>
          </w:tcPr>
          <w:p w:rsidR="00130882" w:rsidRPr="0080335B" w:rsidRDefault="004973D8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570" w:type="dxa"/>
            <w:gridSpan w:val="2"/>
            <w:vAlign w:val="center"/>
          </w:tcPr>
          <w:p w:rsidR="00130882" w:rsidRPr="0080335B" w:rsidRDefault="00130882" w:rsidP="005605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nap</w:t>
            </w:r>
          </w:p>
        </w:tc>
        <w:tc>
          <w:tcPr>
            <w:tcW w:w="2638" w:type="dxa"/>
            <w:gridSpan w:val="11"/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BNO:</w:t>
            </w:r>
          </w:p>
        </w:tc>
        <w:tc>
          <w:tcPr>
            <w:tcW w:w="306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02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5" w:type="dxa"/>
            <w:gridSpan w:val="3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66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130882" w:rsidRPr="0080335B" w:rsidTr="00BA703D">
        <w:trPr>
          <w:trHeight w:val="382"/>
        </w:trPr>
        <w:tc>
          <w:tcPr>
            <w:tcW w:w="810" w:type="dxa"/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Lakcím: </w:t>
            </w:r>
          </w:p>
        </w:tc>
        <w:tc>
          <w:tcPr>
            <w:tcW w:w="350" w:type="dxa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3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5" w:type="dxa"/>
            <w:gridSpan w:val="2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55" w:type="dxa"/>
            <w:gridSpan w:val="4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2542" w:type="dxa"/>
            <w:gridSpan w:val="21"/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22"/>
                  <w:enabled/>
                  <w:calcOnExit w:val="0"/>
                  <w:textInput/>
                </w:ffData>
              </w:fldChar>
            </w:r>
            <w:bookmarkStart w:id="8" w:name="Szöveg122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815" w:type="dxa"/>
            <w:gridSpan w:val="3"/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település</w:t>
            </w:r>
          </w:p>
        </w:tc>
        <w:tc>
          <w:tcPr>
            <w:tcW w:w="2597" w:type="dxa"/>
            <w:gridSpan w:val="9"/>
            <w:tcBorders>
              <w:bottom w:val="single" w:sz="4" w:space="0" w:color="auto"/>
            </w:tcBorders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30"/>
                  <w:enabled/>
                  <w:calcOnExit w:val="0"/>
                  <w:textInput/>
                </w:ffData>
              </w:fldChar>
            </w:r>
            <w:bookmarkStart w:id="9" w:name="Szöveg130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698" w:type="dxa"/>
            <w:gridSpan w:val="6"/>
            <w:tcBorders>
              <w:bottom w:val="single" w:sz="4" w:space="0" w:color="auto"/>
            </w:tcBorders>
            <w:vAlign w:val="center"/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út/utca</w:t>
            </w:r>
          </w:p>
        </w:tc>
        <w:tc>
          <w:tcPr>
            <w:tcW w:w="672" w:type="dxa"/>
            <w:gridSpan w:val="5"/>
            <w:tcBorders>
              <w:bottom w:val="single" w:sz="4" w:space="0" w:color="auto"/>
            </w:tcBorders>
            <w:vAlign w:val="center"/>
          </w:tcPr>
          <w:p w:rsidR="00130882" w:rsidRPr="0080335B" w:rsidRDefault="004973D8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31"/>
                  <w:enabled/>
                  <w:calcOnExit w:val="0"/>
                  <w:textInput/>
                </w:ffData>
              </w:fldChar>
            </w:r>
            <w:bookmarkStart w:id="10" w:name="Szöveg131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492" w:type="dxa"/>
            <w:gridSpan w:val="3"/>
            <w:tcBorders>
              <w:bottom w:val="single" w:sz="4" w:space="0" w:color="auto"/>
            </w:tcBorders>
            <w:vAlign w:val="center"/>
          </w:tcPr>
          <w:p w:rsidR="00130882" w:rsidRPr="0080335B" w:rsidRDefault="00130882" w:rsidP="0021155F">
            <w:pPr>
              <w:pStyle w:val="Szvegtrzs2"/>
              <w:spacing w:line="280" w:lineRule="exact"/>
              <w:ind w:left="-108" w:right="-108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hsz.</w:t>
            </w:r>
          </w:p>
        </w:tc>
      </w:tr>
      <w:tr w:rsidR="00130882" w:rsidRPr="0080335B" w:rsidTr="00BA703D">
        <w:trPr>
          <w:trHeight w:val="382"/>
        </w:trPr>
        <w:tc>
          <w:tcPr>
            <w:tcW w:w="1228" w:type="dxa"/>
            <w:gridSpan w:val="3"/>
            <w:vAlign w:val="center"/>
          </w:tcPr>
          <w:p w:rsidR="00130882" w:rsidRPr="0080335B" w:rsidRDefault="00130882" w:rsidP="00953DB2">
            <w:pPr>
              <w:pStyle w:val="Szvegtrzs2"/>
              <w:spacing w:line="280" w:lineRule="exac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Költségviselő:</w:t>
            </w:r>
          </w:p>
        </w:tc>
        <w:tc>
          <w:tcPr>
            <w:tcW w:w="1260" w:type="dxa"/>
            <w:gridSpan w:val="10"/>
            <w:shd w:val="clear" w:color="auto" w:fill="auto"/>
            <w:vAlign w:val="center"/>
          </w:tcPr>
          <w:p w:rsidR="00130882" w:rsidRPr="0080335B" w:rsidRDefault="004973D8" w:rsidP="0013088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Jelölő10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</w:t>
            </w:r>
            <w:bookmarkEnd w:id="11"/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NEAK</w:t>
            </w:r>
          </w:p>
        </w:tc>
        <w:tc>
          <w:tcPr>
            <w:tcW w:w="466" w:type="dxa"/>
            <w:gridSpan w:val="4"/>
            <w:tcBorders>
              <w:right w:val="nil"/>
            </w:tcBorders>
            <w:vAlign w:val="center"/>
          </w:tcPr>
          <w:p w:rsidR="00130882" w:rsidRPr="0080335B" w:rsidRDefault="004973D8" w:rsidP="0021155F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64" w:type="dxa"/>
            <w:gridSpan w:val="20"/>
            <w:tcBorders>
              <w:left w:val="nil"/>
            </w:tcBorders>
          </w:tcPr>
          <w:p w:rsidR="00130882" w:rsidRPr="0080335B" w:rsidRDefault="00130882" w:rsidP="00893C62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A beteg kérésére történő fizetésköteles szállítás</w:t>
            </w:r>
          </w:p>
        </w:tc>
        <w:tc>
          <w:tcPr>
            <w:tcW w:w="434" w:type="dxa"/>
            <w:tcBorders>
              <w:right w:val="nil"/>
            </w:tcBorders>
            <w:vAlign w:val="center"/>
          </w:tcPr>
          <w:p w:rsidR="00130882" w:rsidRPr="0080335B" w:rsidRDefault="004973D8" w:rsidP="0021155F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287" w:type="dxa"/>
            <w:gridSpan w:val="19"/>
            <w:tcBorders>
              <w:left w:val="nil"/>
            </w:tcBorders>
            <w:vAlign w:val="center"/>
          </w:tcPr>
          <w:p w:rsidR="00130882" w:rsidRPr="0080335B" w:rsidRDefault="00130882" w:rsidP="004D3E97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Egyéb: 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23"/>
                  <w:enabled/>
                  <w:calcOnExit w:val="0"/>
                  <w:textInput/>
                </w:ffData>
              </w:fldCha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130882" w:rsidRPr="0080335B" w:rsidTr="00BA703D">
        <w:trPr>
          <w:trHeight w:val="382"/>
        </w:trPr>
        <w:tc>
          <w:tcPr>
            <w:tcW w:w="2140" w:type="dxa"/>
            <w:gridSpan w:val="9"/>
            <w:vAlign w:val="center"/>
          </w:tcPr>
          <w:p w:rsidR="00130882" w:rsidRPr="0080335B" w:rsidRDefault="00130882" w:rsidP="00954E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Egyéb költségviselő címe</w:t>
            </w:r>
          </w:p>
        </w:tc>
        <w:tc>
          <w:tcPr>
            <w:tcW w:w="348" w:type="dxa"/>
            <w:gridSpan w:val="4"/>
            <w:vAlign w:val="center"/>
          </w:tcPr>
          <w:p w:rsidR="00130882" w:rsidRPr="0080335B" w:rsidRDefault="004973D8" w:rsidP="00954E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466" w:type="dxa"/>
            <w:gridSpan w:val="4"/>
            <w:vAlign w:val="center"/>
          </w:tcPr>
          <w:p w:rsidR="00130882" w:rsidRPr="0080335B" w:rsidRDefault="004973D8" w:rsidP="00954E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71" w:type="dxa"/>
            <w:gridSpan w:val="3"/>
            <w:vAlign w:val="center"/>
          </w:tcPr>
          <w:p w:rsidR="00130882" w:rsidRPr="0080335B" w:rsidRDefault="004973D8" w:rsidP="00954E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05" w:type="dxa"/>
            <w:gridSpan w:val="2"/>
            <w:vAlign w:val="center"/>
          </w:tcPr>
          <w:p w:rsidR="00130882" w:rsidRPr="0080335B" w:rsidRDefault="004973D8" w:rsidP="00954E8B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6409" w:type="dxa"/>
            <w:gridSpan w:val="35"/>
            <w:vAlign w:val="center"/>
          </w:tcPr>
          <w:p w:rsidR="00130882" w:rsidRPr="0080335B" w:rsidRDefault="004973D8" w:rsidP="004D3E97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23"/>
                  <w:enabled/>
                  <w:calcOnExit w:val="0"/>
                  <w:textInput/>
                </w:ffData>
              </w:fldChar>
            </w:r>
            <w:r w:rsidR="00130882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30882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</w:tbl>
    <w:p w:rsidR="005E273C" w:rsidRPr="0080335B" w:rsidRDefault="005E273C" w:rsidP="00DC2C74">
      <w:pPr>
        <w:pStyle w:val="Szvegtrzs2"/>
        <w:rPr>
          <w:rFonts w:ascii="Calibri" w:hAnsi="Calibri"/>
          <w:b/>
          <w:color w:val="000080"/>
          <w:sz w:val="16"/>
          <w:szCs w:val="16"/>
        </w:rPr>
      </w:pPr>
    </w:p>
    <w:p w:rsidR="00DC2C74" w:rsidRPr="0080335B" w:rsidRDefault="00DC2C74" w:rsidP="00DC2C74">
      <w:pPr>
        <w:pStyle w:val="Szvegtrzs2"/>
        <w:rPr>
          <w:rFonts w:ascii="Calibri" w:hAnsi="Calibri"/>
          <w:b/>
          <w:color w:val="000080"/>
          <w:sz w:val="16"/>
          <w:szCs w:val="16"/>
        </w:rPr>
      </w:pPr>
      <w:r w:rsidRPr="0080335B">
        <w:rPr>
          <w:rFonts w:ascii="Calibri" w:hAnsi="Calibri"/>
          <w:b/>
          <w:color w:val="000080"/>
          <w:sz w:val="16"/>
          <w:szCs w:val="16"/>
        </w:rPr>
        <w:t>Térítési kategória: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3543"/>
        <w:gridCol w:w="3119"/>
      </w:tblGrid>
      <w:tr w:rsidR="005E273C" w:rsidRPr="0080335B" w:rsidTr="005E273C">
        <w:trPr>
          <w:trHeight w:val="3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93749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Jelölő4"/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bookmarkEnd w:id="12"/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magyar biztosítás alapján végzett térítésmentes ellátás (01)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államközi szerződés alapján végzett sürgős ellátás (03)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93749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egyéb, magyar eü. ellátásra nem jogosult személy térítésköteles ellátása (04)</w:t>
            </w:r>
          </w:p>
        </w:tc>
      </w:tr>
      <w:tr w:rsidR="005E273C" w:rsidRPr="0080335B" w:rsidTr="005E273C">
        <w:trPr>
          <w:trHeight w:val="3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fekvőbeteg részére végzett ellátás (06)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külföldön élő magyarok központi költségvetésből támogatott ellátása (09)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93749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befogadott külföldi állampolgár (0A)</w:t>
            </w:r>
          </w:p>
        </w:tc>
      </w:tr>
      <w:tr w:rsidR="005E273C" w:rsidRPr="0080335B" w:rsidTr="005E273C">
        <w:trPr>
          <w:trHeight w:val="3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menekült, menedékes státuszt kérelmező (0D)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elszámolásra vonatkozó nemzetközi szerződés/közösségi szabály alapján történő ellátás (0E)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93749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harmadik országbeli állampolgár ellátása (0H)</w:t>
            </w:r>
          </w:p>
        </w:tc>
      </w:tr>
      <w:tr w:rsidR="005E273C" w:rsidRPr="0080335B" w:rsidTr="005E273C">
        <w:trPr>
          <w:trHeight w:val="3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Magyarország területén tartózkodó beteg, más forrásból meg nem térülő sürgős ellátása (0S)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5E273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uniós beteg részére, hátáron átnyúló eü.-i ellátás keretében végzett ellátás (0T)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3C" w:rsidRPr="0080335B" w:rsidRDefault="004973D8" w:rsidP="0093749C">
            <w:pPr>
              <w:pStyle w:val="Szvegtrzs2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5E273C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várólista csökkentési többlet forrás terhére történő ellátás (0X)</w:t>
            </w:r>
          </w:p>
        </w:tc>
      </w:tr>
    </w:tbl>
    <w:p w:rsidR="00893C62" w:rsidRPr="0080335B" w:rsidRDefault="00893C62" w:rsidP="00A428DC">
      <w:pPr>
        <w:pStyle w:val="Szvegtrzs2"/>
        <w:rPr>
          <w:rFonts w:ascii="Calibri" w:hAnsi="Calibri"/>
          <w:color w:val="000080"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9"/>
        <w:gridCol w:w="311"/>
        <w:gridCol w:w="311"/>
        <w:gridCol w:w="312"/>
        <w:gridCol w:w="154"/>
        <w:gridCol w:w="158"/>
        <w:gridCol w:w="55"/>
        <w:gridCol w:w="210"/>
        <w:gridCol w:w="48"/>
        <w:gridCol w:w="309"/>
        <w:gridCol w:w="3"/>
        <w:gridCol w:w="62"/>
        <w:gridCol w:w="250"/>
        <w:gridCol w:w="114"/>
        <w:gridCol w:w="202"/>
        <w:gridCol w:w="89"/>
        <w:gridCol w:w="139"/>
        <w:gridCol w:w="85"/>
        <w:gridCol w:w="112"/>
        <w:gridCol w:w="136"/>
        <w:gridCol w:w="241"/>
        <w:gridCol w:w="49"/>
        <w:gridCol w:w="381"/>
        <w:gridCol w:w="63"/>
        <w:gridCol w:w="123"/>
        <w:gridCol w:w="249"/>
        <w:gridCol w:w="176"/>
        <w:gridCol w:w="195"/>
        <w:gridCol w:w="138"/>
        <w:gridCol w:w="36"/>
        <w:gridCol w:w="91"/>
        <w:gridCol w:w="156"/>
        <w:gridCol w:w="221"/>
        <w:gridCol w:w="63"/>
        <w:gridCol w:w="52"/>
        <w:gridCol w:w="353"/>
        <w:gridCol w:w="21"/>
        <w:gridCol w:w="219"/>
        <w:gridCol w:w="68"/>
        <w:gridCol w:w="123"/>
        <w:gridCol w:w="38"/>
        <w:gridCol w:w="169"/>
        <w:gridCol w:w="91"/>
        <w:gridCol w:w="146"/>
        <w:gridCol w:w="62"/>
        <w:gridCol w:w="32"/>
        <w:gridCol w:w="33"/>
        <w:gridCol w:w="81"/>
        <w:gridCol w:w="182"/>
        <w:gridCol w:w="35"/>
        <w:gridCol w:w="106"/>
        <w:gridCol w:w="32"/>
        <w:gridCol w:w="132"/>
        <w:gridCol w:w="61"/>
        <w:gridCol w:w="139"/>
        <w:gridCol w:w="104"/>
        <w:gridCol w:w="87"/>
        <w:gridCol w:w="44"/>
        <w:gridCol w:w="269"/>
        <w:gridCol w:w="18"/>
        <w:gridCol w:w="51"/>
        <w:gridCol w:w="51"/>
        <w:gridCol w:w="38"/>
        <w:gridCol w:w="191"/>
        <w:gridCol w:w="156"/>
        <w:gridCol w:w="32"/>
        <w:gridCol w:w="12"/>
        <w:gridCol w:w="131"/>
        <w:gridCol w:w="331"/>
      </w:tblGrid>
      <w:tr w:rsidR="001F30FD" w:rsidRPr="0080335B" w:rsidTr="0010569D">
        <w:trPr>
          <w:trHeight w:val="325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:rsidR="00314FA1" w:rsidRPr="0080335B" w:rsidRDefault="00314FA1" w:rsidP="00314FA1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t>HONNAN:</w:t>
            </w:r>
          </w:p>
        </w:tc>
        <w:tc>
          <w:tcPr>
            <w:tcW w:w="3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FA1" w:rsidRPr="0080335B" w:rsidRDefault="004973D8" w:rsidP="0010569D">
            <w:pPr>
              <w:pStyle w:val="Szvegtrzs2"/>
              <w:spacing w:line="280" w:lineRule="exact"/>
              <w:jc w:val="lef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1" w:type="dxa"/>
            <w:tcBorders>
              <w:left w:val="single" w:sz="4" w:space="0" w:color="auto"/>
            </w:tcBorders>
            <w:vAlign w:val="center"/>
          </w:tcPr>
          <w:p w:rsidR="00314FA1" w:rsidRPr="0080335B" w:rsidRDefault="004973D8" w:rsidP="0010569D">
            <w:pPr>
              <w:pStyle w:val="Szvegtrzs2"/>
              <w:spacing w:line="280" w:lineRule="exact"/>
              <w:jc w:val="lef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2" w:type="dxa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2" w:type="dxa"/>
            <w:gridSpan w:val="2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3" w:type="dxa"/>
            <w:gridSpan w:val="3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2" w:type="dxa"/>
            <w:gridSpan w:val="2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2" w:type="dxa"/>
            <w:gridSpan w:val="2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6" w:type="dxa"/>
            <w:gridSpan w:val="2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13" w:type="dxa"/>
            <w:gridSpan w:val="3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1725" w:type="dxa"/>
            <w:gridSpan w:val="10"/>
            <w:vAlign w:val="center"/>
          </w:tcPr>
          <w:p w:rsidR="00314FA1" w:rsidRPr="0080335B" w:rsidRDefault="00314FA1" w:rsidP="001F30FD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SZÁLLÍTANDÓ</w:t>
            </w:r>
          </w:p>
        </w:tc>
        <w:tc>
          <w:tcPr>
            <w:tcW w:w="1418" w:type="dxa"/>
            <w:gridSpan w:val="11"/>
            <w:vAlign w:val="center"/>
          </w:tcPr>
          <w:p w:rsidR="00314FA1" w:rsidRPr="0080335B" w:rsidRDefault="00314FA1" w:rsidP="001F30FD">
            <w:pPr>
              <w:pStyle w:val="Szvegtrzs2"/>
              <w:spacing w:line="280" w:lineRule="exact"/>
              <w:jc w:val="center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HOVÁ:</w:t>
            </w:r>
          </w:p>
        </w:tc>
        <w:tc>
          <w:tcPr>
            <w:tcW w:w="330" w:type="dxa"/>
            <w:gridSpan w:val="3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4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4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4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0" w:type="dxa"/>
            <w:gridSpan w:val="3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3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4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gridSpan w:val="4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331" w:type="dxa"/>
            <w:vAlign w:val="center"/>
          </w:tcPr>
          <w:p w:rsidR="00314FA1" w:rsidRPr="0080335B" w:rsidRDefault="004973D8" w:rsidP="00314FA1">
            <w:pPr>
              <w:pStyle w:val="Szvegtrzs2"/>
              <w:spacing w:line="280" w:lineRule="exact"/>
              <w:jc w:val="left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 w:rsidRPr="0080335B">
              <w:rPr>
                <w:rFonts w:ascii="Calibri" w:hAnsi="Calibri"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</w:tr>
      <w:tr w:rsidR="00314FA1" w:rsidRPr="0080335B" w:rsidTr="0010569D">
        <w:trPr>
          <w:trHeight w:val="894"/>
        </w:trPr>
        <w:tc>
          <w:tcPr>
            <w:tcW w:w="4893" w:type="dxa"/>
            <w:gridSpan w:val="24"/>
            <w:vAlign w:val="center"/>
          </w:tcPr>
          <w:p w:rsidR="00314FA1" w:rsidRPr="0080335B" w:rsidRDefault="004973D8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38" w:type="dxa"/>
            <w:gridSpan w:val="45"/>
            <w:vAlign w:val="center"/>
          </w:tcPr>
          <w:p w:rsidR="00314FA1" w:rsidRPr="0080335B" w:rsidRDefault="004973D8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="0010569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10569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1F30FD" w:rsidRPr="0080335B" w:rsidTr="0010569D">
        <w:trPr>
          <w:trHeight w:val="340"/>
        </w:trPr>
        <w:tc>
          <w:tcPr>
            <w:tcW w:w="2187" w:type="dxa"/>
            <w:gridSpan w:val="5"/>
            <w:vMerge w:val="restart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Megrendelő orvos/intézmény: </w:t>
            </w:r>
          </w:p>
        </w:tc>
        <w:tc>
          <w:tcPr>
            <w:tcW w:w="3870" w:type="dxa"/>
            <w:gridSpan w:val="27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Neve: </w:t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20"/>
              </w:rPr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564" w:type="dxa"/>
            <w:gridSpan w:val="12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Pecsétszám</w:t>
            </w:r>
            <w:r w:rsidR="00953DB2" w:rsidRPr="0080335B">
              <w:rPr>
                <w:rFonts w:ascii="Calibri" w:hAnsi="Calibri"/>
                <w:color w:val="000080"/>
                <w:sz w:val="20"/>
              </w:rPr>
              <w:t>a</w:t>
            </w:r>
            <w:r w:rsidRPr="0080335B">
              <w:rPr>
                <w:rFonts w:ascii="Calibri" w:hAnsi="Calibri"/>
                <w:color w:val="000080"/>
                <w:sz w:val="20"/>
              </w:rPr>
              <w:t xml:space="preserve">: </w:t>
            </w:r>
          </w:p>
        </w:tc>
        <w:tc>
          <w:tcPr>
            <w:tcW w:w="390" w:type="dxa"/>
            <w:gridSpan w:val="5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05" w:type="dxa"/>
            <w:gridSpan w:val="6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04" w:type="dxa"/>
            <w:gridSpan w:val="4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05" w:type="dxa"/>
            <w:gridSpan w:val="6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06" w:type="dxa"/>
            <w:gridSpan w:val="4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1F30FD" w:rsidRPr="0080335B" w:rsidTr="0010569D">
        <w:trPr>
          <w:trHeight w:val="340"/>
        </w:trPr>
        <w:tc>
          <w:tcPr>
            <w:tcW w:w="2187" w:type="dxa"/>
            <w:gridSpan w:val="5"/>
            <w:vMerge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623" w:type="dxa"/>
            <w:gridSpan w:val="25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Szervezeti egység kódja:</w:t>
            </w:r>
          </w:p>
        </w:tc>
        <w:tc>
          <w:tcPr>
            <w:tcW w:w="468" w:type="dxa"/>
            <w:gridSpan w:val="3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8" w:type="dxa"/>
            <w:gridSpan w:val="3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9" w:type="dxa"/>
            <w:gridSpan w:val="5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8" w:type="dxa"/>
            <w:gridSpan w:val="4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9" w:type="dxa"/>
            <w:gridSpan w:val="6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8" w:type="dxa"/>
            <w:gridSpan w:val="5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9" w:type="dxa"/>
            <w:gridSpan w:val="5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8" w:type="dxa"/>
            <w:gridSpan w:val="5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74" w:type="dxa"/>
            <w:gridSpan w:val="3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1F30FD" w:rsidRPr="0080335B" w:rsidTr="0010569D">
        <w:trPr>
          <w:trHeight w:val="357"/>
        </w:trPr>
        <w:tc>
          <w:tcPr>
            <w:tcW w:w="2187" w:type="dxa"/>
            <w:gridSpan w:val="5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A megrendelés időpontja: </w:t>
            </w:r>
          </w:p>
        </w:tc>
        <w:tc>
          <w:tcPr>
            <w:tcW w:w="423" w:type="dxa"/>
            <w:gridSpan w:val="3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2" w:type="dxa"/>
            <w:gridSpan w:val="4"/>
            <w:vAlign w:val="center"/>
          </w:tcPr>
          <w:p w:rsidR="001F30FD" w:rsidRPr="0080335B" w:rsidRDefault="004973D8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6" w:type="dxa"/>
            <w:gridSpan w:val="3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év</w:t>
            </w:r>
          </w:p>
        </w:tc>
        <w:tc>
          <w:tcPr>
            <w:tcW w:w="425" w:type="dxa"/>
            <w:gridSpan w:val="4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6" w:type="dxa"/>
            <w:gridSpan w:val="3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gridSpan w:val="3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hó</w:t>
            </w:r>
          </w:p>
        </w:tc>
        <w:tc>
          <w:tcPr>
            <w:tcW w:w="425" w:type="dxa"/>
            <w:gridSpan w:val="2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0" w:type="dxa"/>
            <w:gridSpan w:val="4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866" w:type="dxa"/>
            <w:gridSpan w:val="6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left="-108"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 nap</w:t>
            </w:r>
          </w:p>
        </w:tc>
        <w:tc>
          <w:tcPr>
            <w:tcW w:w="410" w:type="dxa"/>
            <w:gridSpan w:val="3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71" w:type="dxa"/>
            <w:gridSpan w:val="7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8" w:type="dxa"/>
            <w:gridSpan w:val="6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435" w:type="dxa"/>
            <w:gridSpan w:val="5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7" w:type="dxa"/>
            <w:gridSpan w:val="5"/>
            <w:vAlign w:val="center"/>
          </w:tcPr>
          <w:p w:rsidR="001F30FD" w:rsidRPr="0080335B" w:rsidRDefault="004973D8" w:rsidP="001F30FD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F30FD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1F30FD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853" w:type="dxa"/>
            <w:gridSpan w:val="6"/>
            <w:vAlign w:val="center"/>
          </w:tcPr>
          <w:p w:rsidR="001F30FD" w:rsidRPr="0080335B" w:rsidRDefault="001F30FD" w:rsidP="001F30FD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  <w:tr w:rsidR="00314FA1" w:rsidRPr="0080335B" w:rsidTr="0010569D">
        <w:trPr>
          <w:trHeight w:val="417"/>
        </w:trPr>
        <w:tc>
          <w:tcPr>
            <w:tcW w:w="2187" w:type="dxa"/>
            <w:gridSpan w:val="5"/>
            <w:vAlign w:val="center"/>
          </w:tcPr>
          <w:p w:rsidR="00314FA1" w:rsidRPr="0080335B" w:rsidRDefault="00314FA1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Sürgősség: </w:t>
            </w:r>
          </w:p>
        </w:tc>
        <w:tc>
          <w:tcPr>
            <w:tcW w:w="1972" w:type="dxa"/>
            <w:gridSpan w:val="15"/>
            <w:vAlign w:val="center"/>
          </w:tcPr>
          <w:p w:rsidR="00314FA1" w:rsidRPr="0080335B" w:rsidRDefault="004973D8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Jelölő7"/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3"/>
            <w:r w:rsidR="00314FA1" w:rsidRPr="0080335B">
              <w:rPr>
                <w:rFonts w:ascii="Calibri" w:hAnsi="Calibri"/>
                <w:color w:val="000080"/>
                <w:sz w:val="20"/>
              </w:rPr>
              <w:t>6 órán belül</w:t>
            </w:r>
          </w:p>
        </w:tc>
        <w:tc>
          <w:tcPr>
            <w:tcW w:w="2234" w:type="dxa"/>
            <w:gridSpan w:val="15"/>
            <w:vAlign w:val="center"/>
          </w:tcPr>
          <w:p w:rsidR="00314FA1" w:rsidRPr="0080335B" w:rsidRDefault="004973D8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Jelölő8"/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4"/>
            <w:r w:rsidR="00314FA1" w:rsidRPr="0080335B">
              <w:rPr>
                <w:rFonts w:ascii="Calibri" w:hAnsi="Calibri"/>
                <w:color w:val="000080"/>
                <w:sz w:val="20"/>
              </w:rPr>
              <w:t>24 órán belül</w:t>
            </w:r>
          </w:p>
        </w:tc>
        <w:tc>
          <w:tcPr>
            <w:tcW w:w="3638" w:type="dxa"/>
            <w:gridSpan w:val="34"/>
            <w:vAlign w:val="center"/>
          </w:tcPr>
          <w:p w:rsidR="00314FA1" w:rsidRPr="0080335B" w:rsidRDefault="004973D8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Jelölő9"/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5"/>
            <w:r w:rsidR="00314FA1" w:rsidRPr="0080335B">
              <w:rPr>
                <w:rFonts w:ascii="Calibri" w:hAnsi="Calibri"/>
                <w:color w:val="000080"/>
                <w:sz w:val="20"/>
              </w:rPr>
              <w:t>időre kért szállítás</w:t>
            </w:r>
          </w:p>
        </w:tc>
      </w:tr>
      <w:tr w:rsidR="005E273C" w:rsidRPr="0080335B" w:rsidTr="0010569D">
        <w:trPr>
          <w:trHeight w:val="270"/>
        </w:trPr>
        <w:tc>
          <w:tcPr>
            <w:tcW w:w="2967" w:type="dxa"/>
            <w:gridSpan w:val="10"/>
            <w:vAlign w:val="center"/>
          </w:tcPr>
          <w:p w:rsidR="00314FA1" w:rsidRPr="0080335B" w:rsidRDefault="001F30FD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Időre kért szállítás</w:t>
            </w:r>
            <w:r w:rsidR="00E81499" w:rsidRPr="0080335B">
              <w:rPr>
                <w:rFonts w:ascii="Calibri" w:hAnsi="Calibri"/>
                <w:color w:val="000080"/>
                <w:sz w:val="20"/>
              </w:rPr>
              <w:t xml:space="preserve"> esetén</w:t>
            </w:r>
            <w:r w:rsidRPr="0080335B">
              <w:rPr>
                <w:rFonts w:ascii="Calibri" w:hAnsi="Calibri"/>
                <w:color w:val="000080"/>
                <w:sz w:val="20"/>
              </w:rPr>
              <w:t xml:space="preserve"> a beérkezés ideje</w:t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429" w:type="dxa"/>
            <w:gridSpan w:val="4"/>
            <w:vAlign w:val="center"/>
          </w:tcPr>
          <w:p w:rsidR="00314FA1" w:rsidRPr="0080335B" w:rsidRDefault="004973D8" w:rsidP="004A1176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jc w:val="center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0" w:type="dxa"/>
            <w:gridSpan w:val="3"/>
            <w:vAlign w:val="center"/>
          </w:tcPr>
          <w:p w:rsidR="00314FA1" w:rsidRPr="0080335B" w:rsidRDefault="004973D8" w:rsidP="004A1176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jc w:val="center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74" w:type="dxa"/>
            <w:gridSpan w:val="4"/>
            <w:vAlign w:val="center"/>
          </w:tcPr>
          <w:p w:rsidR="00314FA1" w:rsidRPr="0080335B" w:rsidRDefault="00314FA1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év</w:t>
            </w:r>
          </w:p>
        </w:tc>
        <w:tc>
          <w:tcPr>
            <w:tcW w:w="430" w:type="dxa"/>
            <w:gridSpan w:val="2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5" w:type="dxa"/>
            <w:gridSpan w:val="3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09" w:type="dxa"/>
            <w:gridSpan w:val="3"/>
            <w:vAlign w:val="center"/>
          </w:tcPr>
          <w:p w:rsidR="00314FA1" w:rsidRPr="0080335B" w:rsidRDefault="00314FA1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11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hó</w:t>
            </w:r>
          </w:p>
        </w:tc>
        <w:tc>
          <w:tcPr>
            <w:tcW w:w="567" w:type="dxa"/>
            <w:gridSpan w:val="5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6" w:type="dxa"/>
            <w:gridSpan w:val="3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708" w:type="dxa"/>
            <w:gridSpan w:val="6"/>
            <w:vAlign w:val="center"/>
          </w:tcPr>
          <w:p w:rsidR="00314FA1" w:rsidRPr="0080335B" w:rsidRDefault="00314FA1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nap</w:t>
            </w:r>
          </w:p>
        </w:tc>
        <w:tc>
          <w:tcPr>
            <w:tcW w:w="354" w:type="dxa"/>
            <w:gridSpan w:val="5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5" w:type="dxa"/>
            <w:gridSpan w:val="4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gridSpan w:val="6"/>
            <w:vAlign w:val="center"/>
          </w:tcPr>
          <w:p w:rsidR="00314FA1" w:rsidRPr="0080335B" w:rsidRDefault="00314FA1" w:rsidP="00893C62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389" w:type="dxa"/>
            <w:gridSpan w:val="4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9" w:type="dxa"/>
            <w:gridSpan w:val="5"/>
            <w:vAlign w:val="center"/>
          </w:tcPr>
          <w:p w:rsidR="00314FA1" w:rsidRPr="0080335B" w:rsidRDefault="004973D8" w:rsidP="00893C62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314FA1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314FA1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2" w:type="dxa"/>
            <w:gridSpan w:val="2"/>
            <w:vAlign w:val="center"/>
          </w:tcPr>
          <w:p w:rsidR="00314FA1" w:rsidRPr="0080335B" w:rsidRDefault="00314FA1" w:rsidP="001F30FD">
            <w:pPr>
              <w:tabs>
                <w:tab w:val="center" w:pos="6840"/>
                <w:tab w:val="right" w:pos="9639"/>
              </w:tabs>
              <w:spacing w:line="280" w:lineRule="exact"/>
              <w:ind w:left="-108" w:right="-108"/>
              <w:jc w:val="both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  <w:tr w:rsidR="00DC2C74" w:rsidRPr="0080335B" w:rsidTr="0010569D">
        <w:trPr>
          <w:trHeight w:val="227"/>
        </w:trPr>
        <w:tc>
          <w:tcPr>
            <w:tcW w:w="2400" w:type="dxa"/>
            <w:gridSpan w:val="7"/>
            <w:vAlign w:val="center"/>
          </w:tcPr>
          <w:p w:rsidR="00DC2C74" w:rsidRPr="0080335B" w:rsidRDefault="00DC2C74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Teljesítés módja:</w:t>
            </w:r>
          </w:p>
        </w:tc>
        <w:tc>
          <w:tcPr>
            <w:tcW w:w="1287" w:type="dxa"/>
            <w:gridSpan w:val="9"/>
            <w:vAlign w:val="center"/>
          </w:tcPr>
          <w:p w:rsidR="00DC2C74" w:rsidRPr="0080335B" w:rsidRDefault="004973D8" w:rsidP="00DC2C74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ülve</w:t>
            </w:r>
          </w:p>
        </w:tc>
        <w:tc>
          <w:tcPr>
            <w:tcW w:w="1578" w:type="dxa"/>
            <w:gridSpan w:val="10"/>
            <w:vAlign w:val="center"/>
          </w:tcPr>
          <w:p w:rsidR="00DC2C74" w:rsidRPr="0080335B" w:rsidRDefault="004973D8" w:rsidP="00DC2C74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fekve</w:t>
            </w:r>
          </w:p>
        </w:tc>
        <w:tc>
          <w:tcPr>
            <w:tcW w:w="1721" w:type="dxa"/>
            <w:gridSpan w:val="12"/>
            <w:vAlign w:val="center"/>
          </w:tcPr>
          <w:p w:rsidR="00DC2C74" w:rsidRPr="0080335B" w:rsidRDefault="004973D8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egyedileg</w:t>
            </w:r>
          </w:p>
        </w:tc>
        <w:tc>
          <w:tcPr>
            <w:tcW w:w="3045" w:type="dxa"/>
            <w:gridSpan w:val="31"/>
            <w:vAlign w:val="center"/>
          </w:tcPr>
          <w:p w:rsidR="00DC2C74" w:rsidRPr="0080335B" w:rsidRDefault="004973D8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más beteggel együtt</w:t>
            </w:r>
          </w:p>
        </w:tc>
      </w:tr>
      <w:tr w:rsidR="00DC2C74" w:rsidRPr="0080335B" w:rsidTr="0010569D">
        <w:trPr>
          <w:trHeight w:val="227"/>
        </w:trPr>
        <w:tc>
          <w:tcPr>
            <w:tcW w:w="2400" w:type="dxa"/>
            <w:gridSpan w:val="7"/>
            <w:vAlign w:val="center"/>
          </w:tcPr>
          <w:p w:rsidR="00DC2C74" w:rsidRPr="0080335B" w:rsidRDefault="00DC2C74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Kíséret igénye:</w:t>
            </w:r>
          </w:p>
        </w:tc>
        <w:tc>
          <w:tcPr>
            <w:tcW w:w="2865" w:type="dxa"/>
            <w:gridSpan w:val="19"/>
            <w:vAlign w:val="center"/>
          </w:tcPr>
          <w:p w:rsidR="00DC2C74" w:rsidRPr="0080335B" w:rsidRDefault="004973D8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nem szükséges</w:t>
            </w:r>
          </w:p>
        </w:tc>
        <w:tc>
          <w:tcPr>
            <w:tcW w:w="4766" w:type="dxa"/>
            <w:gridSpan w:val="43"/>
            <w:vAlign w:val="center"/>
          </w:tcPr>
          <w:p w:rsidR="00DC2C74" w:rsidRPr="0080335B" w:rsidRDefault="004973D8" w:rsidP="00E81499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20"/>
              </w:rPr>
            </w:r>
            <w:r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DC2C74" w:rsidRPr="0080335B">
              <w:rPr>
                <w:rFonts w:ascii="Calibri" w:hAnsi="Calibri"/>
                <w:color w:val="000080"/>
                <w:sz w:val="20"/>
              </w:rPr>
              <w:t xml:space="preserve"> betegkísérő</w:t>
            </w:r>
          </w:p>
        </w:tc>
      </w:tr>
    </w:tbl>
    <w:tbl>
      <w:tblPr>
        <w:tblpPr w:leftFromText="141" w:rightFromText="141" w:vertAnchor="text" w:horzAnchor="margin" w:tblpY="15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3107"/>
        <w:gridCol w:w="3817"/>
      </w:tblGrid>
      <w:tr w:rsidR="000835EF" w:rsidRPr="0080335B" w:rsidTr="00953DB2">
        <w:trPr>
          <w:trHeight w:val="117"/>
        </w:trPr>
        <w:tc>
          <w:tcPr>
            <w:tcW w:w="3107" w:type="dxa"/>
            <w:gridSpan w:val="7"/>
          </w:tcPr>
          <w:p w:rsidR="000835EF" w:rsidRPr="0080335B" w:rsidRDefault="000835EF" w:rsidP="00A5615B">
            <w:pPr>
              <w:pStyle w:val="Szvegtrzs2"/>
              <w:jc w:val="lef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Gépkocsi rendszáma</w:t>
            </w:r>
          </w:p>
        </w:tc>
        <w:tc>
          <w:tcPr>
            <w:tcW w:w="3107" w:type="dxa"/>
          </w:tcPr>
          <w:p w:rsidR="000835EF" w:rsidRPr="0080335B" w:rsidRDefault="000835EF" w:rsidP="00A5615B">
            <w:pPr>
              <w:pStyle w:val="Szvegtrzs2"/>
              <w:jc w:val="lef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Ápoló/betegkísérő neve</w:t>
            </w:r>
          </w:p>
        </w:tc>
        <w:tc>
          <w:tcPr>
            <w:tcW w:w="3817" w:type="dxa"/>
          </w:tcPr>
          <w:p w:rsidR="000835EF" w:rsidRPr="0080335B" w:rsidRDefault="000835EF" w:rsidP="00A5615B">
            <w:pPr>
              <w:pStyle w:val="Szvegtrzs2"/>
              <w:jc w:val="lef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Gépkocsivezető neve</w:t>
            </w:r>
          </w:p>
        </w:tc>
      </w:tr>
      <w:tr w:rsidR="000835EF" w:rsidRPr="0080335B" w:rsidTr="00953DB2">
        <w:trPr>
          <w:trHeight w:val="117"/>
        </w:trPr>
        <w:tc>
          <w:tcPr>
            <w:tcW w:w="443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44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44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44" w:type="dxa"/>
          </w:tcPr>
          <w:p w:rsidR="000835EF" w:rsidRPr="0080335B" w:rsidRDefault="000835EF" w:rsidP="000835EF">
            <w:pPr>
              <w:pStyle w:val="Szvegtrzs2"/>
              <w:jc w:val="center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-</w:t>
            </w:r>
          </w:p>
        </w:tc>
        <w:tc>
          <w:tcPr>
            <w:tcW w:w="444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44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44" w:type="dxa"/>
            <w:vAlign w:val="center"/>
          </w:tcPr>
          <w:p w:rsidR="000835EF" w:rsidRPr="0080335B" w:rsidRDefault="004973D8" w:rsidP="000835EF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07" w:type="dxa"/>
            <w:vAlign w:val="center"/>
          </w:tcPr>
          <w:p w:rsidR="000835EF" w:rsidRPr="0080335B" w:rsidRDefault="004973D8" w:rsidP="000835EF">
            <w:pPr>
              <w:pStyle w:val="Szvegtrzs2"/>
              <w:jc w:val="lef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817" w:type="dxa"/>
            <w:vAlign w:val="center"/>
          </w:tcPr>
          <w:p w:rsidR="000835EF" w:rsidRPr="0080335B" w:rsidRDefault="004973D8" w:rsidP="000835EF">
            <w:pPr>
              <w:pStyle w:val="Szvegtrzs2"/>
              <w:jc w:val="lef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="000835EF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835EF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</w:tbl>
    <w:p w:rsidR="004C4377" w:rsidRPr="0080335B" w:rsidRDefault="004C4377">
      <w:pPr>
        <w:rPr>
          <w:rFonts w:asciiTheme="minorHAnsi" w:hAnsiTheme="minorHAnsi" w:cstheme="minorHAnsi"/>
          <w:color w:val="000080"/>
          <w:sz w:val="16"/>
          <w:szCs w:val="16"/>
        </w:rPr>
      </w:pPr>
    </w:p>
    <w:tbl>
      <w:tblPr>
        <w:tblStyle w:val="Rcsostblzat"/>
        <w:tblW w:w="10065" w:type="dxa"/>
        <w:tblInd w:w="-34" w:type="dxa"/>
        <w:tblLook w:val="04A0"/>
      </w:tblPr>
      <w:tblGrid>
        <w:gridCol w:w="2942"/>
        <w:gridCol w:w="1358"/>
        <w:gridCol w:w="945"/>
        <w:gridCol w:w="993"/>
        <w:gridCol w:w="3827"/>
      </w:tblGrid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Kivonulás adatai</w:t>
            </w:r>
          </w:p>
        </w:tc>
        <w:tc>
          <w:tcPr>
            <w:tcW w:w="1358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Km-óra állása</w:t>
            </w:r>
          </w:p>
        </w:tc>
        <w:tc>
          <w:tcPr>
            <w:tcW w:w="1938" w:type="dxa"/>
            <w:gridSpan w:val="2"/>
            <w:vAlign w:val="center"/>
          </w:tcPr>
          <w:p w:rsidR="008F2D1A" w:rsidRPr="0080335B" w:rsidRDefault="008F2D1A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center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Időpont</w:t>
            </w:r>
          </w:p>
        </w:tc>
        <w:tc>
          <w:tcPr>
            <w:tcW w:w="3827" w:type="dxa"/>
            <w:vMerge w:val="restart"/>
          </w:tcPr>
          <w:p w:rsidR="0010569D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 xml:space="preserve">A beteg </w:t>
            </w:r>
          </w:p>
          <w:p w:rsidR="008F2D1A" w:rsidRPr="0080335B" w:rsidRDefault="004973D8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………………………………………………………………………</w:t>
            </w:r>
          </w:p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proofErr w:type="gramStart"/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miatt</w:t>
            </w:r>
            <w:proofErr w:type="gramEnd"/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 xml:space="preserve"> továbbszállítandó.</w:t>
            </w:r>
          </w:p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………………………………………………………………………</w:t>
            </w:r>
          </w:p>
          <w:p w:rsidR="008F2D1A" w:rsidRPr="0080335B" w:rsidRDefault="008F2D1A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továbbszállítást elrendelő orvos aláírása és bélyegzője</w:t>
            </w: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Állomásra érkezéskor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945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óra</w:t>
            </w:r>
          </w:p>
        </w:tc>
        <w:tc>
          <w:tcPr>
            <w:tcW w:w="993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perc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Átadás helyére érkezéskor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945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óra</w:t>
            </w:r>
          </w:p>
        </w:tc>
        <w:tc>
          <w:tcPr>
            <w:tcW w:w="993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perc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Helyszínről induláskor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945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óra</w:t>
            </w:r>
          </w:p>
        </w:tc>
        <w:tc>
          <w:tcPr>
            <w:tcW w:w="993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B2386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</w:t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>perc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A beteg felvételi helyére érkezéskor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945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óra</w:t>
            </w:r>
          </w:p>
        </w:tc>
        <w:tc>
          <w:tcPr>
            <w:tcW w:w="993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perc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rPr>
          <w:trHeight w:val="185"/>
        </w:trPr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Állomásról induláskor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945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óra</w:t>
            </w:r>
          </w:p>
        </w:tc>
        <w:tc>
          <w:tcPr>
            <w:tcW w:w="993" w:type="dxa"/>
            <w:vAlign w:val="center"/>
          </w:tcPr>
          <w:p w:rsidR="008F2D1A" w:rsidRPr="0080335B" w:rsidRDefault="004973D8" w:rsidP="0010569D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8F2D1A" w:rsidRPr="0080335B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perc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Összes megtett út (km)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10569D">
              <w:rPr>
                <w:rFonts w:ascii="Calibri" w:hAnsi="Calibri"/>
                <w:color w:val="000080"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 w:rsidR="0010569D">
              <w:rPr>
                <w:rFonts w:ascii="Calibri" w:hAnsi="Calibri"/>
                <w:noProof/>
                <w:color w:val="000080"/>
                <w:sz w:val="16"/>
                <w:szCs w:val="16"/>
              </w:rPr>
              <w:t> </w:t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</w:p>
        </w:tc>
        <w:tc>
          <w:tcPr>
            <w:tcW w:w="1938" w:type="dxa"/>
            <w:gridSpan w:val="2"/>
            <w:shd w:val="clear" w:color="auto" w:fill="002060"/>
            <w:vAlign w:val="center"/>
          </w:tcPr>
          <w:p w:rsidR="008F2D1A" w:rsidRPr="0080335B" w:rsidRDefault="008F2D1A" w:rsidP="008F2D1A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  <w:tr w:rsidR="008F2D1A" w:rsidRPr="0080335B" w:rsidTr="00953DB2">
        <w:tc>
          <w:tcPr>
            <w:tcW w:w="2942" w:type="dxa"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b/>
                <w:color w:val="000080"/>
                <w:sz w:val="16"/>
                <w:szCs w:val="16"/>
              </w:rPr>
              <w:t>Szállítás típusai</w:t>
            </w:r>
          </w:p>
        </w:tc>
        <w:tc>
          <w:tcPr>
            <w:tcW w:w="1358" w:type="dxa"/>
            <w:vAlign w:val="center"/>
          </w:tcPr>
          <w:p w:rsidR="008F2D1A" w:rsidRPr="0080335B" w:rsidRDefault="004973D8" w:rsidP="0034695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egyedi</w:t>
            </w:r>
          </w:p>
        </w:tc>
        <w:tc>
          <w:tcPr>
            <w:tcW w:w="1938" w:type="dxa"/>
            <w:gridSpan w:val="2"/>
            <w:vAlign w:val="center"/>
          </w:tcPr>
          <w:p w:rsidR="008F2D1A" w:rsidRPr="0080335B" w:rsidRDefault="004973D8" w:rsidP="00346958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instrText xml:space="preserve"> FORMCHECKBOX </w:instrText>
            </w:r>
            <w:r>
              <w:rPr>
                <w:rFonts w:ascii="Calibri" w:hAnsi="Calibri"/>
                <w:color w:val="000080"/>
                <w:sz w:val="16"/>
                <w:szCs w:val="16"/>
              </w:rPr>
            </w:r>
            <w:r>
              <w:rPr>
                <w:rFonts w:ascii="Calibri" w:hAnsi="Calibri"/>
                <w:color w:val="000080"/>
                <w:sz w:val="16"/>
                <w:szCs w:val="16"/>
              </w:rPr>
              <w:fldChar w:fldCharType="separate"/>
            </w:r>
            <w:r w:rsidRPr="0080335B">
              <w:rPr>
                <w:rFonts w:ascii="Calibri" w:hAnsi="Calibri"/>
                <w:color w:val="000080"/>
                <w:sz w:val="16"/>
                <w:szCs w:val="16"/>
              </w:rPr>
              <w:fldChar w:fldCharType="end"/>
            </w:r>
            <w:r w:rsidR="008F2D1A" w:rsidRPr="0080335B">
              <w:rPr>
                <w:rFonts w:ascii="Calibri" w:hAnsi="Calibri"/>
                <w:color w:val="000080"/>
                <w:sz w:val="16"/>
                <w:szCs w:val="16"/>
              </w:rPr>
              <w:t xml:space="preserve"> kapcsolt</w:t>
            </w:r>
          </w:p>
        </w:tc>
        <w:tc>
          <w:tcPr>
            <w:tcW w:w="3827" w:type="dxa"/>
            <w:vMerge/>
          </w:tcPr>
          <w:p w:rsidR="008F2D1A" w:rsidRPr="0080335B" w:rsidRDefault="008F2D1A" w:rsidP="00A30113">
            <w:pPr>
              <w:tabs>
                <w:tab w:val="center" w:pos="6840"/>
                <w:tab w:val="right" w:pos="9639"/>
              </w:tabs>
              <w:spacing w:line="240" w:lineRule="exact"/>
              <w:ind w:right="56"/>
              <w:jc w:val="right"/>
              <w:rPr>
                <w:rFonts w:ascii="Calibri" w:hAnsi="Calibri"/>
                <w:b/>
                <w:color w:val="000080"/>
                <w:sz w:val="16"/>
                <w:szCs w:val="16"/>
              </w:rPr>
            </w:pPr>
          </w:p>
        </w:tc>
      </w:tr>
    </w:tbl>
    <w:p w:rsidR="004C4377" w:rsidRPr="0080335B" w:rsidRDefault="004C4377">
      <w:pPr>
        <w:rPr>
          <w:rFonts w:asciiTheme="minorHAnsi" w:hAnsiTheme="minorHAnsi" w:cstheme="minorHAnsi"/>
          <w:color w:val="000080"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27"/>
        <w:gridCol w:w="423"/>
        <w:gridCol w:w="422"/>
        <w:gridCol w:w="566"/>
        <w:gridCol w:w="425"/>
        <w:gridCol w:w="426"/>
        <w:gridCol w:w="567"/>
        <w:gridCol w:w="425"/>
        <w:gridCol w:w="369"/>
        <w:gridCol w:w="56"/>
        <w:gridCol w:w="357"/>
        <w:gridCol w:w="51"/>
        <w:gridCol w:w="376"/>
        <w:gridCol w:w="89"/>
        <w:gridCol w:w="327"/>
        <w:gridCol w:w="137"/>
        <w:gridCol w:w="465"/>
        <w:gridCol w:w="86"/>
        <w:gridCol w:w="378"/>
        <w:gridCol w:w="51"/>
        <w:gridCol w:w="414"/>
        <w:gridCol w:w="11"/>
        <w:gridCol w:w="453"/>
        <w:gridCol w:w="465"/>
        <w:gridCol w:w="465"/>
      </w:tblGrid>
      <w:tr w:rsidR="008C20B7" w:rsidRPr="0080335B" w:rsidTr="00DC2C74">
        <w:trPr>
          <w:trHeight w:val="227"/>
        </w:trPr>
        <w:tc>
          <w:tcPr>
            <w:tcW w:w="2227" w:type="dxa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A szállítás időpontja: </w:t>
            </w:r>
          </w:p>
        </w:tc>
        <w:tc>
          <w:tcPr>
            <w:tcW w:w="423" w:type="dxa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2" w:type="dxa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6" w:type="dxa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év</w:t>
            </w:r>
          </w:p>
        </w:tc>
        <w:tc>
          <w:tcPr>
            <w:tcW w:w="425" w:type="dxa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6" w:type="dxa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hó</w:t>
            </w:r>
          </w:p>
        </w:tc>
        <w:tc>
          <w:tcPr>
            <w:tcW w:w="425" w:type="dxa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7" w:type="dxa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left="-108"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 nap</w:t>
            </w:r>
          </w:p>
        </w:tc>
        <w:tc>
          <w:tcPr>
            <w:tcW w:w="427" w:type="dxa"/>
            <w:gridSpan w:val="2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16" w:type="dxa"/>
            <w:gridSpan w:val="2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88" w:type="dxa"/>
            <w:gridSpan w:val="3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429" w:type="dxa"/>
            <w:gridSpan w:val="2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383" w:type="dxa"/>
            <w:gridSpan w:val="3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  <w:tr w:rsidR="008C20B7" w:rsidRPr="0080335B" w:rsidTr="00DC2C74">
        <w:trPr>
          <w:trHeight w:val="227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Átvétel időpontja: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év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hó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left="-108" w:right="-108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 nap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4973D8" w:rsidP="008C20B7">
            <w:pPr>
              <w:spacing w:line="280" w:lineRule="exact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  <w:tr w:rsidR="008C20B7" w:rsidRPr="0080335B" w:rsidTr="00DC2C74">
        <w:trPr>
          <w:trHeight w:val="227"/>
        </w:trPr>
        <w:tc>
          <w:tcPr>
            <w:tcW w:w="2227" w:type="dxa"/>
            <w:vMerge w:val="restart"/>
            <w:vAlign w:val="center"/>
          </w:tcPr>
          <w:p w:rsidR="008C20B7" w:rsidRPr="0080335B" w:rsidRDefault="008C20B7" w:rsidP="00D459DB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Átvevő intézmény: </w:t>
            </w:r>
          </w:p>
        </w:tc>
        <w:tc>
          <w:tcPr>
            <w:tcW w:w="7804" w:type="dxa"/>
            <w:gridSpan w:val="24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 xml:space="preserve">Neve: </w:t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="004973D8" w:rsidRPr="0080335B">
              <w:rPr>
                <w:rFonts w:ascii="Calibri" w:hAnsi="Calibri"/>
                <w:color w:val="000080"/>
                <w:sz w:val="20"/>
              </w:rPr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4973D8"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8C20B7" w:rsidRPr="0080335B" w:rsidTr="00DC2C74">
        <w:trPr>
          <w:trHeight w:val="227"/>
        </w:trPr>
        <w:tc>
          <w:tcPr>
            <w:tcW w:w="2227" w:type="dxa"/>
            <w:vMerge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623" w:type="dxa"/>
            <w:gridSpan w:val="8"/>
            <w:vAlign w:val="center"/>
          </w:tcPr>
          <w:p w:rsidR="008C20B7" w:rsidRPr="0080335B" w:rsidRDefault="008C20B7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t>Szervezeti egység kódja:</w:t>
            </w:r>
          </w:p>
        </w:tc>
        <w:tc>
          <w:tcPr>
            <w:tcW w:w="464" w:type="dxa"/>
            <w:gridSpan w:val="3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5" w:type="dxa"/>
            <w:gridSpan w:val="2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4" w:type="dxa"/>
            <w:gridSpan w:val="2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5" w:type="dxa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4" w:type="dxa"/>
            <w:gridSpan w:val="2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5" w:type="dxa"/>
            <w:gridSpan w:val="2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4" w:type="dxa"/>
            <w:gridSpan w:val="2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5" w:type="dxa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5" w:type="dxa"/>
            <w:vAlign w:val="center"/>
          </w:tcPr>
          <w:p w:rsidR="008C20B7" w:rsidRPr="0080335B" w:rsidRDefault="004973D8" w:rsidP="008C20B7">
            <w:pPr>
              <w:tabs>
                <w:tab w:val="center" w:pos="6840"/>
                <w:tab w:val="right" w:pos="9639"/>
              </w:tabs>
              <w:spacing w:line="280" w:lineRule="exact"/>
              <w:ind w:right="56"/>
              <w:rPr>
                <w:rFonts w:ascii="Calibri" w:hAnsi="Calibri"/>
                <w:color w:val="000080"/>
                <w:sz w:val="20"/>
              </w:rPr>
            </w:pPr>
            <w:r w:rsidRPr="0080335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8C20B7" w:rsidRPr="0080335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80335B">
              <w:rPr>
                <w:rFonts w:ascii="Calibri" w:hAnsi="Calibri"/>
                <w:color w:val="000080"/>
                <w:sz w:val="20"/>
              </w:rPr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8C20B7" w:rsidRPr="0080335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80335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</w:tbl>
    <w:p w:rsidR="00363C51" w:rsidRPr="0080335B" w:rsidRDefault="00363C51" w:rsidP="00A30113">
      <w:pPr>
        <w:tabs>
          <w:tab w:val="center" w:pos="6840"/>
          <w:tab w:val="right" w:pos="9639"/>
        </w:tabs>
        <w:spacing w:line="240" w:lineRule="exact"/>
        <w:ind w:left="5103" w:right="56"/>
        <w:jc w:val="right"/>
        <w:rPr>
          <w:rFonts w:ascii="Calibri" w:hAnsi="Calibri"/>
          <w:b/>
          <w:color w:val="000080"/>
          <w:sz w:val="16"/>
          <w:szCs w:val="16"/>
        </w:rPr>
      </w:pPr>
    </w:p>
    <w:p w:rsidR="004A1176" w:rsidRPr="0080335B" w:rsidRDefault="00134854" w:rsidP="00953DB2">
      <w:pPr>
        <w:tabs>
          <w:tab w:val="center" w:pos="7938"/>
          <w:tab w:val="right" w:pos="9639"/>
        </w:tabs>
        <w:spacing w:line="240" w:lineRule="exact"/>
        <w:ind w:left="-90" w:right="56"/>
        <w:rPr>
          <w:rFonts w:ascii="Calibri" w:hAnsi="Calibri"/>
          <w:color w:val="000080"/>
          <w:sz w:val="16"/>
          <w:szCs w:val="16"/>
        </w:rPr>
      </w:pPr>
      <w:r w:rsidRPr="0080335B">
        <w:rPr>
          <w:rFonts w:ascii="Calibri" w:hAnsi="Calibri"/>
          <w:color w:val="000080"/>
          <w:sz w:val="16"/>
          <w:szCs w:val="16"/>
        </w:rPr>
        <w:tab/>
        <w:t>…………………………………………………………………</w:t>
      </w:r>
    </w:p>
    <w:p w:rsidR="00893C62" w:rsidRPr="0080335B" w:rsidRDefault="00953DB2" w:rsidP="00953DB2">
      <w:pPr>
        <w:tabs>
          <w:tab w:val="left" w:pos="4962"/>
          <w:tab w:val="center" w:pos="7938"/>
          <w:tab w:val="right" w:pos="9639"/>
        </w:tabs>
        <w:spacing w:line="240" w:lineRule="exact"/>
        <w:ind w:left="-90" w:right="56"/>
        <w:rPr>
          <w:rFonts w:ascii="Calibri" w:hAnsi="Calibri"/>
          <w:b/>
          <w:color w:val="000080"/>
          <w:sz w:val="16"/>
          <w:szCs w:val="16"/>
        </w:rPr>
      </w:pPr>
      <w:r w:rsidRPr="0080335B">
        <w:rPr>
          <w:rFonts w:ascii="Calibri" w:hAnsi="Calibri"/>
          <w:color w:val="000080"/>
          <w:sz w:val="16"/>
          <w:szCs w:val="16"/>
        </w:rPr>
        <w:tab/>
        <w:t>PH</w:t>
      </w:r>
      <w:r w:rsidR="00134854" w:rsidRPr="0080335B">
        <w:rPr>
          <w:rFonts w:ascii="Calibri" w:hAnsi="Calibri"/>
          <w:color w:val="000080"/>
          <w:sz w:val="16"/>
          <w:szCs w:val="16"/>
        </w:rPr>
        <w:tab/>
      </w:r>
      <w:r w:rsidR="0056058B" w:rsidRPr="0080335B">
        <w:rPr>
          <w:rFonts w:ascii="Calibri" w:hAnsi="Calibri"/>
          <w:color w:val="000080"/>
          <w:sz w:val="16"/>
          <w:szCs w:val="16"/>
        </w:rPr>
        <w:t>Átvevő aláírása</w:t>
      </w:r>
      <w:r w:rsidR="00A30113" w:rsidRPr="0080335B">
        <w:rPr>
          <w:rFonts w:ascii="Calibri" w:hAnsi="Calibri"/>
          <w:b/>
          <w:color w:val="000080"/>
          <w:sz w:val="16"/>
          <w:szCs w:val="16"/>
        </w:rPr>
        <w:t xml:space="preserve"> </w:t>
      </w:r>
      <w:bookmarkEnd w:id="0"/>
    </w:p>
    <w:sectPr w:rsidR="00893C62" w:rsidRPr="0080335B" w:rsidSect="005E273C">
      <w:headerReference w:type="default" r:id="rId9"/>
      <w:headerReference w:type="first" r:id="rId10"/>
      <w:footerReference w:type="first" r:id="rId11"/>
      <w:pgSz w:w="11906" w:h="16838" w:code="9"/>
      <w:pgMar w:top="966" w:right="849" w:bottom="284" w:left="1276" w:header="284" w:footer="29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C74" w:rsidRDefault="00DC2C74">
      <w:r>
        <w:separator/>
      </w:r>
    </w:p>
  </w:endnote>
  <w:endnote w:type="continuationSeparator" w:id="0">
    <w:p w:rsidR="00DC2C74" w:rsidRDefault="00DC2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C74" w:rsidRPr="00893C62" w:rsidRDefault="00DC2C74">
    <w:pPr>
      <w:pStyle w:val="llb"/>
      <w:rPr>
        <w:rFonts w:ascii="Calibri" w:hAnsi="Calibri"/>
        <w:b/>
        <w:color w:val="000080"/>
        <w:sz w:val="20"/>
      </w:rPr>
    </w:pPr>
    <w:r w:rsidRPr="00893C62">
      <w:rPr>
        <w:rFonts w:ascii="Calibri" w:hAnsi="Calibri"/>
        <w:b/>
        <w:color w:val="000080"/>
        <w:sz w:val="20"/>
      </w:rPr>
      <w:t>AF.</w:t>
    </w:r>
    <w:r w:rsidR="0010569D">
      <w:rPr>
        <w:rFonts w:ascii="Calibri" w:hAnsi="Calibri"/>
        <w:b/>
        <w:color w:val="000080"/>
        <w:sz w:val="20"/>
      </w:rPr>
      <w:t>188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C74" w:rsidRDefault="00DC2C74">
      <w:r>
        <w:separator/>
      </w:r>
    </w:p>
  </w:footnote>
  <w:footnote w:type="continuationSeparator" w:id="0">
    <w:p w:rsidR="00DC2C74" w:rsidRDefault="00DC2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C74" w:rsidRPr="00C84F89" w:rsidRDefault="00DC2C74" w:rsidP="00492932">
    <w:pPr>
      <w:pStyle w:val="lfej"/>
      <w:jc w:val="center"/>
      <w:rPr>
        <w:rFonts w:ascii="Calibri" w:hAnsi="Calibri"/>
        <w:color w:val="333399"/>
        <w:sz w:val="20"/>
      </w:rPr>
    </w:pPr>
    <w:r w:rsidRPr="00C84F89">
      <w:rPr>
        <w:rStyle w:val="Oldalszm"/>
        <w:rFonts w:ascii="Calibri" w:hAnsi="Calibri"/>
        <w:color w:val="333399"/>
        <w:sz w:val="20"/>
      </w:rPr>
      <w:t xml:space="preserve">- </w:t>
    </w:r>
    <w:r w:rsidR="004973D8" w:rsidRPr="00C84F89">
      <w:rPr>
        <w:rStyle w:val="Oldalszm"/>
        <w:rFonts w:ascii="Calibri" w:hAnsi="Calibri"/>
        <w:color w:val="333399"/>
        <w:sz w:val="20"/>
      </w:rPr>
      <w:fldChar w:fldCharType="begin"/>
    </w:r>
    <w:r w:rsidRPr="00C84F89">
      <w:rPr>
        <w:rStyle w:val="Oldalszm"/>
        <w:rFonts w:ascii="Calibri" w:hAnsi="Calibri"/>
        <w:color w:val="333399"/>
        <w:sz w:val="20"/>
      </w:rPr>
      <w:instrText xml:space="preserve"> PAGE </w:instrText>
    </w:r>
    <w:r w:rsidR="004973D8" w:rsidRPr="00C84F89">
      <w:rPr>
        <w:rStyle w:val="Oldalszm"/>
        <w:rFonts w:ascii="Calibri" w:hAnsi="Calibri"/>
        <w:color w:val="333399"/>
        <w:sz w:val="20"/>
      </w:rPr>
      <w:fldChar w:fldCharType="separate"/>
    </w:r>
    <w:r w:rsidR="0010569D">
      <w:rPr>
        <w:rStyle w:val="Oldalszm"/>
        <w:rFonts w:ascii="Calibri" w:hAnsi="Calibri"/>
        <w:noProof/>
        <w:color w:val="333399"/>
        <w:sz w:val="20"/>
      </w:rPr>
      <w:t>2</w:t>
    </w:r>
    <w:r w:rsidR="004973D8" w:rsidRPr="00C84F89">
      <w:rPr>
        <w:rStyle w:val="Oldalszm"/>
        <w:rFonts w:ascii="Calibri" w:hAnsi="Calibri"/>
        <w:color w:val="333399"/>
        <w:sz w:val="20"/>
      </w:rPr>
      <w:fldChar w:fldCharType="end"/>
    </w:r>
    <w:r w:rsidRPr="00C84F89">
      <w:rPr>
        <w:rStyle w:val="Oldalszm"/>
        <w:rFonts w:ascii="Calibri" w:hAnsi="Calibri"/>
        <w:color w:val="333399"/>
        <w:sz w:val="20"/>
      </w:rPr>
      <w:t xml:space="preserve"> -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C74" w:rsidRDefault="004973D8" w:rsidP="005E273C">
    <w:pPr>
      <w:pStyle w:val="lfej"/>
      <w:tabs>
        <w:tab w:val="clear" w:pos="4536"/>
        <w:tab w:val="clear" w:pos="9072"/>
      </w:tabs>
      <w:jc w:val="center"/>
    </w:pPr>
    <w:r w:rsidRPr="004973D8">
      <w:rPr>
        <w:noProof/>
        <w:color w:val="000080"/>
      </w:rPr>
      <w:pict>
        <v:group id="_x0000_s2049" editas="canvas" style="position:absolute;left:0;text-align:left;margin-left:-6.7pt;margin-top:-.4pt;width:501.15pt;height:66.75pt;z-index:-251658240" coordorigin="1331,708" coordsize="10023,1335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331;top:708;width:10023;height:1335" o:preferrelative="f">
            <v:fill o:detectmouseclick="t"/>
            <v:path o:extrusionok="t" o:connecttype="none"/>
            <o:lock v:ext="edit" text="t"/>
          </v:shape>
          <v:shape id="_x0000_s2051" type="#_x0000_t75" style="position:absolute;left:10667;top:708;width:422;height:892">
            <v:imagedata r:id="rId1" o:title="284px-Coat_of_Arms_of_Hungary_svg" gain="74473f"/>
          </v:shape>
        </v:group>
      </w:pict>
    </w:r>
  </w:p>
  <w:p w:rsidR="00DC2C74" w:rsidRPr="00DB6CEB" w:rsidRDefault="00DC2C74" w:rsidP="005E273C">
    <w:pPr>
      <w:pStyle w:val="lfej"/>
      <w:tabs>
        <w:tab w:val="clear" w:pos="4536"/>
        <w:tab w:val="clear" w:pos="9072"/>
        <w:tab w:val="center" w:pos="4542"/>
      </w:tabs>
      <w:jc w:val="center"/>
      <w:rPr>
        <w:rFonts w:ascii="Calibri" w:hAnsi="Calibri"/>
        <w:b/>
        <w:color w:val="000080"/>
        <w:u w:val="single"/>
      </w:rPr>
    </w:pPr>
    <w:r w:rsidRPr="00DB6CEB">
      <w:rPr>
        <w:rFonts w:ascii="Calibri" w:hAnsi="Calibri"/>
        <w:b/>
        <w:color w:val="000080"/>
        <w:u w:val="single"/>
      </w:rPr>
      <w:t>NEMZETI EGÉSZSÉGBIZTOSÍTÁSI ALAPKEZELŐ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1DD56B0"/>
    <w:multiLevelType w:val="hybridMultilevel"/>
    <w:tmpl w:val="B560FF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AD90239"/>
    <w:multiLevelType w:val="hybridMultilevel"/>
    <w:tmpl w:val="6208313C"/>
    <w:lvl w:ilvl="0" w:tplc="8AE2A206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64061B"/>
    <w:multiLevelType w:val="hybridMultilevel"/>
    <w:tmpl w:val="09729EDC"/>
    <w:lvl w:ilvl="0" w:tplc="1B9EC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cumentProtection w:edit="forms" w:formatting="1" w:enforcement="1"/>
  <w:defaultTabStop w:val="706"/>
  <w:hyphenationZone w:val="425"/>
  <w:characterSpacingControl w:val="doNotCompress"/>
  <w:hdrShapeDefaults>
    <o:shapedefaults v:ext="edit" spidmax="2052">
      <o:colormru v:ext="edit" colors="#365b92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5240"/>
    <w:rsid w:val="00000807"/>
    <w:rsid w:val="0000366A"/>
    <w:rsid w:val="00013794"/>
    <w:rsid w:val="00031539"/>
    <w:rsid w:val="000340E0"/>
    <w:rsid w:val="00037435"/>
    <w:rsid w:val="00037631"/>
    <w:rsid w:val="000438E6"/>
    <w:rsid w:val="00056394"/>
    <w:rsid w:val="00060C83"/>
    <w:rsid w:val="00080B81"/>
    <w:rsid w:val="00083279"/>
    <w:rsid w:val="000835EF"/>
    <w:rsid w:val="00086BA8"/>
    <w:rsid w:val="00092E8A"/>
    <w:rsid w:val="000A48DF"/>
    <w:rsid w:val="000B2C69"/>
    <w:rsid w:val="001026F8"/>
    <w:rsid w:val="00102FD0"/>
    <w:rsid w:val="0010569D"/>
    <w:rsid w:val="00113274"/>
    <w:rsid w:val="00130882"/>
    <w:rsid w:val="00131C27"/>
    <w:rsid w:val="00134854"/>
    <w:rsid w:val="00141346"/>
    <w:rsid w:val="00143AC7"/>
    <w:rsid w:val="00143BBA"/>
    <w:rsid w:val="001637FB"/>
    <w:rsid w:val="00164DA7"/>
    <w:rsid w:val="00176ED8"/>
    <w:rsid w:val="00186E20"/>
    <w:rsid w:val="00194A67"/>
    <w:rsid w:val="001959FE"/>
    <w:rsid w:val="001C441C"/>
    <w:rsid w:val="001C4C52"/>
    <w:rsid w:val="001C6979"/>
    <w:rsid w:val="001E72B8"/>
    <w:rsid w:val="001E7DE4"/>
    <w:rsid w:val="001F1A49"/>
    <w:rsid w:val="001F236C"/>
    <w:rsid w:val="001F30FD"/>
    <w:rsid w:val="00204A3C"/>
    <w:rsid w:val="002057BB"/>
    <w:rsid w:val="00206CC8"/>
    <w:rsid w:val="0021155F"/>
    <w:rsid w:val="0022285E"/>
    <w:rsid w:val="0022306A"/>
    <w:rsid w:val="0022343E"/>
    <w:rsid w:val="0022653A"/>
    <w:rsid w:val="0025491B"/>
    <w:rsid w:val="00280430"/>
    <w:rsid w:val="00283037"/>
    <w:rsid w:val="00290156"/>
    <w:rsid w:val="002C4545"/>
    <w:rsid w:val="002C724E"/>
    <w:rsid w:val="002D0823"/>
    <w:rsid w:val="002D1F48"/>
    <w:rsid w:val="003104CB"/>
    <w:rsid w:val="0031304E"/>
    <w:rsid w:val="00313DA1"/>
    <w:rsid w:val="00314FA1"/>
    <w:rsid w:val="003151C2"/>
    <w:rsid w:val="003254BC"/>
    <w:rsid w:val="00340E34"/>
    <w:rsid w:val="00342AA2"/>
    <w:rsid w:val="00346958"/>
    <w:rsid w:val="003546A6"/>
    <w:rsid w:val="00363857"/>
    <w:rsid w:val="00363C51"/>
    <w:rsid w:val="003656A7"/>
    <w:rsid w:val="003776CB"/>
    <w:rsid w:val="00377760"/>
    <w:rsid w:val="00381093"/>
    <w:rsid w:val="00383C64"/>
    <w:rsid w:val="00393E60"/>
    <w:rsid w:val="00396E30"/>
    <w:rsid w:val="003A0B20"/>
    <w:rsid w:val="003A292C"/>
    <w:rsid w:val="003C3340"/>
    <w:rsid w:val="003E05DF"/>
    <w:rsid w:val="003E0C06"/>
    <w:rsid w:val="003F1F1D"/>
    <w:rsid w:val="00401694"/>
    <w:rsid w:val="0041550F"/>
    <w:rsid w:val="004206D6"/>
    <w:rsid w:val="00424EC9"/>
    <w:rsid w:val="00425B5C"/>
    <w:rsid w:val="00440511"/>
    <w:rsid w:val="004418A7"/>
    <w:rsid w:val="00441C2E"/>
    <w:rsid w:val="00442B20"/>
    <w:rsid w:val="00446904"/>
    <w:rsid w:val="00465B36"/>
    <w:rsid w:val="00474D11"/>
    <w:rsid w:val="00475168"/>
    <w:rsid w:val="00481C81"/>
    <w:rsid w:val="004826B1"/>
    <w:rsid w:val="00482EF5"/>
    <w:rsid w:val="00492932"/>
    <w:rsid w:val="004973D8"/>
    <w:rsid w:val="004A1176"/>
    <w:rsid w:val="004C13A5"/>
    <w:rsid w:val="004C2C59"/>
    <w:rsid w:val="004C4377"/>
    <w:rsid w:val="004C79FD"/>
    <w:rsid w:val="004D3E97"/>
    <w:rsid w:val="004D5C65"/>
    <w:rsid w:val="004E64E3"/>
    <w:rsid w:val="0051660F"/>
    <w:rsid w:val="00521C16"/>
    <w:rsid w:val="00522564"/>
    <w:rsid w:val="005464F9"/>
    <w:rsid w:val="005574A0"/>
    <w:rsid w:val="005576D0"/>
    <w:rsid w:val="005604C8"/>
    <w:rsid w:val="0056058B"/>
    <w:rsid w:val="00561422"/>
    <w:rsid w:val="005808AC"/>
    <w:rsid w:val="0059680C"/>
    <w:rsid w:val="005A0C2B"/>
    <w:rsid w:val="005B0AC2"/>
    <w:rsid w:val="005C5DAA"/>
    <w:rsid w:val="005D0000"/>
    <w:rsid w:val="005D0176"/>
    <w:rsid w:val="005E273C"/>
    <w:rsid w:val="005E5D31"/>
    <w:rsid w:val="005F37D0"/>
    <w:rsid w:val="005F4DBB"/>
    <w:rsid w:val="006163C2"/>
    <w:rsid w:val="0061649F"/>
    <w:rsid w:val="00617D61"/>
    <w:rsid w:val="006308BF"/>
    <w:rsid w:val="006460F0"/>
    <w:rsid w:val="00654DD4"/>
    <w:rsid w:val="00677772"/>
    <w:rsid w:val="006806D1"/>
    <w:rsid w:val="00690914"/>
    <w:rsid w:val="00697102"/>
    <w:rsid w:val="006B2489"/>
    <w:rsid w:val="006B36DF"/>
    <w:rsid w:val="006C14F6"/>
    <w:rsid w:val="006C206B"/>
    <w:rsid w:val="006D0082"/>
    <w:rsid w:val="006D1518"/>
    <w:rsid w:val="006D5705"/>
    <w:rsid w:val="006E4F25"/>
    <w:rsid w:val="006F0DC0"/>
    <w:rsid w:val="00700E17"/>
    <w:rsid w:val="00702F76"/>
    <w:rsid w:val="00704D82"/>
    <w:rsid w:val="0070715B"/>
    <w:rsid w:val="00722C5E"/>
    <w:rsid w:val="007340E9"/>
    <w:rsid w:val="0073467C"/>
    <w:rsid w:val="007367A3"/>
    <w:rsid w:val="00744474"/>
    <w:rsid w:val="007600F9"/>
    <w:rsid w:val="0079412B"/>
    <w:rsid w:val="007A13B3"/>
    <w:rsid w:val="007A5329"/>
    <w:rsid w:val="007C35A4"/>
    <w:rsid w:val="007D3375"/>
    <w:rsid w:val="007D4C0E"/>
    <w:rsid w:val="007E5626"/>
    <w:rsid w:val="007F29C9"/>
    <w:rsid w:val="0080335B"/>
    <w:rsid w:val="00803AB1"/>
    <w:rsid w:val="008071C0"/>
    <w:rsid w:val="008111C8"/>
    <w:rsid w:val="008174CA"/>
    <w:rsid w:val="00833634"/>
    <w:rsid w:val="00843F9A"/>
    <w:rsid w:val="008446BB"/>
    <w:rsid w:val="00874386"/>
    <w:rsid w:val="00877139"/>
    <w:rsid w:val="008807A1"/>
    <w:rsid w:val="00880E9C"/>
    <w:rsid w:val="00893C62"/>
    <w:rsid w:val="008948B9"/>
    <w:rsid w:val="008A1777"/>
    <w:rsid w:val="008A5C3B"/>
    <w:rsid w:val="008A6CD5"/>
    <w:rsid w:val="008B1D9D"/>
    <w:rsid w:val="008B2386"/>
    <w:rsid w:val="008B400F"/>
    <w:rsid w:val="008C20B7"/>
    <w:rsid w:val="008D40B4"/>
    <w:rsid w:val="008D68D4"/>
    <w:rsid w:val="008E3106"/>
    <w:rsid w:val="008F2D1A"/>
    <w:rsid w:val="00900F61"/>
    <w:rsid w:val="00910FC9"/>
    <w:rsid w:val="00912433"/>
    <w:rsid w:val="00914B35"/>
    <w:rsid w:val="009153BF"/>
    <w:rsid w:val="0091682C"/>
    <w:rsid w:val="00926299"/>
    <w:rsid w:val="00930DFC"/>
    <w:rsid w:val="00934D22"/>
    <w:rsid w:val="009526BD"/>
    <w:rsid w:val="00953DB2"/>
    <w:rsid w:val="00954E8B"/>
    <w:rsid w:val="00964147"/>
    <w:rsid w:val="009658DF"/>
    <w:rsid w:val="00982009"/>
    <w:rsid w:val="00984F57"/>
    <w:rsid w:val="0099619B"/>
    <w:rsid w:val="009A3407"/>
    <w:rsid w:val="009B027C"/>
    <w:rsid w:val="009B243C"/>
    <w:rsid w:val="009C2440"/>
    <w:rsid w:val="009C7330"/>
    <w:rsid w:val="009E02DF"/>
    <w:rsid w:val="009F65FA"/>
    <w:rsid w:val="009F6AA5"/>
    <w:rsid w:val="009F798C"/>
    <w:rsid w:val="00A1096A"/>
    <w:rsid w:val="00A30113"/>
    <w:rsid w:val="00A35699"/>
    <w:rsid w:val="00A415C3"/>
    <w:rsid w:val="00A428DC"/>
    <w:rsid w:val="00A5615B"/>
    <w:rsid w:val="00A65BB8"/>
    <w:rsid w:val="00A662B7"/>
    <w:rsid w:val="00A76226"/>
    <w:rsid w:val="00A80F39"/>
    <w:rsid w:val="00A87B26"/>
    <w:rsid w:val="00A93612"/>
    <w:rsid w:val="00AA262B"/>
    <w:rsid w:val="00AA31D9"/>
    <w:rsid w:val="00AB29E4"/>
    <w:rsid w:val="00AC0804"/>
    <w:rsid w:val="00AD70D5"/>
    <w:rsid w:val="00AF0106"/>
    <w:rsid w:val="00AF55BF"/>
    <w:rsid w:val="00B02027"/>
    <w:rsid w:val="00B03638"/>
    <w:rsid w:val="00B0428B"/>
    <w:rsid w:val="00B32074"/>
    <w:rsid w:val="00B32C67"/>
    <w:rsid w:val="00B461EE"/>
    <w:rsid w:val="00B527E7"/>
    <w:rsid w:val="00B72D88"/>
    <w:rsid w:val="00B76527"/>
    <w:rsid w:val="00B86C8D"/>
    <w:rsid w:val="00B87ABB"/>
    <w:rsid w:val="00B9246F"/>
    <w:rsid w:val="00BA703D"/>
    <w:rsid w:val="00BB0407"/>
    <w:rsid w:val="00BB465A"/>
    <w:rsid w:val="00BC03CC"/>
    <w:rsid w:val="00BC3355"/>
    <w:rsid w:val="00BE60ED"/>
    <w:rsid w:val="00BF3445"/>
    <w:rsid w:val="00BF7407"/>
    <w:rsid w:val="00C02CDB"/>
    <w:rsid w:val="00C03511"/>
    <w:rsid w:val="00C0789A"/>
    <w:rsid w:val="00C10DAD"/>
    <w:rsid w:val="00C13BEE"/>
    <w:rsid w:val="00C175D0"/>
    <w:rsid w:val="00C2669E"/>
    <w:rsid w:val="00C307F9"/>
    <w:rsid w:val="00C30E91"/>
    <w:rsid w:val="00C51594"/>
    <w:rsid w:val="00C527A0"/>
    <w:rsid w:val="00C5543B"/>
    <w:rsid w:val="00C565AE"/>
    <w:rsid w:val="00C62878"/>
    <w:rsid w:val="00C7111D"/>
    <w:rsid w:val="00C815B4"/>
    <w:rsid w:val="00C84F89"/>
    <w:rsid w:val="00C8664F"/>
    <w:rsid w:val="00C93112"/>
    <w:rsid w:val="00C946DC"/>
    <w:rsid w:val="00CA58AB"/>
    <w:rsid w:val="00CB400B"/>
    <w:rsid w:val="00CB4447"/>
    <w:rsid w:val="00CB77A1"/>
    <w:rsid w:val="00CC132A"/>
    <w:rsid w:val="00CD02CF"/>
    <w:rsid w:val="00CD0377"/>
    <w:rsid w:val="00CD4791"/>
    <w:rsid w:val="00CD4F5E"/>
    <w:rsid w:val="00CE29ED"/>
    <w:rsid w:val="00D02D19"/>
    <w:rsid w:val="00D362E6"/>
    <w:rsid w:val="00D36E2A"/>
    <w:rsid w:val="00D454B9"/>
    <w:rsid w:val="00D459DB"/>
    <w:rsid w:val="00D47637"/>
    <w:rsid w:val="00D52A6A"/>
    <w:rsid w:val="00D52CD1"/>
    <w:rsid w:val="00D52CFB"/>
    <w:rsid w:val="00D67A24"/>
    <w:rsid w:val="00D87B7D"/>
    <w:rsid w:val="00D87D98"/>
    <w:rsid w:val="00D92B7C"/>
    <w:rsid w:val="00DA1C54"/>
    <w:rsid w:val="00DA5C74"/>
    <w:rsid w:val="00DA69E2"/>
    <w:rsid w:val="00DB1790"/>
    <w:rsid w:val="00DB279D"/>
    <w:rsid w:val="00DB40A2"/>
    <w:rsid w:val="00DB6197"/>
    <w:rsid w:val="00DB62B2"/>
    <w:rsid w:val="00DB6CEB"/>
    <w:rsid w:val="00DC2946"/>
    <w:rsid w:val="00DC2C74"/>
    <w:rsid w:val="00DC4FAE"/>
    <w:rsid w:val="00DD7311"/>
    <w:rsid w:val="00DE7931"/>
    <w:rsid w:val="00DF168B"/>
    <w:rsid w:val="00DF7EBD"/>
    <w:rsid w:val="00E022CD"/>
    <w:rsid w:val="00E12419"/>
    <w:rsid w:val="00E12D7F"/>
    <w:rsid w:val="00E20C66"/>
    <w:rsid w:val="00E436C0"/>
    <w:rsid w:val="00E5003E"/>
    <w:rsid w:val="00E60A90"/>
    <w:rsid w:val="00E6500F"/>
    <w:rsid w:val="00E81499"/>
    <w:rsid w:val="00E91CDC"/>
    <w:rsid w:val="00E935C5"/>
    <w:rsid w:val="00EA3669"/>
    <w:rsid w:val="00EA36C6"/>
    <w:rsid w:val="00EA5240"/>
    <w:rsid w:val="00EB6F1A"/>
    <w:rsid w:val="00EC09A7"/>
    <w:rsid w:val="00EC505D"/>
    <w:rsid w:val="00ED4258"/>
    <w:rsid w:val="00ED6A04"/>
    <w:rsid w:val="00EE3914"/>
    <w:rsid w:val="00EF282E"/>
    <w:rsid w:val="00EF3906"/>
    <w:rsid w:val="00F00FD3"/>
    <w:rsid w:val="00F507B6"/>
    <w:rsid w:val="00F57B27"/>
    <w:rsid w:val="00F6189A"/>
    <w:rsid w:val="00F71B46"/>
    <w:rsid w:val="00F739D0"/>
    <w:rsid w:val="00F81FE0"/>
    <w:rsid w:val="00F84C1B"/>
    <w:rsid w:val="00F87733"/>
    <w:rsid w:val="00F87DBC"/>
    <w:rsid w:val="00F96C8A"/>
    <w:rsid w:val="00FA5734"/>
    <w:rsid w:val="00FB71B9"/>
    <w:rsid w:val="00FD07FB"/>
    <w:rsid w:val="00FD1027"/>
    <w:rsid w:val="00FD1A0F"/>
    <w:rsid w:val="00FE1C68"/>
    <w:rsid w:val="00FF2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ru v:ext="edit" colors="#365b9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5D0000"/>
    <w:rPr>
      <w:sz w:val="28"/>
    </w:rPr>
  </w:style>
  <w:style w:type="paragraph" w:styleId="Cmsor2">
    <w:name w:val="heading 2"/>
    <w:basedOn w:val="Norml"/>
    <w:next w:val="Norml"/>
    <w:qFormat/>
    <w:rsid w:val="00A428DC"/>
    <w:pPr>
      <w:keepNext/>
      <w:jc w:val="center"/>
      <w:outlineLvl w:val="1"/>
    </w:pPr>
    <w:rPr>
      <w:b/>
      <w:bCs/>
      <w:sz w:val="26"/>
      <w:szCs w:val="24"/>
    </w:rPr>
  </w:style>
  <w:style w:type="paragraph" w:styleId="Cmsor3">
    <w:name w:val="heading 3"/>
    <w:basedOn w:val="Norml"/>
    <w:next w:val="Norml"/>
    <w:qFormat/>
    <w:rsid w:val="00702F76"/>
    <w:pPr>
      <w:keepNext/>
      <w:outlineLvl w:val="2"/>
    </w:pPr>
    <w:rPr>
      <w:u w:val="single"/>
    </w:rPr>
  </w:style>
  <w:style w:type="paragraph" w:styleId="Cmsor4">
    <w:name w:val="heading 4"/>
    <w:basedOn w:val="Norml"/>
    <w:next w:val="Norml"/>
    <w:qFormat/>
    <w:rsid w:val="00702F76"/>
    <w:pPr>
      <w:keepNext/>
      <w:outlineLvl w:val="3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702F7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02F7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7D4C0E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492932"/>
  </w:style>
  <w:style w:type="paragraph" w:styleId="Szvegtrzsbehzssal3">
    <w:name w:val="Body Text Indent 3"/>
    <w:basedOn w:val="Norml"/>
    <w:rsid w:val="005D0000"/>
    <w:pPr>
      <w:tabs>
        <w:tab w:val="right" w:leader="dot" w:pos="8505"/>
      </w:tabs>
      <w:ind w:left="360"/>
      <w:jc w:val="both"/>
    </w:pPr>
  </w:style>
  <w:style w:type="paragraph" w:styleId="Szvegtrzs">
    <w:name w:val="Body Text"/>
    <w:basedOn w:val="Norml"/>
    <w:rsid w:val="005D0000"/>
    <w:pPr>
      <w:tabs>
        <w:tab w:val="right" w:leader="dot" w:pos="8505"/>
      </w:tabs>
      <w:jc w:val="both"/>
    </w:pPr>
    <w:rPr>
      <w:b/>
      <w:bCs/>
    </w:rPr>
  </w:style>
  <w:style w:type="paragraph" w:styleId="Szvegtrzs2">
    <w:name w:val="Body Text 2"/>
    <w:basedOn w:val="Norml"/>
    <w:rsid w:val="005D0000"/>
    <w:pPr>
      <w:tabs>
        <w:tab w:val="right" w:leader="dot" w:pos="8505"/>
      </w:tabs>
      <w:jc w:val="both"/>
    </w:pPr>
  </w:style>
  <w:style w:type="table" w:styleId="Rcsostblzat">
    <w:name w:val="Table Grid"/>
    <w:basedOn w:val="Normltblzat"/>
    <w:rsid w:val="005F4D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">
    <w:name w:val="Body Text Indent"/>
    <w:basedOn w:val="Norml"/>
    <w:rsid w:val="00CC132A"/>
    <w:pPr>
      <w:spacing w:after="120"/>
      <w:ind w:left="283"/>
    </w:pPr>
  </w:style>
  <w:style w:type="paragraph" w:customStyle="1" w:styleId="Default">
    <w:name w:val="Default"/>
    <w:rsid w:val="001637F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rsaiA\munka\__honlap\OEP.HU\Nyomtatv&#225;nyt&#225;r\Nemzetk&#246;zi\Ig&#233;nyl&#337;lap_Eur&#243;pai_Eg&#233;szs&#233;gbiztos&#237;t&#225;si_K&#225;rty&#225;hoz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A58EB-8295-4AF0-971E-CA6022BFB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Igénylőlap_Európai_Egészségbiztosítási_Kártyához</Template>
  <TotalTime>0</TotalTime>
  <Pages>1</Pages>
  <Words>725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Iktatószám: F012/234-1/2012</vt:lpstr>
    </vt:vector>
  </TitlesOfParts>
  <Company>OEP</Company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Iktatószám: F012/234-1/2012</dc:title>
  <dc:creator>OEP</dc:creator>
  <cp:lastModifiedBy>KarsaiA</cp:lastModifiedBy>
  <cp:revision>2</cp:revision>
  <cp:lastPrinted>2014-07-30T09:50:00Z</cp:lastPrinted>
  <dcterms:created xsi:type="dcterms:W3CDTF">2017-02-08T13:18:00Z</dcterms:created>
  <dcterms:modified xsi:type="dcterms:W3CDTF">2017-02-08T13:18:00Z</dcterms:modified>
</cp:coreProperties>
</file>