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C2E" w:rsidRPr="00DF2898" w:rsidRDefault="00AB6C2E" w:rsidP="007A7AD5">
      <w:pPr>
        <w:spacing w:before="240"/>
        <w:ind w:left="3540"/>
        <w:rPr>
          <w:rFonts w:ascii="Calibri" w:hAnsi="Calibri"/>
          <w:b/>
          <w:color w:val="003399"/>
          <w:sz w:val="24"/>
          <w:szCs w:val="24"/>
        </w:rPr>
      </w:pPr>
      <w:r w:rsidRPr="00DF2898">
        <w:rPr>
          <w:rFonts w:ascii="Calibri" w:hAnsi="Calibri"/>
          <w:b/>
          <w:color w:val="003399"/>
          <w:sz w:val="24"/>
          <w:szCs w:val="24"/>
        </w:rPr>
        <w:t xml:space="preserve">Megye kód: </w:t>
      </w:r>
      <w:r w:rsidR="00CF5859" w:rsidRPr="00DF2898">
        <w:rPr>
          <w:rFonts w:ascii="Calibri" w:hAnsi="Calibri"/>
          <w:b/>
          <w:color w:val="003399"/>
          <w:sz w:val="24"/>
          <w:szCs w:val="24"/>
        </w:rPr>
        <w:fldChar w:fldCharType="begin">
          <w:ffData>
            <w:name w:val="Szöveg112"/>
            <w:enabled/>
            <w:calcOnExit w:val="0"/>
            <w:textInput>
              <w:maxLength w:val="2"/>
            </w:textInput>
          </w:ffData>
        </w:fldChar>
      </w:r>
      <w:bookmarkStart w:id="0" w:name="Szöveg112"/>
      <w:r w:rsidRPr="00DF2898">
        <w:rPr>
          <w:rFonts w:ascii="Calibri" w:hAnsi="Calibri"/>
          <w:b/>
          <w:color w:val="003399"/>
          <w:sz w:val="24"/>
          <w:szCs w:val="24"/>
        </w:rPr>
        <w:instrText xml:space="preserve"> FORMTEXT </w:instrText>
      </w:r>
      <w:r w:rsidR="00CF5859" w:rsidRPr="00DF2898">
        <w:rPr>
          <w:rFonts w:ascii="Calibri" w:hAnsi="Calibri"/>
          <w:b/>
          <w:color w:val="003399"/>
          <w:sz w:val="24"/>
          <w:szCs w:val="24"/>
        </w:rPr>
      </w:r>
      <w:r w:rsidR="00CF5859" w:rsidRPr="00DF2898">
        <w:rPr>
          <w:rFonts w:ascii="Calibri" w:hAnsi="Calibri"/>
          <w:b/>
          <w:color w:val="003399"/>
          <w:sz w:val="24"/>
          <w:szCs w:val="24"/>
        </w:rPr>
        <w:fldChar w:fldCharType="separate"/>
      </w:r>
      <w:r w:rsidR="007A7AD5">
        <w:rPr>
          <w:rFonts w:ascii="Calibri" w:hAnsi="Calibri"/>
          <w:b/>
          <w:color w:val="003399"/>
          <w:sz w:val="24"/>
          <w:szCs w:val="24"/>
        </w:rPr>
        <w:t> </w:t>
      </w:r>
      <w:r w:rsidR="007A7AD5">
        <w:rPr>
          <w:rFonts w:ascii="Calibri" w:hAnsi="Calibri"/>
          <w:b/>
          <w:color w:val="003399"/>
          <w:sz w:val="24"/>
          <w:szCs w:val="24"/>
        </w:rPr>
        <w:t> </w:t>
      </w:r>
      <w:r w:rsidR="00CF5859" w:rsidRPr="00DF2898">
        <w:rPr>
          <w:rFonts w:ascii="Calibri" w:hAnsi="Calibri"/>
          <w:b/>
          <w:color w:val="003399"/>
          <w:sz w:val="24"/>
          <w:szCs w:val="24"/>
        </w:rPr>
        <w:fldChar w:fldCharType="end"/>
      </w:r>
      <w:bookmarkEnd w:id="0"/>
    </w:p>
    <w:p w:rsidR="00AB6C2E" w:rsidRPr="00DF2898" w:rsidRDefault="00AB6C2E" w:rsidP="007A7AD5">
      <w:pPr>
        <w:spacing w:before="240"/>
        <w:ind w:left="3540"/>
        <w:rPr>
          <w:rFonts w:ascii="Calibri" w:hAnsi="Calibri"/>
          <w:b/>
          <w:color w:val="003399"/>
          <w:sz w:val="24"/>
          <w:szCs w:val="24"/>
        </w:rPr>
      </w:pPr>
      <w:r w:rsidRPr="00DF2898">
        <w:rPr>
          <w:rFonts w:ascii="Calibri" w:hAnsi="Calibri"/>
          <w:b/>
          <w:color w:val="003399"/>
          <w:sz w:val="24"/>
          <w:szCs w:val="24"/>
        </w:rPr>
        <w:t xml:space="preserve">Szolgáltató </w:t>
      </w:r>
      <w:r>
        <w:rPr>
          <w:rFonts w:ascii="Calibri" w:hAnsi="Calibri"/>
          <w:b/>
          <w:color w:val="003399"/>
          <w:sz w:val="24"/>
          <w:szCs w:val="24"/>
        </w:rPr>
        <w:t>NEAK</w:t>
      </w:r>
      <w:r w:rsidRPr="00DF2898">
        <w:rPr>
          <w:rFonts w:ascii="Calibri" w:hAnsi="Calibri"/>
          <w:b/>
          <w:color w:val="003399"/>
          <w:sz w:val="24"/>
          <w:szCs w:val="24"/>
        </w:rPr>
        <w:t xml:space="preserve"> kódja: </w:t>
      </w:r>
      <w:r w:rsidR="00CF5859" w:rsidRPr="00DF2898">
        <w:rPr>
          <w:rFonts w:ascii="Calibri" w:hAnsi="Calibri"/>
          <w:b/>
          <w:color w:val="003399"/>
          <w:sz w:val="24"/>
          <w:szCs w:val="24"/>
        </w:rPr>
        <w:fldChar w:fldCharType="begin">
          <w:ffData>
            <w:name w:val="Szöveg113"/>
            <w:enabled/>
            <w:calcOnExit w:val="0"/>
            <w:textInput>
              <w:maxLength w:val="4"/>
            </w:textInput>
          </w:ffData>
        </w:fldChar>
      </w:r>
      <w:bookmarkStart w:id="1" w:name="Szöveg113"/>
      <w:r w:rsidRPr="00DF2898">
        <w:rPr>
          <w:rFonts w:ascii="Calibri" w:hAnsi="Calibri"/>
          <w:b/>
          <w:color w:val="003399"/>
          <w:sz w:val="24"/>
          <w:szCs w:val="24"/>
        </w:rPr>
        <w:instrText xml:space="preserve"> FORMTEXT </w:instrText>
      </w:r>
      <w:r w:rsidR="00CF5859" w:rsidRPr="00DF2898">
        <w:rPr>
          <w:rFonts w:ascii="Calibri" w:hAnsi="Calibri"/>
          <w:b/>
          <w:color w:val="003399"/>
          <w:sz w:val="24"/>
          <w:szCs w:val="24"/>
        </w:rPr>
      </w:r>
      <w:r w:rsidR="00CF5859" w:rsidRPr="00DF2898">
        <w:rPr>
          <w:rFonts w:ascii="Calibri" w:hAnsi="Calibri"/>
          <w:b/>
          <w:color w:val="003399"/>
          <w:sz w:val="24"/>
          <w:szCs w:val="24"/>
        </w:rPr>
        <w:fldChar w:fldCharType="separate"/>
      </w:r>
      <w:r w:rsidR="007A7AD5">
        <w:rPr>
          <w:rFonts w:ascii="Calibri" w:hAnsi="Calibri"/>
          <w:b/>
          <w:color w:val="003399"/>
          <w:sz w:val="24"/>
          <w:szCs w:val="24"/>
        </w:rPr>
        <w:t> </w:t>
      </w:r>
      <w:r w:rsidR="007A7AD5">
        <w:rPr>
          <w:rFonts w:ascii="Calibri" w:hAnsi="Calibri"/>
          <w:b/>
          <w:color w:val="003399"/>
          <w:sz w:val="24"/>
          <w:szCs w:val="24"/>
        </w:rPr>
        <w:t> </w:t>
      </w:r>
      <w:r w:rsidR="007A7AD5">
        <w:rPr>
          <w:rFonts w:ascii="Calibri" w:hAnsi="Calibri"/>
          <w:b/>
          <w:color w:val="003399"/>
          <w:sz w:val="24"/>
          <w:szCs w:val="24"/>
        </w:rPr>
        <w:t> </w:t>
      </w:r>
      <w:r w:rsidR="007A7AD5">
        <w:rPr>
          <w:rFonts w:ascii="Calibri" w:hAnsi="Calibri"/>
          <w:b/>
          <w:color w:val="003399"/>
          <w:sz w:val="24"/>
          <w:szCs w:val="24"/>
        </w:rPr>
        <w:t> </w:t>
      </w:r>
      <w:r w:rsidR="00CF5859" w:rsidRPr="00DF2898">
        <w:rPr>
          <w:rFonts w:ascii="Calibri" w:hAnsi="Calibri"/>
          <w:b/>
          <w:color w:val="003399"/>
          <w:sz w:val="24"/>
          <w:szCs w:val="24"/>
        </w:rPr>
        <w:fldChar w:fldCharType="end"/>
      </w:r>
      <w:bookmarkEnd w:id="1"/>
    </w:p>
    <w:p w:rsidR="00AB6C2E" w:rsidRPr="00DF2898" w:rsidRDefault="00AB6C2E" w:rsidP="007A7AD5">
      <w:pPr>
        <w:spacing w:before="240"/>
        <w:ind w:left="3540"/>
        <w:rPr>
          <w:rFonts w:ascii="Calibri" w:hAnsi="Calibri"/>
          <w:color w:val="003399"/>
          <w:sz w:val="24"/>
          <w:szCs w:val="24"/>
        </w:rPr>
      </w:pPr>
      <w:r w:rsidRPr="00DF2898">
        <w:rPr>
          <w:rFonts w:ascii="Calibri" w:hAnsi="Calibri"/>
          <w:b/>
          <w:color w:val="003399"/>
          <w:sz w:val="24"/>
          <w:szCs w:val="24"/>
        </w:rPr>
        <w:t xml:space="preserve">Szolgáltató neve: </w:t>
      </w:r>
      <w:r w:rsidR="00CF5859" w:rsidRPr="00DF2898">
        <w:rPr>
          <w:rFonts w:ascii="Calibri" w:hAnsi="Calibri"/>
          <w:color w:val="003399"/>
          <w:sz w:val="24"/>
          <w:szCs w:val="24"/>
        </w:rPr>
        <w:fldChar w:fldCharType="begin">
          <w:ffData>
            <w:name w:val="Szöveg114"/>
            <w:enabled/>
            <w:calcOnExit w:val="0"/>
            <w:textInput>
              <w:default w:val="................................................"/>
            </w:textInput>
          </w:ffData>
        </w:fldChar>
      </w:r>
      <w:bookmarkStart w:id="2" w:name="Szöveg114"/>
      <w:r w:rsidRPr="00DF2898">
        <w:rPr>
          <w:rFonts w:ascii="Calibri" w:hAnsi="Calibri"/>
          <w:color w:val="003399"/>
          <w:sz w:val="24"/>
          <w:szCs w:val="24"/>
        </w:rPr>
        <w:instrText xml:space="preserve"> FORMTEXT </w:instrText>
      </w:r>
      <w:r w:rsidR="00CF5859" w:rsidRPr="00DF2898">
        <w:rPr>
          <w:rFonts w:ascii="Calibri" w:hAnsi="Calibri"/>
          <w:color w:val="003399"/>
          <w:sz w:val="24"/>
          <w:szCs w:val="24"/>
        </w:rPr>
      </w:r>
      <w:r w:rsidR="00CF5859" w:rsidRPr="00DF2898">
        <w:rPr>
          <w:rFonts w:ascii="Calibri" w:hAnsi="Calibri"/>
          <w:color w:val="003399"/>
          <w:sz w:val="24"/>
          <w:szCs w:val="24"/>
        </w:rPr>
        <w:fldChar w:fldCharType="separate"/>
      </w:r>
      <w:r w:rsidR="007A7AD5">
        <w:rPr>
          <w:rFonts w:ascii="Calibri" w:hAnsi="Calibri"/>
          <w:color w:val="003399"/>
          <w:sz w:val="24"/>
          <w:szCs w:val="24"/>
        </w:rPr>
        <w:t> </w:t>
      </w:r>
      <w:r w:rsidR="007A7AD5">
        <w:rPr>
          <w:rFonts w:ascii="Calibri" w:hAnsi="Calibri"/>
          <w:color w:val="003399"/>
          <w:sz w:val="24"/>
          <w:szCs w:val="24"/>
        </w:rPr>
        <w:t> </w:t>
      </w:r>
      <w:r w:rsidR="007A7AD5">
        <w:rPr>
          <w:rFonts w:ascii="Calibri" w:hAnsi="Calibri"/>
          <w:color w:val="003399"/>
          <w:sz w:val="24"/>
          <w:szCs w:val="24"/>
        </w:rPr>
        <w:t> </w:t>
      </w:r>
      <w:r w:rsidR="007A7AD5">
        <w:rPr>
          <w:rFonts w:ascii="Calibri" w:hAnsi="Calibri"/>
          <w:color w:val="003399"/>
          <w:sz w:val="24"/>
          <w:szCs w:val="24"/>
        </w:rPr>
        <w:t> </w:t>
      </w:r>
      <w:r w:rsidR="007A7AD5">
        <w:rPr>
          <w:rFonts w:ascii="Calibri" w:hAnsi="Calibri"/>
          <w:color w:val="003399"/>
          <w:sz w:val="24"/>
          <w:szCs w:val="24"/>
        </w:rPr>
        <w:t> </w:t>
      </w:r>
      <w:r w:rsidR="00CF5859" w:rsidRPr="00DF2898">
        <w:rPr>
          <w:rFonts w:ascii="Calibri" w:hAnsi="Calibri"/>
          <w:color w:val="003399"/>
          <w:sz w:val="24"/>
          <w:szCs w:val="24"/>
        </w:rPr>
        <w:fldChar w:fldCharType="end"/>
      </w:r>
      <w:bookmarkEnd w:id="2"/>
    </w:p>
    <w:p w:rsidR="00700E17" w:rsidRPr="00DF2898" w:rsidRDefault="00700E17" w:rsidP="00DA69E2">
      <w:pPr>
        <w:jc w:val="center"/>
        <w:rPr>
          <w:rFonts w:ascii="Calibri" w:hAnsi="Calibri"/>
          <w:b/>
          <w:color w:val="003399"/>
          <w:sz w:val="24"/>
          <w:szCs w:val="24"/>
        </w:rPr>
      </w:pPr>
    </w:p>
    <w:p w:rsidR="008D40B4" w:rsidRPr="00DF2898" w:rsidRDefault="008D40B4" w:rsidP="00DA69E2">
      <w:pPr>
        <w:jc w:val="center"/>
        <w:rPr>
          <w:rFonts w:ascii="Calibri" w:hAnsi="Calibri"/>
          <w:b/>
          <w:color w:val="003399"/>
          <w:sz w:val="24"/>
          <w:szCs w:val="24"/>
        </w:rPr>
      </w:pPr>
    </w:p>
    <w:p w:rsidR="00306DCE" w:rsidRPr="00DF2898" w:rsidRDefault="00306DCE" w:rsidP="00DA69E2">
      <w:pPr>
        <w:jc w:val="center"/>
        <w:rPr>
          <w:rFonts w:ascii="Calibri" w:hAnsi="Calibri"/>
          <w:b/>
          <w:color w:val="003399"/>
          <w:sz w:val="24"/>
          <w:szCs w:val="24"/>
        </w:rPr>
      </w:pPr>
    </w:p>
    <w:p w:rsidR="007A7AD5" w:rsidRPr="002C014C" w:rsidRDefault="007A7AD5" w:rsidP="007A7AD5">
      <w:pPr>
        <w:pStyle w:val="Cmsor2"/>
        <w:overflowPunct w:val="0"/>
        <w:autoSpaceDE w:val="0"/>
        <w:autoSpaceDN w:val="0"/>
        <w:adjustRightInd w:val="0"/>
        <w:spacing w:before="120" w:after="60" w:line="120" w:lineRule="auto"/>
        <w:jc w:val="center"/>
        <w:textAlignment w:val="baseline"/>
        <w:rPr>
          <w:rFonts w:ascii="Calibri" w:hAnsi="Calibri"/>
          <w:bCs w:val="0"/>
          <w:color w:val="003399"/>
          <w:spacing w:val="40"/>
          <w:sz w:val="32"/>
          <w:szCs w:val="32"/>
        </w:rPr>
      </w:pPr>
      <w:r w:rsidRPr="002C014C">
        <w:rPr>
          <w:rFonts w:ascii="Calibri" w:hAnsi="Calibri"/>
          <w:bCs w:val="0"/>
          <w:color w:val="003399"/>
          <w:spacing w:val="40"/>
          <w:sz w:val="32"/>
          <w:szCs w:val="32"/>
        </w:rPr>
        <w:t>IGAZOLÁS</w:t>
      </w:r>
    </w:p>
    <w:p w:rsidR="007A7AD5" w:rsidRPr="008C43D0" w:rsidRDefault="007A7AD5" w:rsidP="007A7AD5">
      <w:pPr>
        <w:pStyle w:val="Cmsor2"/>
        <w:overflowPunct w:val="0"/>
        <w:autoSpaceDE w:val="0"/>
        <w:autoSpaceDN w:val="0"/>
        <w:adjustRightInd w:val="0"/>
        <w:spacing w:before="0"/>
        <w:jc w:val="center"/>
        <w:textAlignment w:val="baseline"/>
        <w:rPr>
          <w:rFonts w:ascii="Calibri" w:hAnsi="Calibri"/>
          <w:bCs w:val="0"/>
          <w:color w:val="003399"/>
          <w:sz w:val="24"/>
          <w:szCs w:val="24"/>
        </w:rPr>
      </w:pPr>
      <w:proofErr w:type="gramStart"/>
      <w:r w:rsidRPr="008C43D0">
        <w:rPr>
          <w:rFonts w:ascii="Calibri" w:hAnsi="Calibri"/>
          <w:bCs w:val="0"/>
          <w:color w:val="003399"/>
          <w:sz w:val="24"/>
          <w:szCs w:val="24"/>
        </w:rPr>
        <w:t>nevelési-oktatási</w:t>
      </w:r>
      <w:proofErr w:type="gramEnd"/>
      <w:r w:rsidRPr="008C43D0">
        <w:rPr>
          <w:rFonts w:ascii="Calibri" w:hAnsi="Calibri"/>
          <w:bCs w:val="0"/>
          <w:color w:val="003399"/>
          <w:sz w:val="24"/>
          <w:szCs w:val="24"/>
        </w:rPr>
        <w:t xml:space="preserve"> intézményben ellátandók létszámáról </w:t>
      </w:r>
    </w:p>
    <w:p w:rsidR="007A7AD5" w:rsidRPr="008C43D0" w:rsidRDefault="007A7AD5" w:rsidP="007A7AD5">
      <w:pPr>
        <w:pStyle w:val="Cmsor2"/>
        <w:overflowPunct w:val="0"/>
        <w:autoSpaceDE w:val="0"/>
        <w:autoSpaceDN w:val="0"/>
        <w:adjustRightInd w:val="0"/>
        <w:spacing w:before="0"/>
        <w:jc w:val="center"/>
        <w:textAlignment w:val="baseline"/>
        <w:rPr>
          <w:rFonts w:ascii="Calibri" w:hAnsi="Calibri"/>
          <w:bCs w:val="0"/>
          <w:color w:val="003399"/>
          <w:sz w:val="24"/>
          <w:szCs w:val="24"/>
        </w:rPr>
      </w:pPr>
      <w:r w:rsidRPr="008C43D0">
        <w:rPr>
          <w:rFonts w:ascii="Calibri" w:hAnsi="Calibri"/>
          <w:bCs w:val="0"/>
          <w:color w:val="003399"/>
          <w:sz w:val="24"/>
          <w:szCs w:val="24"/>
        </w:rPr>
        <w:t>iskolai, ifjúsági fogorvosi ellátás esetén</w:t>
      </w:r>
    </w:p>
    <w:p w:rsidR="00FD3FC0" w:rsidRDefault="00FD3FC0" w:rsidP="00F14C31">
      <w:pPr>
        <w:pStyle w:val="Cmsor2"/>
        <w:overflowPunct w:val="0"/>
        <w:autoSpaceDE w:val="0"/>
        <w:autoSpaceDN w:val="0"/>
        <w:adjustRightInd w:val="0"/>
        <w:spacing w:before="0"/>
        <w:jc w:val="center"/>
        <w:textAlignment w:val="baseline"/>
        <w:rPr>
          <w:rFonts w:ascii="Calibri" w:hAnsi="Calibri"/>
          <w:bCs w:val="0"/>
          <w:color w:val="003399"/>
          <w:sz w:val="24"/>
          <w:szCs w:val="24"/>
        </w:rPr>
      </w:pPr>
    </w:p>
    <w:p w:rsidR="0053495D" w:rsidRPr="00F14C31" w:rsidRDefault="00F14C31" w:rsidP="00F14C31">
      <w:pPr>
        <w:pStyle w:val="Cmsor2"/>
        <w:overflowPunct w:val="0"/>
        <w:autoSpaceDE w:val="0"/>
        <w:autoSpaceDN w:val="0"/>
        <w:adjustRightInd w:val="0"/>
        <w:spacing w:before="0"/>
        <w:jc w:val="center"/>
        <w:textAlignment w:val="baseline"/>
        <w:rPr>
          <w:rFonts w:ascii="Calibri" w:hAnsi="Calibri"/>
          <w:bCs w:val="0"/>
          <w:color w:val="003399"/>
          <w:sz w:val="24"/>
          <w:szCs w:val="24"/>
        </w:rPr>
      </w:pPr>
      <w:r w:rsidRPr="00F14C31">
        <w:rPr>
          <w:rFonts w:ascii="Calibri" w:hAnsi="Calibri"/>
          <w:bCs w:val="0"/>
          <w:color w:val="003399"/>
          <w:sz w:val="24"/>
          <w:szCs w:val="24"/>
        </w:rPr>
        <w:t>20</w:t>
      </w:r>
      <w:proofErr w:type="gramStart"/>
      <w:r w:rsidRPr="00F14C31">
        <w:rPr>
          <w:rFonts w:ascii="Calibri" w:hAnsi="Calibri"/>
          <w:bCs w:val="0"/>
          <w:color w:val="003399"/>
          <w:sz w:val="24"/>
          <w:szCs w:val="24"/>
        </w:rPr>
        <w:t>..…</w:t>
      </w:r>
      <w:proofErr w:type="gramEnd"/>
      <w:r w:rsidRPr="00F14C31">
        <w:rPr>
          <w:rFonts w:ascii="Calibri" w:hAnsi="Calibri"/>
          <w:bCs w:val="0"/>
          <w:color w:val="003399"/>
          <w:sz w:val="24"/>
          <w:szCs w:val="24"/>
        </w:rPr>
        <w:t>/20..… oktatási év</w:t>
      </w:r>
    </w:p>
    <w:p w:rsidR="001637FB" w:rsidRPr="00DF2898" w:rsidRDefault="001637FB" w:rsidP="00E022CD">
      <w:pPr>
        <w:tabs>
          <w:tab w:val="left" w:pos="2325"/>
        </w:tabs>
        <w:rPr>
          <w:rFonts w:ascii="Calibri" w:hAnsi="Calibri"/>
          <w:b/>
          <w:bCs/>
          <w:color w:val="003399"/>
          <w:sz w:val="24"/>
          <w:szCs w:val="24"/>
        </w:rPr>
      </w:pPr>
    </w:p>
    <w:tbl>
      <w:tblPr>
        <w:tblW w:w="9072" w:type="dxa"/>
        <w:jc w:val="center"/>
        <w:tblInd w:w="-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18"/>
        <w:gridCol w:w="1276"/>
        <w:gridCol w:w="2409"/>
        <w:gridCol w:w="2404"/>
        <w:gridCol w:w="1565"/>
      </w:tblGrid>
      <w:tr w:rsidR="00306DCE" w:rsidRPr="00DF2898" w:rsidTr="00C75B63">
        <w:trPr>
          <w:trHeight w:val="1418"/>
          <w:jc w:val="center"/>
        </w:trPr>
        <w:tc>
          <w:tcPr>
            <w:tcW w:w="1418" w:type="dxa"/>
            <w:vAlign w:val="center"/>
          </w:tcPr>
          <w:p w:rsidR="00306DCE" w:rsidRPr="00DF2898" w:rsidRDefault="00306DCE" w:rsidP="00306DCE">
            <w:pPr>
              <w:jc w:val="center"/>
              <w:rPr>
                <w:rFonts w:ascii="Calibri" w:hAnsi="Calibri"/>
                <w:b/>
                <w:color w:val="003399"/>
                <w:sz w:val="20"/>
              </w:rPr>
            </w:pPr>
            <w:r w:rsidRPr="00DF2898">
              <w:rPr>
                <w:rFonts w:ascii="Calibri" w:hAnsi="Calibri"/>
                <w:b/>
                <w:color w:val="003399"/>
                <w:sz w:val="20"/>
              </w:rPr>
              <w:t>Fogorvosi szolgálat kódja</w:t>
            </w:r>
          </w:p>
        </w:tc>
        <w:tc>
          <w:tcPr>
            <w:tcW w:w="1276" w:type="dxa"/>
            <w:vAlign w:val="center"/>
          </w:tcPr>
          <w:p w:rsidR="00306DCE" w:rsidRPr="00DF2898" w:rsidRDefault="00306DCE" w:rsidP="00306DCE">
            <w:pPr>
              <w:jc w:val="center"/>
              <w:rPr>
                <w:rFonts w:ascii="Calibri" w:hAnsi="Calibri"/>
                <w:b/>
                <w:color w:val="003399"/>
                <w:sz w:val="20"/>
              </w:rPr>
            </w:pPr>
            <w:r w:rsidRPr="00DF2898">
              <w:rPr>
                <w:rFonts w:ascii="Calibri" w:hAnsi="Calibri"/>
                <w:b/>
                <w:color w:val="003399"/>
                <w:sz w:val="20"/>
              </w:rPr>
              <w:t>OM</w:t>
            </w:r>
          </w:p>
          <w:p w:rsidR="00306DCE" w:rsidRPr="00DF2898" w:rsidRDefault="00306DCE" w:rsidP="00306DCE">
            <w:pPr>
              <w:jc w:val="center"/>
              <w:rPr>
                <w:rFonts w:ascii="Calibri" w:hAnsi="Calibri"/>
                <w:b/>
                <w:color w:val="003399"/>
                <w:sz w:val="20"/>
              </w:rPr>
            </w:pPr>
            <w:r w:rsidRPr="00DF2898">
              <w:rPr>
                <w:rFonts w:ascii="Calibri" w:hAnsi="Calibri"/>
                <w:b/>
                <w:color w:val="003399"/>
                <w:sz w:val="20"/>
              </w:rPr>
              <w:t>azonosító</w:t>
            </w:r>
          </w:p>
        </w:tc>
        <w:tc>
          <w:tcPr>
            <w:tcW w:w="2409" w:type="dxa"/>
            <w:vAlign w:val="center"/>
          </w:tcPr>
          <w:p w:rsidR="00306DCE" w:rsidRPr="00DF2898" w:rsidRDefault="00306DCE" w:rsidP="00306DCE">
            <w:pPr>
              <w:jc w:val="center"/>
              <w:rPr>
                <w:rFonts w:ascii="Calibri" w:hAnsi="Calibri"/>
                <w:b/>
                <w:color w:val="003399"/>
                <w:sz w:val="20"/>
              </w:rPr>
            </w:pPr>
            <w:r w:rsidRPr="00DF2898">
              <w:rPr>
                <w:rFonts w:ascii="Calibri" w:hAnsi="Calibri"/>
                <w:b/>
                <w:color w:val="003399"/>
                <w:sz w:val="20"/>
              </w:rPr>
              <w:t>Nevelési-oktatási intézmény hivatalos megnevezése</w:t>
            </w:r>
          </w:p>
        </w:tc>
        <w:tc>
          <w:tcPr>
            <w:tcW w:w="2404" w:type="dxa"/>
            <w:vAlign w:val="center"/>
          </w:tcPr>
          <w:p w:rsidR="00306DCE" w:rsidRPr="00DF2898" w:rsidRDefault="00306DCE" w:rsidP="00306DCE">
            <w:pPr>
              <w:jc w:val="center"/>
              <w:rPr>
                <w:rFonts w:ascii="Calibri" w:hAnsi="Calibri"/>
                <w:b/>
                <w:color w:val="003399"/>
                <w:sz w:val="20"/>
              </w:rPr>
            </w:pPr>
            <w:r w:rsidRPr="00DF2898">
              <w:rPr>
                <w:rFonts w:ascii="Calibri" w:hAnsi="Calibri"/>
                <w:b/>
                <w:color w:val="003399"/>
                <w:sz w:val="20"/>
              </w:rPr>
              <w:t>Nevelési-oktatási intézmény székhelye/telephelye</w:t>
            </w:r>
          </w:p>
        </w:tc>
        <w:tc>
          <w:tcPr>
            <w:tcW w:w="1565" w:type="dxa"/>
            <w:vAlign w:val="center"/>
          </w:tcPr>
          <w:p w:rsidR="00306DCE" w:rsidRPr="00DF2898" w:rsidRDefault="00306DCE" w:rsidP="00306DCE">
            <w:pPr>
              <w:jc w:val="center"/>
              <w:rPr>
                <w:rFonts w:ascii="Calibri" w:hAnsi="Calibri"/>
                <w:b/>
                <w:color w:val="003399"/>
                <w:sz w:val="20"/>
              </w:rPr>
            </w:pPr>
            <w:r w:rsidRPr="00DF2898">
              <w:rPr>
                <w:rFonts w:ascii="Calibri" w:hAnsi="Calibri"/>
                <w:b/>
                <w:color w:val="003399"/>
                <w:sz w:val="20"/>
              </w:rPr>
              <w:t>Szolgálat által a nevelési-oktatási intézményben ellátandó gyermekek létszáma</w:t>
            </w:r>
          </w:p>
        </w:tc>
      </w:tr>
      <w:tr w:rsidR="00306DCE" w:rsidRPr="00DF2898" w:rsidTr="00C75B63">
        <w:trPr>
          <w:jc w:val="center"/>
        </w:trPr>
        <w:tc>
          <w:tcPr>
            <w:tcW w:w="1418" w:type="dxa"/>
          </w:tcPr>
          <w:p w:rsidR="00306DCE" w:rsidRPr="00DF2898" w:rsidRDefault="00306DCE" w:rsidP="00306DCE">
            <w:pPr>
              <w:jc w:val="center"/>
              <w:rPr>
                <w:rFonts w:ascii="Calibri" w:hAnsi="Calibri"/>
                <w:color w:val="003399"/>
                <w:sz w:val="18"/>
                <w:szCs w:val="18"/>
              </w:rPr>
            </w:pPr>
            <w:r w:rsidRPr="00DF2898">
              <w:rPr>
                <w:rFonts w:ascii="Calibri" w:hAnsi="Calibri"/>
                <w:color w:val="003399"/>
                <w:sz w:val="18"/>
                <w:szCs w:val="18"/>
              </w:rPr>
              <w:t>1.</w:t>
            </w:r>
          </w:p>
        </w:tc>
        <w:tc>
          <w:tcPr>
            <w:tcW w:w="1276" w:type="dxa"/>
            <w:vAlign w:val="center"/>
          </w:tcPr>
          <w:p w:rsidR="00306DCE" w:rsidRPr="00DF2898" w:rsidRDefault="00306DCE" w:rsidP="00306DCE">
            <w:pPr>
              <w:jc w:val="center"/>
              <w:rPr>
                <w:rFonts w:ascii="Calibri" w:hAnsi="Calibri"/>
                <w:color w:val="003399"/>
                <w:sz w:val="18"/>
                <w:szCs w:val="18"/>
              </w:rPr>
            </w:pPr>
            <w:r w:rsidRPr="00DF2898">
              <w:rPr>
                <w:rFonts w:ascii="Calibri" w:hAnsi="Calibri"/>
                <w:color w:val="003399"/>
                <w:sz w:val="18"/>
                <w:szCs w:val="18"/>
              </w:rPr>
              <w:t>2.</w:t>
            </w:r>
          </w:p>
        </w:tc>
        <w:tc>
          <w:tcPr>
            <w:tcW w:w="2409" w:type="dxa"/>
            <w:vAlign w:val="center"/>
          </w:tcPr>
          <w:p w:rsidR="00306DCE" w:rsidRPr="00DF2898" w:rsidRDefault="00306DCE" w:rsidP="00306DCE">
            <w:pPr>
              <w:jc w:val="center"/>
              <w:rPr>
                <w:rFonts w:ascii="Calibri" w:hAnsi="Calibri"/>
                <w:color w:val="003399"/>
                <w:sz w:val="18"/>
                <w:szCs w:val="18"/>
              </w:rPr>
            </w:pPr>
            <w:r w:rsidRPr="00DF2898">
              <w:rPr>
                <w:rFonts w:ascii="Calibri" w:hAnsi="Calibri"/>
                <w:color w:val="003399"/>
                <w:sz w:val="18"/>
                <w:szCs w:val="18"/>
              </w:rPr>
              <w:t>3.</w:t>
            </w:r>
          </w:p>
        </w:tc>
        <w:tc>
          <w:tcPr>
            <w:tcW w:w="2404" w:type="dxa"/>
            <w:vAlign w:val="center"/>
          </w:tcPr>
          <w:p w:rsidR="00306DCE" w:rsidRPr="00DF2898" w:rsidRDefault="00306DCE" w:rsidP="00306DCE">
            <w:pPr>
              <w:jc w:val="center"/>
              <w:rPr>
                <w:rFonts w:ascii="Calibri" w:hAnsi="Calibri"/>
                <w:color w:val="003399"/>
                <w:sz w:val="18"/>
                <w:szCs w:val="18"/>
              </w:rPr>
            </w:pPr>
            <w:r w:rsidRPr="00DF2898">
              <w:rPr>
                <w:rFonts w:ascii="Calibri" w:hAnsi="Calibri"/>
                <w:color w:val="003399"/>
                <w:sz w:val="18"/>
                <w:szCs w:val="18"/>
              </w:rPr>
              <w:t>4.</w:t>
            </w:r>
          </w:p>
        </w:tc>
        <w:tc>
          <w:tcPr>
            <w:tcW w:w="1565" w:type="dxa"/>
            <w:vAlign w:val="center"/>
          </w:tcPr>
          <w:p w:rsidR="00306DCE" w:rsidRPr="00DF2898" w:rsidRDefault="00306DCE" w:rsidP="00306DCE">
            <w:pPr>
              <w:jc w:val="center"/>
              <w:rPr>
                <w:rFonts w:ascii="Calibri" w:hAnsi="Calibri"/>
                <w:color w:val="003399"/>
                <w:sz w:val="18"/>
                <w:szCs w:val="18"/>
              </w:rPr>
            </w:pPr>
            <w:r w:rsidRPr="00DF2898">
              <w:rPr>
                <w:rFonts w:ascii="Calibri" w:hAnsi="Calibri"/>
                <w:color w:val="003399"/>
                <w:sz w:val="18"/>
                <w:szCs w:val="18"/>
              </w:rPr>
              <w:t>5.</w:t>
            </w:r>
          </w:p>
        </w:tc>
      </w:tr>
      <w:tr w:rsidR="00306DCE" w:rsidRPr="00DF2898" w:rsidTr="00967E12">
        <w:trPr>
          <w:trHeight w:val="409"/>
          <w:jc w:val="center"/>
        </w:trPr>
        <w:tc>
          <w:tcPr>
            <w:tcW w:w="1418" w:type="dxa"/>
          </w:tcPr>
          <w:p w:rsidR="00306DCE" w:rsidRPr="00DF2898" w:rsidRDefault="00CF5859" w:rsidP="007A7AD5">
            <w:pPr>
              <w:jc w:val="center"/>
              <w:rPr>
                <w:rFonts w:ascii="Calibri" w:hAnsi="Calibri"/>
                <w:color w:val="003399"/>
                <w:sz w:val="20"/>
              </w:rPr>
            </w:pPr>
            <w:r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15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3" w:name="Szöveg115"/>
            <w:r w:rsidR="007A7AD5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>
              <w:rPr>
                <w:rFonts w:ascii="Calibri" w:hAnsi="Calibri"/>
                <w:color w:val="003399"/>
                <w:sz w:val="20"/>
              </w:rPr>
            </w:r>
            <w:r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>
              <w:rPr>
                <w:rFonts w:ascii="Calibri" w:hAnsi="Calibri"/>
                <w:color w:val="003399"/>
                <w:sz w:val="20"/>
              </w:rPr>
              <w:t> </w:t>
            </w:r>
            <w:r w:rsidR="007A7AD5">
              <w:rPr>
                <w:rFonts w:ascii="Calibri" w:hAnsi="Calibri"/>
                <w:color w:val="003399"/>
                <w:sz w:val="20"/>
              </w:rPr>
              <w:t> </w:t>
            </w:r>
            <w:r w:rsidR="007A7AD5">
              <w:rPr>
                <w:rFonts w:ascii="Calibri" w:hAnsi="Calibri"/>
                <w:color w:val="003399"/>
                <w:sz w:val="20"/>
              </w:rPr>
              <w:t> </w:t>
            </w:r>
            <w:r w:rsidR="007A7AD5">
              <w:rPr>
                <w:rFonts w:ascii="Calibri" w:hAnsi="Calibri"/>
                <w:color w:val="003399"/>
                <w:sz w:val="20"/>
              </w:rPr>
              <w:t> </w:t>
            </w:r>
            <w:r w:rsidR="007A7AD5">
              <w:rPr>
                <w:rFonts w:ascii="Calibri" w:hAnsi="Calibri"/>
                <w:color w:val="003399"/>
                <w:sz w:val="20"/>
              </w:rPr>
              <w:t> </w:t>
            </w:r>
            <w:r>
              <w:rPr>
                <w:rFonts w:ascii="Calibri" w:hAnsi="Calibri"/>
                <w:color w:val="003399"/>
                <w:sz w:val="20"/>
              </w:rPr>
              <w:fldChar w:fldCharType="end"/>
            </w:r>
            <w:bookmarkEnd w:id="3"/>
          </w:p>
        </w:tc>
        <w:tc>
          <w:tcPr>
            <w:tcW w:w="1276" w:type="dxa"/>
          </w:tcPr>
          <w:p w:rsidR="00306DCE" w:rsidRPr="00DF2898" w:rsidRDefault="00CF5859" w:rsidP="007A7AD5">
            <w:pPr>
              <w:jc w:val="center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16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4" w:name="Szöveg116"/>
            <w:r w:rsidR="00D66FB9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>
              <w:rPr>
                <w:rFonts w:ascii="Calibri" w:hAnsi="Calibri"/>
                <w:color w:val="003399"/>
                <w:sz w:val="20"/>
              </w:rPr>
              <w:t> </w:t>
            </w:r>
            <w:r w:rsidR="007A7AD5">
              <w:rPr>
                <w:rFonts w:ascii="Calibri" w:hAnsi="Calibri"/>
                <w:color w:val="003399"/>
                <w:sz w:val="20"/>
              </w:rPr>
              <w:t> </w:t>
            </w:r>
            <w:r w:rsidR="007A7AD5">
              <w:rPr>
                <w:rFonts w:ascii="Calibri" w:hAnsi="Calibri"/>
                <w:color w:val="003399"/>
                <w:sz w:val="20"/>
              </w:rPr>
              <w:t> </w:t>
            </w:r>
            <w:r w:rsidR="007A7AD5">
              <w:rPr>
                <w:rFonts w:ascii="Calibri" w:hAnsi="Calibri"/>
                <w:color w:val="003399"/>
                <w:sz w:val="20"/>
              </w:rPr>
              <w:t> </w:t>
            </w:r>
            <w:r w:rsidR="007A7AD5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  <w:bookmarkEnd w:id="4"/>
          </w:p>
        </w:tc>
        <w:tc>
          <w:tcPr>
            <w:tcW w:w="2409" w:type="dxa"/>
          </w:tcPr>
          <w:p w:rsidR="00306DCE" w:rsidRPr="00DF2898" w:rsidRDefault="00CF5859" w:rsidP="007A7AD5">
            <w:pPr>
              <w:jc w:val="both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17"/>
                  <w:enabled/>
                  <w:calcOnExit w:val="0"/>
                  <w:textInput/>
                </w:ffData>
              </w:fldChar>
            </w:r>
            <w:bookmarkStart w:id="5" w:name="Szöveg117"/>
            <w:r w:rsidR="00D66FB9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>
              <w:rPr>
                <w:rFonts w:ascii="Calibri" w:hAnsi="Calibri"/>
                <w:color w:val="003399"/>
                <w:sz w:val="20"/>
              </w:rPr>
              <w:t> </w:t>
            </w:r>
            <w:r w:rsidR="007A7AD5">
              <w:rPr>
                <w:rFonts w:ascii="Calibri" w:hAnsi="Calibri"/>
                <w:color w:val="003399"/>
                <w:sz w:val="20"/>
              </w:rPr>
              <w:t> </w:t>
            </w:r>
            <w:r w:rsidR="007A7AD5">
              <w:rPr>
                <w:rFonts w:ascii="Calibri" w:hAnsi="Calibri"/>
                <w:color w:val="003399"/>
                <w:sz w:val="20"/>
              </w:rPr>
              <w:t> </w:t>
            </w:r>
            <w:r w:rsidR="007A7AD5">
              <w:rPr>
                <w:rFonts w:ascii="Calibri" w:hAnsi="Calibri"/>
                <w:color w:val="003399"/>
                <w:sz w:val="20"/>
              </w:rPr>
              <w:t> </w:t>
            </w:r>
            <w:r w:rsidR="007A7AD5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  <w:bookmarkEnd w:id="5"/>
          </w:p>
        </w:tc>
        <w:tc>
          <w:tcPr>
            <w:tcW w:w="2404" w:type="dxa"/>
          </w:tcPr>
          <w:p w:rsidR="00306DCE" w:rsidRPr="00DF2898" w:rsidRDefault="00CF5859" w:rsidP="007A7AD5">
            <w:pPr>
              <w:jc w:val="both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18"/>
                  <w:enabled/>
                  <w:calcOnExit w:val="0"/>
                  <w:textInput/>
                </w:ffData>
              </w:fldChar>
            </w:r>
            <w:bookmarkStart w:id="6" w:name="Szöveg118"/>
            <w:r w:rsidR="00A07886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>
              <w:rPr>
                <w:rFonts w:ascii="Calibri" w:hAnsi="Calibri"/>
                <w:color w:val="003399"/>
                <w:sz w:val="20"/>
              </w:rPr>
              <w:t> </w:t>
            </w:r>
            <w:r w:rsidR="007A7AD5">
              <w:rPr>
                <w:rFonts w:ascii="Calibri" w:hAnsi="Calibri"/>
                <w:color w:val="003399"/>
                <w:sz w:val="20"/>
              </w:rPr>
              <w:t> </w:t>
            </w:r>
            <w:r w:rsidR="007A7AD5">
              <w:rPr>
                <w:rFonts w:ascii="Calibri" w:hAnsi="Calibri"/>
                <w:color w:val="003399"/>
                <w:sz w:val="20"/>
              </w:rPr>
              <w:t> </w:t>
            </w:r>
            <w:r w:rsidR="007A7AD5">
              <w:rPr>
                <w:rFonts w:ascii="Calibri" w:hAnsi="Calibri"/>
                <w:color w:val="003399"/>
                <w:sz w:val="20"/>
              </w:rPr>
              <w:t> </w:t>
            </w:r>
            <w:r w:rsidR="007A7AD5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  <w:bookmarkEnd w:id="6"/>
          </w:p>
        </w:tc>
        <w:tc>
          <w:tcPr>
            <w:tcW w:w="1565" w:type="dxa"/>
          </w:tcPr>
          <w:p w:rsidR="00306DCE" w:rsidRPr="00DF2898" w:rsidRDefault="00CF5859" w:rsidP="007A7AD5">
            <w:pPr>
              <w:jc w:val="right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1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7" w:name="Szöveg119"/>
            <w:r w:rsidR="00D66FB9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>
              <w:rPr>
                <w:rFonts w:ascii="Calibri" w:hAnsi="Calibri"/>
                <w:color w:val="003399"/>
                <w:sz w:val="20"/>
              </w:rPr>
              <w:t> </w:t>
            </w:r>
            <w:r w:rsidR="007A7AD5">
              <w:rPr>
                <w:rFonts w:ascii="Calibri" w:hAnsi="Calibri"/>
                <w:color w:val="003399"/>
                <w:sz w:val="20"/>
              </w:rPr>
              <w:t> </w:t>
            </w:r>
            <w:r w:rsidR="007A7AD5">
              <w:rPr>
                <w:rFonts w:ascii="Calibri" w:hAnsi="Calibri"/>
                <w:color w:val="003399"/>
                <w:sz w:val="20"/>
              </w:rPr>
              <w:t> </w:t>
            </w:r>
            <w:r w:rsidR="007A7AD5">
              <w:rPr>
                <w:rFonts w:ascii="Calibri" w:hAnsi="Calibri"/>
                <w:color w:val="003399"/>
                <w:sz w:val="20"/>
              </w:rPr>
              <w:t> </w:t>
            </w:r>
            <w:r w:rsidR="007A7AD5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  <w:bookmarkEnd w:id="7"/>
          </w:p>
        </w:tc>
      </w:tr>
      <w:tr w:rsidR="00306DCE" w:rsidRPr="00DF2898" w:rsidTr="00967E12">
        <w:trPr>
          <w:trHeight w:val="409"/>
          <w:jc w:val="center"/>
        </w:trPr>
        <w:tc>
          <w:tcPr>
            <w:tcW w:w="1418" w:type="dxa"/>
          </w:tcPr>
          <w:p w:rsidR="00306DCE" w:rsidRPr="00DF2898" w:rsidRDefault="00CF5859" w:rsidP="008C43D0">
            <w:pPr>
              <w:jc w:val="center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20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8" w:name="Szöveg120"/>
            <w:r w:rsidR="00D66FB9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D66FB9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D66FB9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D66FB9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D66FB9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D66FB9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  <w:bookmarkEnd w:id="8"/>
          </w:p>
        </w:tc>
        <w:tc>
          <w:tcPr>
            <w:tcW w:w="1276" w:type="dxa"/>
          </w:tcPr>
          <w:p w:rsidR="00306DCE" w:rsidRPr="00DF2898" w:rsidRDefault="00CF5859" w:rsidP="008C43D0">
            <w:pPr>
              <w:jc w:val="center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2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9" w:name="Szöveg121"/>
            <w:r w:rsidR="00D66FB9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D66FB9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D66FB9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D66FB9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D66FB9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D66FB9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  <w:bookmarkEnd w:id="9"/>
          </w:p>
        </w:tc>
        <w:tc>
          <w:tcPr>
            <w:tcW w:w="2409" w:type="dxa"/>
          </w:tcPr>
          <w:p w:rsidR="00306DCE" w:rsidRPr="00DF2898" w:rsidRDefault="00CF5859" w:rsidP="00306DCE">
            <w:pPr>
              <w:jc w:val="both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22"/>
                  <w:enabled/>
                  <w:calcOnExit w:val="0"/>
                  <w:textInput/>
                </w:ffData>
              </w:fldChar>
            </w:r>
            <w:bookmarkStart w:id="10" w:name="Szöveg122"/>
            <w:r w:rsidR="002F2176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2F2176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2F2176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2F2176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2F2176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2F2176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  <w:bookmarkEnd w:id="10"/>
          </w:p>
        </w:tc>
        <w:tc>
          <w:tcPr>
            <w:tcW w:w="2404" w:type="dxa"/>
          </w:tcPr>
          <w:p w:rsidR="00306DCE" w:rsidRPr="00DF2898" w:rsidRDefault="00CF5859" w:rsidP="00306DCE">
            <w:pPr>
              <w:jc w:val="both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23"/>
                  <w:enabled/>
                  <w:calcOnExit w:val="0"/>
                  <w:textInput/>
                </w:ffData>
              </w:fldChar>
            </w:r>
            <w:bookmarkStart w:id="11" w:name="Szöveg123"/>
            <w:r w:rsidR="002F2176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2F2176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2F2176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2F2176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2F2176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2F2176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  <w:bookmarkEnd w:id="11"/>
          </w:p>
        </w:tc>
        <w:tc>
          <w:tcPr>
            <w:tcW w:w="1565" w:type="dxa"/>
          </w:tcPr>
          <w:p w:rsidR="00306DCE" w:rsidRPr="00DF2898" w:rsidRDefault="00CF5859" w:rsidP="008C43D0">
            <w:pPr>
              <w:jc w:val="right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24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12" w:name="Szöveg124"/>
            <w:r w:rsidR="00D66FB9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D66FB9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D66FB9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D66FB9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D66FB9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D66FB9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  <w:bookmarkEnd w:id="12"/>
          </w:p>
        </w:tc>
      </w:tr>
      <w:tr w:rsidR="00306DCE" w:rsidRPr="00DF2898" w:rsidTr="00967E12">
        <w:trPr>
          <w:trHeight w:val="409"/>
          <w:jc w:val="center"/>
        </w:trPr>
        <w:tc>
          <w:tcPr>
            <w:tcW w:w="1418" w:type="dxa"/>
          </w:tcPr>
          <w:p w:rsidR="00306DCE" w:rsidRPr="00DF2898" w:rsidRDefault="00CF5859" w:rsidP="008C43D0">
            <w:pPr>
              <w:jc w:val="center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30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13" w:name="Szöveg130"/>
            <w:r w:rsidR="00D66FB9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D66FB9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D66FB9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D66FB9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D66FB9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D66FB9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  <w:bookmarkEnd w:id="13"/>
          </w:p>
        </w:tc>
        <w:tc>
          <w:tcPr>
            <w:tcW w:w="1276" w:type="dxa"/>
          </w:tcPr>
          <w:p w:rsidR="00306DCE" w:rsidRPr="00DF2898" w:rsidRDefault="00CF5859" w:rsidP="008C43D0">
            <w:pPr>
              <w:jc w:val="center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3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4" w:name="Szöveg131"/>
            <w:r w:rsidR="00D66FB9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D66FB9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D66FB9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D66FB9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D66FB9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D66FB9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  <w:bookmarkEnd w:id="14"/>
          </w:p>
        </w:tc>
        <w:tc>
          <w:tcPr>
            <w:tcW w:w="2409" w:type="dxa"/>
          </w:tcPr>
          <w:p w:rsidR="00306DCE" w:rsidRPr="00DF2898" w:rsidRDefault="00CF5859" w:rsidP="00306DCE">
            <w:pPr>
              <w:jc w:val="both"/>
              <w:rPr>
                <w:rFonts w:ascii="Calibri" w:hAnsi="Calibri"/>
                <w:color w:val="003399"/>
                <w:sz w:val="20"/>
                <w:highlight w:val="green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32"/>
                  <w:enabled/>
                  <w:calcOnExit w:val="0"/>
                  <w:textInput/>
                </w:ffData>
              </w:fldChar>
            </w:r>
            <w:bookmarkStart w:id="15" w:name="Szöveg132"/>
            <w:r w:rsidR="005F1A9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5F1A9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5F1A9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5F1A9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5F1A9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5F1A9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  <w:bookmarkEnd w:id="15"/>
          </w:p>
        </w:tc>
        <w:tc>
          <w:tcPr>
            <w:tcW w:w="2404" w:type="dxa"/>
          </w:tcPr>
          <w:p w:rsidR="00306DCE" w:rsidRPr="00DF2898" w:rsidRDefault="00CF5859" w:rsidP="00306DCE">
            <w:pPr>
              <w:jc w:val="both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33"/>
                  <w:enabled/>
                  <w:calcOnExit w:val="0"/>
                  <w:textInput/>
                </w:ffData>
              </w:fldChar>
            </w:r>
            <w:bookmarkStart w:id="16" w:name="Szöveg133"/>
            <w:r w:rsidR="005F1A9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5F1A95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5F1A95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5F1A95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5F1A95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5F1A95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  <w:bookmarkEnd w:id="16"/>
          </w:p>
        </w:tc>
        <w:tc>
          <w:tcPr>
            <w:tcW w:w="1565" w:type="dxa"/>
          </w:tcPr>
          <w:p w:rsidR="00306DCE" w:rsidRPr="00DF2898" w:rsidRDefault="00CF5859" w:rsidP="008C43D0">
            <w:pPr>
              <w:jc w:val="right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34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17" w:name="Szöveg134"/>
            <w:r w:rsidR="00D66FB9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D66FB9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D66FB9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D66FB9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D66FB9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="00D66FB9" w:rsidRPr="00DF2898">
              <w:rPr>
                <w:rFonts w:ascii="Calibri" w:hAnsi="Calibri"/>
                <w:noProof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  <w:bookmarkEnd w:id="17"/>
          </w:p>
        </w:tc>
      </w:tr>
      <w:tr w:rsidR="00967E12" w:rsidRPr="00DF2898" w:rsidTr="00967E12">
        <w:trPr>
          <w:trHeight w:val="409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12" w:rsidRPr="00DF2898" w:rsidRDefault="00CF5859" w:rsidP="008A4DA0">
            <w:pPr>
              <w:jc w:val="center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1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967E12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967E12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967E12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967E12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967E12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967E12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12" w:rsidRPr="00DF2898" w:rsidRDefault="00CF5859" w:rsidP="008A4DA0">
            <w:pPr>
              <w:jc w:val="center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1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967E12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967E12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967E12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967E12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967E12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967E12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12" w:rsidRPr="00DF2898" w:rsidRDefault="00CF5859" w:rsidP="008A4DA0">
            <w:pPr>
              <w:jc w:val="both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17"/>
                  <w:enabled/>
                  <w:calcOnExit w:val="0"/>
                  <w:textInput/>
                </w:ffData>
              </w:fldChar>
            </w:r>
            <w:r w:rsidR="00967E12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967E12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967E12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967E12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967E12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967E12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12" w:rsidRPr="00DF2898" w:rsidRDefault="00CF5859" w:rsidP="008A4DA0">
            <w:pPr>
              <w:jc w:val="both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18"/>
                  <w:enabled/>
                  <w:calcOnExit w:val="0"/>
                  <w:textInput/>
                </w:ffData>
              </w:fldChar>
            </w:r>
            <w:r w:rsidR="00967E12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967E12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967E12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967E12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967E12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967E12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E12" w:rsidRPr="00DF2898" w:rsidRDefault="00CF5859" w:rsidP="008A4DA0">
            <w:pPr>
              <w:jc w:val="right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1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967E12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967E12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967E12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967E12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967E12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967E12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</w:tr>
      <w:tr w:rsidR="007A7AD5" w:rsidRPr="00DF2898" w:rsidTr="007A7AD5">
        <w:trPr>
          <w:trHeight w:val="409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D5" w:rsidRPr="00DF2898" w:rsidRDefault="00CF5859" w:rsidP="008A4DA0">
            <w:pPr>
              <w:jc w:val="center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20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D5" w:rsidRPr="00DF2898" w:rsidRDefault="00CF5859" w:rsidP="008A4DA0">
            <w:pPr>
              <w:jc w:val="center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2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D5" w:rsidRPr="00DF2898" w:rsidRDefault="00CF5859" w:rsidP="008A4DA0">
            <w:pPr>
              <w:jc w:val="both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22"/>
                  <w:enabled/>
                  <w:calcOnExit w:val="0"/>
                  <w:textInput/>
                </w:ffData>
              </w:fldChar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D5" w:rsidRPr="00DF2898" w:rsidRDefault="00CF5859" w:rsidP="008A4DA0">
            <w:pPr>
              <w:jc w:val="both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23"/>
                  <w:enabled/>
                  <w:calcOnExit w:val="0"/>
                  <w:textInput/>
                </w:ffData>
              </w:fldChar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D5" w:rsidRPr="00DF2898" w:rsidRDefault="00CF5859" w:rsidP="008A4DA0">
            <w:pPr>
              <w:jc w:val="right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24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</w:tr>
      <w:tr w:rsidR="007A7AD5" w:rsidRPr="00DF2898" w:rsidTr="007A7AD5">
        <w:trPr>
          <w:trHeight w:val="409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D5" w:rsidRPr="00DF2898" w:rsidRDefault="00CF5859" w:rsidP="008A4DA0">
            <w:pPr>
              <w:jc w:val="center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30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D5" w:rsidRPr="00DF2898" w:rsidRDefault="00CF5859" w:rsidP="008A4DA0">
            <w:pPr>
              <w:jc w:val="center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3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D5" w:rsidRPr="007A7AD5" w:rsidRDefault="00CF5859" w:rsidP="008A4DA0">
            <w:pPr>
              <w:jc w:val="both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32"/>
                  <w:enabled/>
                  <w:calcOnExit w:val="0"/>
                  <w:textInput/>
                </w:ffData>
              </w:fldChar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D5" w:rsidRPr="00DF2898" w:rsidRDefault="00CF5859" w:rsidP="008A4DA0">
            <w:pPr>
              <w:jc w:val="both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33"/>
                  <w:enabled/>
                  <w:calcOnExit w:val="0"/>
                  <w:textInput/>
                </w:ffData>
              </w:fldChar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D5" w:rsidRPr="00DF2898" w:rsidRDefault="00CF5859" w:rsidP="008A4DA0">
            <w:pPr>
              <w:jc w:val="right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34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</w:tr>
      <w:tr w:rsidR="007A7AD5" w:rsidRPr="00DF2898" w:rsidTr="007A7AD5">
        <w:trPr>
          <w:trHeight w:val="409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D5" w:rsidRPr="00DF2898" w:rsidRDefault="00CF5859" w:rsidP="008A4DA0">
            <w:pPr>
              <w:jc w:val="center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15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D5" w:rsidRPr="00DF2898" w:rsidRDefault="00CF5859" w:rsidP="008A4DA0">
            <w:pPr>
              <w:jc w:val="center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1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D5" w:rsidRPr="00DF2898" w:rsidRDefault="00CF5859" w:rsidP="008A4DA0">
            <w:pPr>
              <w:jc w:val="both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17"/>
                  <w:enabled/>
                  <w:calcOnExit w:val="0"/>
                  <w:textInput/>
                </w:ffData>
              </w:fldChar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D5" w:rsidRPr="00DF2898" w:rsidRDefault="00CF5859" w:rsidP="008A4DA0">
            <w:pPr>
              <w:jc w:val="both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18"/>
                  <w:enabled/>
                  <w:calcOnExit w:val="0"/>
                  <w:textInput/>
                </w:ffData>
              </w:fldChar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D5" w:rsidRPr="00DF2898" w:rsidRDefault="00CF5859" w:rsidP="008A4DA0">
            <w:pPr>
              <w:jc w:val="right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19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</w:tr>
      <w:tr w:rsidR="007A7AD5" w:rsidRPr="00DF2898" w:rsidTr="007A7AD5">
        <w:trPr>
          <w:trHeight w:val="409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D5" w:rsidRPr="00DF2898" w:rsidRDefault="00CF5859" w:rsidP="008A4DA0">
            <w:pPr>
              <w:jc w:val="center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20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D5" w:rsidRPr="00DF2898" w:rsidRDefault="00CF5859" w:rsidP="008A4DA0">
            <w:pPr>
              <w:jc w:val="center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2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D5" w:rsidRPr="00DF2898" w:rsidRDefault="00CF5859" w:rsidP="008A4DA0">
            <w:pPr>
              <w:jc w:val="both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22"/>
                  <w:enabled/>
                  <w:calcOnExit w:val="0"/>
                  <w:textInput/>
                </w:ffData>
              </w:fldChar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D5" w:rsidRPr="00DF2898" w:rsidRDefault="00CF5859" w:rsidP="008A4DA0">
            <w:pPr>
              <w:jc w:val="both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23"/>
                  <w:enabled/>
                  <w:calcOnExit w:val="0"/>
                  <w:textInput/>
                </w:ffData>
              </w:fldChar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D5" w:rsidRPr="00DF2898" w:rsidRDefault="00CF5859" w:rsidP="008A4DA0">
            <w:pPr>
              <w:jc w:val="right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24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</w:tr>
      <w:tr w:rsidR="007A7AD5" w:rsidRPr="00DF2898" w:rsidTr="007A7AD5">
        <w:trPr>
          <w:trHeight w:val="409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D5" w:rsidRPr="00DF2898" w:rsidRDefault="00CF5859" w:rsidP="008A4DA0">
            <w:pPr>
              <w:jc w:val="center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30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D5" w:rsidRPr="00DF2898" w:rsidRDefault="00CF5859" w:rsidP="008A4DA0">
            <w:pPr>
              <w:jc w:val="center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3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D5" w:rsidRPr="007A7AD5" w:rsidRDefault="00CF5859" w:rsidP="008A4DA0">
            <w:pPr>
              <w:jc w:val="both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32"/>
                  <w:enabled/>
                  <w:calcOnExit w:val="0"/>
                  <w:textInput/>
                </w:ffData>
              </w:fldChar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D5" w:rsidRPr="00DF2898" w:rsidRDefault="00CF5859" w:rsidP="008A4DA0">
            <w:pPr>
              <w:jc w:val="both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33"/>
                  <w:enabled/>
                  <w:calcOnExit w:val="0"/>
                  <w:textInput/>
                </w:ffData>
              </w:fldChar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D5" w:rsidRPr="00DF2898" w:rsidRDefault="00CF5859" w:rsidP="008A4DA0">
            <w:pPr>
              <w:jc w:val="right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34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</w:tr>
      <w:tr w:rsidR="007A7AD5" w:rsidRPr="00DF2898" w:rsidTr="007A7AD5">
        <w:trPr>
          <w:trHeight w:val="409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D5" w:rsidRPr="00DF2898" w:rsidRDefault="00CF5859" w:rsidP="008A4DA0">
            <w:pPr>
              <w:jc w:val="center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30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D5" w:rsidRPr="00DF2898" w:rsidRDefault="00CF5859" w:rsidP="008A4DA0">
            <w:pPr>
              <w:jc w:val="center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3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D5" w:rsidRPr="007A7AD5" w:rsidRDefault="00CF5859" w:rsidP="008A4DA0">
            <w:pPr>
              <w:jc w:val="both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32"/>
                  <w:enabled/>
                  <w:calcOnExit w:val="0"/>
                  <w:textInput/>
                </w:ffData>
              </w:fldChar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D5" w:rsidRPr="00DF2898" w:rsidRDefault="00CF5859" w:rsidP="008A4DA0">
            <w:pPr>
              <w:jc w:val="both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33"/>
                  <w:enabled/>
                  <w:calcOnExit w:val="0"/>
                  <w:textInput/>
                </w:ffData>
              </w:fldChar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AD5" w:rsidRPr="00DF2898" w:rsidRDefault="00CF5859" w:rsidP="008A4DA0">
            <w:pPr>
              <w:jc w:val="right"/>
              <w:rPr>
                <w:rFonts w:ascii="Calibri" w:hAnsi="Calibri"/>
                <w:color w:val="003399"/>
                <w:sz w:val="20"/>
              </w:rPr>
            </w:pPr>
            <w:r w:rsidRPr="00DF2898">
              <w:rPr>
                <w:rFonts w:ascii="Calibri" w:hAnsi="Calibri"/>
                <w:color w:val="003399"/>
                <w:sz w:val="20"/>
              </w:rPr>
              <w:fldChar w:fldCharType="begin">
                <w:ffData>
                  <w:name w:val="Szöveg134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instrText xml:space="preserve"> FORMTEXT </w:instrText>
            </w:r>
            <w:r w:rsidRPr="00DF2898">
              <w:rPr>
                <w:rFonts w:ascii="Calibri" w:hAnsi="Calibri"/>
                <w:color w:val="003399"/>
                <w:sz w:val="20"/>
              </w:rPr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separate"/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="007A7AD5" w:rsidRPr="00DF2898">
              <w:rPr>
                <w:rFonts w:ascii="Calibri" w:hAnsi="Calibri"/>
                <w:color w:val="003399"/>
                <w:sz w:val="20"/>
              </w:rPr>
              <w:t> </w:t>
            </w:r>
            <w:r w:rsidRPr="00DF2898">
              <w:rPr>
                <w:rFonts w:ascii="Calibri" w:hAnsi="Calibri"/>
                <w:color w:val="003399"/>
                <w:sz w:val="20"/>
              </w:rPr>
              <w:fldChar w:fldCharType="end"/>
            </w:r>
          </w:p>
        </w:tc>
      </w:tr>
    </w:tbl>
    <w:p w:rsidR="00306DCE" w:rsidRPr="00DF2898" w:rsidRDefault="00306DCE" w:rsidP="00306DCE">
      <w:pPr>
        <w:jc w:val="both"/>
        <w:rPr>
          <w:rFonts w:ascii="Calibri" w:hAnsi="Calibri"/>
          <w:color w:val="003399"/>
          <w:sz w:val="20"/>
        </w:rPr>
      </w:pPr>
    </w:p>
    <w:p w:rsidR="00306DCE" w:rsidRPr="00DF2898" w:rsidRDefault="00306DCE" w:rsidP="00306DCE">
      <w:pPr>
        <w:jc w:val="both"/>
        <w:rPr>
          <w:rFonts w:ascii="Calibri" w:hAnsi="Calibri"/>
          <w:color w:val="003399"/>
          <w:sz w:val="20"/>
        </w:rPr>
      </w:pPr>
    </w:p>
    <w:p w:rsidR="00306DCE" w:rsidRPr="003F0C60" w:rsidRDefault="00306DCE" w:rsidP="003F0C60">
      <w:pPr>
        <w:pStyle w:val="Cmsor2"/>
        <w:overflowPunct w:val="0"/>
        <w:autoSpaceDE w:val="0"/>
        <w:autoSpaceDN w:val="0"/>
        <w:adjustRightInd w:val="0"/>
        <w:spacing w:before="0"/>
        <w:jc w:val="both"/>
        <w:textAlignment w:val="baseline"/>
        <w:rPr>
          <w:rFonts w:ascii="Calibri" w:hAnsi="Calibri"/>
          <w:b w:val="0"/>
          <w:bCs w:val="0"/>
          <w:color w:val="003399"/>
          <w:sz w:val="24"/>
          <w:szCs w:val="24"/>
        </w:rPr>
      </w:pPr>
      <w:r w:rsidRPr="003F0C60">
        <w:rPr>
          <w:rFonts w:ascii="Calibri" w:hAnsi="Calibri"/>
          <w:b w:val="0"/>
          <w:bCs w:val="0"/>
          <w:color w:val="003399"/>
          <w:sz w:val="24"/>
          <w:szCs w:val="24"/>
        </w:rPr>
        <w:t xml:space="preserve">Alulírott, a fenti nevelési-oktatási intézmény </w:t>
      </w:r>
      <w:r w:rsidRPr="003F0C60">
        <w:rPr>
          <w:rFonts w:ascii="Calibri" w:hAnsi="Calibri"/>
          <w:bCs w:val="0"/>
          <w:color w:val="003399"/>
          <w:sz w:val="24"/>
          <w:szCs w:val="24"/>
        </w:rPr>
        <w:t>Igazgatója igazolom</w:t>
      </w:r>
      <w:r w:rsidRPr="003F0C60">
        <w:rPr>
          <w:rFonts w:ascii="Calibri" w:hAnsi="Calibri"/>
          <w:b w:val="0"/>
          <w:bCs w:val="0"/>
          <w:color w:val="003399"/>
          <w:sz w:val="24"/>
          <w:szCs w:val="24"/>
        </w:rPr>
        <w:t xml:space="preserve"> az irányításom alatt álló nevelési-oktatási intézményben ellátandók létszámát</w:t>
      </w:r>
      <w:r w:rsidR="00C75B63" w:rsidRPr="003F0C60">
        <w:rPr>
          <w:rFonts w:ascii="Calibri" w:hAnsi="Calibri"/>
          <w:b w:val="0"/>
          <w:bCs w:val="0"/>
          <w:color w:val="003399"/>
          <w:sz w:val="24"/>
          <w:szCs w:val="24"/>
        </w:rPr>
        <w:t xml:space="preserve">, és egyben tudomásul veszem, hogy </w:t>
      </w:r>
      <w:proofErr w:type="gramStart"/>
      <w:r w:rsidR="00C75B63" w:rsidRPr="003F0C60">
        <w:rPr>
          <w:rFonts w:ascii="Calibri" w:hAnsi="Calibri"/>
          <w:b w:val="0"/>
          <w:bCs w:val="0"/>
          <w:color w:val="003399"/>
          <w:sz w:val="24"/>
          <w:szCs w:val="24"/>
        </w:rPr>
        <w:t>ezen</w:t>
      </w:r>
      <w:proofErr w:type="gramEnd"/>
      <w:r w:rsidR="00C75B63" w:rsidRPr="003F0C60">
        <w:rPr>
          <w:rFonts w:ascii="Calibri" w:hAnsi="Calibri"/>
          <w:b w:val="0"/>
          <w:bCs w:val="0"/>
          <w:color w:val="003399"/>
          <w:sz w:val="24"/>
          <w:szCs w:val="24"/>
        </w:rPr>
        <w:t xml:space="preserve"> létszámigazolás alapul szolgál az iskolai, ifjúsági fogászati szolgálatok alapdíjainak megállapításához.</w:t>
      </w:r>
    </w:p>
    <w:p w:rsidR="00C75B63" w:rsidRPr="003F0C60" w:rsidRDefault="00C75B63" w:rsidP="003F0C60">
      <w:pPr>
        <w:pStyle w:val="Cmsor2"/>
        <w:overflowPunct w:val="0"/>
        <w:autoSpaceDE w:val="0"/>
        <w:autoSpaceDN w:val="0"/>
        <w:adjustRightInd w:val="0"/>
        <w:spacing w:before="0"/>
        <w:jc w:val="both"/>
        <w:textAlignment w:val="baseline"/>
        <w:rPr>
          <w:rFonts w:ascii="Calibri" w:hAnsi="Calibri"/>
          <w:b w:val="0"/>
          <w:bCs w:val="0"/>
          <w:color w:val="003399"/>
          <w:sz w:val="24"/>
          <w:szCs w:val="24"/>
        </w:rPr>
      </w:pPr>
    </w:p>
    <w:p w:rsidR="00306DCE" w:rsidRPr="00DF2898" w:rsidRDefault="00306DCE" w:rsidP="00306DCE">
      <w:pPr>
        <w:jc w:val="both"/>
        <w:rPr>
          <w:rFonts w:ascii="Calibri" w:hAnsi="Calibri"/>
          <w:b/>
          <w:color w:val="003399"/>
          <w:sz w:val="24"/>
          <w:szCs w:val="24"/>
        </w:rPr>
      </w:pPr>
      <w:r w:rsidRPr="00DF2898">
        <w:rPr>
          <w:rFonts w:ascii="Calibri" w:hAnsi="Calibri"/>
          <w:b/>
          <w:color w:val="003399"/>
          <w:sz w:val="24"/>
          <w:szCs w:val="24"/>
        </w:rPr>
        <w:t xml:space="preserve">Kelt: </w:t>
      </w:r>
      <w:r w:rsidR="00CF5859" w:rsidRPr="00AB6C2E">
        <w:rPr>
          <w:rFonts w:ascii="Calibri" w:hAnsi="Calibri"/>
          <w:color w:val="003399"/>
          <w:sz w:val="24"/>
          <w:szCs w:val="24"/>
        </w:rPr>
        <w:fldChar w:fldCharType="begin">
          <w:ffData>
            <w:name w:val="Szöveg125"/>
            <w:enabled/>
            <w:calcOnExit w:val="0"/>
            <w:textInput>
              <w:default w:val="..........................................."/>
            </w:textInput>
          </w:ffData>
        </w:fldChar>
      </w:r>
      <w:bookmarkStart w:id="18" w:name="Szöveg125"/>
      <w:r w:rsidR="00D66FB9" w:rsidRPr="00AB6C2E">
        <w:rPr>
          <w:rFonts w:ascii="Calibri" w:hAnsi="Calibri"/>
          <w:color w:val="003399"/>
          <w:sz w:val="24"/>
          <w:szCs w:val="24"/>
        </w:rPr>
        <w:instrText xml:space="preserve"> FORMTEXT </w:instrText>
      </w:r>
      <w:r w:rsidR="00CF5859" w:rsidRPr="00AB6C2E">
        <w:rPr>
          <w:rFonts w:ascii="Calibri" w:hAnsi="Calibri"/>
          <w:color w:val="003399"/>
          <w:sz w:val="24"/>
          <w:szCs w:val="24"/>
        </w:rPr>
      </w:r>
      <w:r w:rsidR="00CF5859" w:rsidRPr="00AB6C2E">
        <w:rPr>
          <w:rFonts w:ascii="Calibri" w:hAnsi="Calibri"/>
          <w:color w:val="003399"/>
          <w:sz w:val="24"/>
          <w:szCs w:val="24"/>
        </w:rPr>
        <w:fldChar w:fldCharType="separate"/>
      </w:r>
      <w:r w:rsidR="00D66FB9" w:rsidRPr="00AB6C2E">
        <w:rPr>
          <w:rFonts w:ascii="Calibri" w:hAnsi="Calibri"/>
          <w:noProof/>
          <w:color w:val="003399"/>
          <w:sz w:val="24"/>
          <w:szCs w:val="24"/>
        </w:rPr>
        <w:t>...........................................</w:t>
      </w:r>
      <w:r w:rsidR="00CF5859" w:rsidRPr="00AB6C2E">
        <w:rPr>
          <w:rFonts w:ascii="Calibri" w:hAnsi="Calibri"/>
          <w:color w:val="003399"/>
          <w:sz w:val="24"/>
          <w:szCs w:val="24"/>
        </w:rPr>
        <w:fldChar w:fldCharType="end"/>
      </w:r>
      <w:bookmarkEnd w:id="18"/>
      <w:proofErr w:type="gramStart"/>
      <w:r w:rsidRPr="00DF2898">
        <w:rPr>
          <w:rFonts w:ascii="Calibri" w:hAnsi="Calibri"/>
          <w:b/>
          <w:color w:val="003399"/>
          <w:sz w:val="24"/>
          <w:szCs w:val="24"/>
        </w:rPr>
        <w:t>,</w:t>
      </w:r>
      <w:proofErr w:type="gramEnd"/>
      <w:r w:rsidRPr="00DF2898">
        <w:rPr>
          <w:rFonts w:ascii="Calibri" w:hAnsi="Calibri"/>
          <w:b/>
          <w:color w:val="003399"/>
          <w:sz w:val="24"/>
          <w:szCs w:val="24"/>
        </w:rPr>
        <w:t xml:space="preserve"> </w:t>
      </w:r>
      <w:r w:rsidR="00CF5859">
        <w:rPr>
          <w:rFonts w:ascii="Calibri" w:hAnsi="Calibri"/>
          <w:b/>
          <w:color w:val="003399"/>
          <w:sz w:val="24"/>
          <w:szCs w:val="24"/>
        </w:rPr>
        <w:fldChar w:fldCharType="begin">
          <w:ffData>
            <w:name w:val="Szöveg135"/>
            <w:enabled/>
            <w:calcOnExit w:val="0"/>
            <w:textInput>
              <w:maxLength w:val="4"/>
            </w:textInput>
          </w:ffData>
        </w:fldChar>
      </w:r>
      <w:bookmarkStart w:id="19" w:name="Szöveg135"/>
      <w:r w:rsidR="00DF2898">
        <w:rPr>
          <w:rFonts w:ascii="Calibri" w:hAnsi="Calibri"/>
          <w:b/>
          <w:color w:val="003399"/>
          <w:sz w:val="24"/>
          <w:szCs w:val="24"/>
        </w:rPr>
        <w:instrText xml:space="preserve"> FORMTEXT </w:instrText>
      </w:r>
      <w:r w:rsidR="00CF5859">
        <w:rPr>
          <w:rFonts w:ascii="Calibri" w:hAnsi="Calibri"/>
          <w:b/>
          <w:color w:val="003399"/>
          <w:sz w:val="24"/>
          <w:szCs w:val="24"/>
        </w:rPr>
      </w:r>
      <w:r w:rsidR="00CF5859">
        <w:rPr>
          <w:rFonts w:ascii="Calibri" w:hAnsi="Calibri"/>
          <w:b/>
          <w:color w:val="003399"/>
          <w:sz w:val="24"/>
          <w:szCs w:val="24"/>
        </w:rPr>
        <w:fldChar w:fldCharType="separate"/>
      </w:r>
      <w:r w:rsidR="00DF2898">
        <w:rPr>
          <w:rFonts w:ascii="Calibri" w:hAnsi="Calibri"/>
          <w:b/>
          <w:noProof/>
          <w:color w:val="003399"/>
          <w:sz w:val="24"/>
          <w:szCs w:val="24"/>
        </w:rPr>
        <w:t> </w:t>
      </w:r>
      <w:r w:rsidR="00DF2898">
        <w:rPr>
          <w:rFonts w:ascii="Calibri" w:hAnsi="Calibri"/>
          <w:b/>
          <w:noProof/>
          <w:color w:val="003399"/>
          <w:sz w:val="24"/>
          <w:szCs w:val="24"/>
        </w:rPr>
        <w:t> </w:t>
      </w:r>
      <w:r w:rsidR="00DF2898">
        <w:rPr>
          <w:rFonts w:ascii="Calibri" w:hAnsi="Calibri"/>
          <w:b/>
          <w:noProof/>
          <w:color w:val="003399"/>
          <w:sz w:val="24"/>
          <w:szCs w:val="24"/>
        </w:rPr>
        <w:t> </w:t>
      </w:r>
      <w:r w:rsidR="00DF2898">
        <w:rPr>
          <w:rFonts w:ascii="Calibri" w:hAnsi="Calibri"/>
          <w:b/>
          <w:noProof/>
          <w:color w:val="003399"/>
          <w:sz w:val="24"/>
          <w:szCs w:val="24"/>
        </w:rPr>
        <w:t> </w:t>
      </w:r>
      <w:r w:rsidR="00CF5859">
        <w:rPr>
          <w:rFonts w:ascii="Calibri" w:hAnsi="Calibri"/>
          <w:b/>
          <w:color w:val="003399"/>
          <w:sz w:val="24"/>
          <w:szCs w:val="24"/>
        </w:rPr>
        <w:fldChar w:fldCharType="end"/>
      </w:r>
      <w:bookmarkEnd w:id="19"/>
      <w:r w:rsidR="00037DBA" w:rsidRPr="00DF2898">
        <w:rPr>
          <w:rFonts w:ascii="Calibri" w:hAnsi="Calibri"/>
          <w:b/>
          <w:color w:val="003399"/>
          <w:sz w:val="24"/>
          <w:szCs w:val="24"/>
        </w:rPr>
        <w:t xml:space="preserve"> év</w:t>
      </w:r>
      <w:r w:rsidRPr="00DF2898">
        <w:rPr>
          <w:rFonts w:ascii="Calibri" w:hAnsi="Calibri"/>
          <w:b/>
          <w:color w:val="003399"/>
          <w:sz w:val="24"/>
          <w:szCs w:val="24"/>
        </w:rPr>
        <w:t xml:space="preserve"> </w:t>
      </w:r>
      <w:r w:rsidR="00CF5859">
        <w:rPr>
          <w:rFonts w:ascii="Calibri" w:hAnsi="Calibri"/>
          <w:b/>
          <w:color w:val="003399"/>
          <w:sz w:val="24"/>
          <w:szCs w:val="24"/>
        </w:rPr>
        <w:fldChar w:fldCharType="begin">
          <w:ffData>
            <w:name w:val="Szöveg136"/>
            <w:enabled/>
            <w:calcOnExit w:val="0"/>
            <w:textInput>
              <w:maxLength w:val="10"/>
            </w:textInput>
          </w:ffData>
        </w:fldChar>
      </w:r>
      <w:bookmarkStart w:id="20" w:name="Szöveg136"/>
      <w:r w:rsidR="00DF2898">
        <w:rPr>
          <w:rFonts w:ascii="Calibri" w:hAnsi="Calibri"/>
          <w:b/>
          <w:color w:val="003399"/>
          <w:sz w:val="24"/>
          <w:szCs w:val="24"/>
        </w:rPr>
        <w:instrText xml:space="preserve"> FORMTEXT </w:instrText>
      </w:r>
      <w:r w:rsidR="00CF5859">
        <w:rPr>
          <w:rFonts w:ascii="Calibri" w:hAnsi="Calibri"/>
          <w:b/>
          <w:color w:val="003399"/>
          <w:sz w:val="24"/>
          <w:szCs w:val="24"/>
        </w:rPr>
      </w:r>
      <w:r w:rsidR="00CF5859">
        <w:rPr>
          <w:rFonts w:ascii="Calibri" w:hAnsi="Calibri"/>
          <w:b/>
          <w:color w:val="003399"/>
          <w:sz w:val="24"/>
          <w:szCs w:val="24"/>
        </w:rPr>
        <w:fldChar w:fldCharType="separate"/>
      </w:r>
      <w:r w:rsidR="00DF2898">
        <w:rPr>
          <w:rFonts w:ascii="Calibri" w:hAnsi="Calibri"/>
          <w:b/>
          <w:noProof/>
          <w:color w:val="003399"/>
          <w:sz w:val="24"/>
          <w:szCs w:val="24"/>
        </w:rPr>
        <w:t> </w:t>
      </w:r>
      <w:r w:rsidR="00DF2898">
        <w:rPr>
          <w:rFonts w:ascii="Calibri" w:hAnsi="Calibri"/>
          <w:b/>
          <w:noProof/>
          <w:color w:val="003399"/>
          <w:sz w:val="24"/>
          <w:szCs w:val="24"/>
        </w:rPr>
        <w:t> </w:t>
      </w:r>
      <w:r w:rsidR="00DF2898">
        <w:rPr>
          <w:rFonts w:ascii="Calibri" w:hAnsi="Calibri"/>
          <w:b/>
          <w:noProof/>
          <w:color w:val="003399"/>
          <w:sz w:val="24"/>
          <w:szCs w:val="24"/>
        </w:rPr>
        <w:t> </w:t>
      </w:r>
      <w:r w:rsidR="00DF2898">
        <w:rPr>
          <w:rFonts w:ascii="Calibri" w:hAnsi="Calibri"/>
          <w:b/>
          <w:noProof/>
          <w:color w:val="003399"/>
          <w:sz w:val="24"/>
          <w:szCs w:val="24"/>
        </w:rPr>
        <w:t> </w:t>
      </w:r>
      <w:r w:rsidR="00DF2898">
        <w:rPr>
          <w:rFonts w:ascii="Calibri" w:hAnsi="Calibri"/>
          <w:b/>
          <w:noProof/>
          <w:color w:val="003399"/>
          <w:sz w:val="24"/>
          <w:szCs w:val="24"/>
        </w:rPr>
        <w:t> </w:t>
      </w:r>
      <w:r w:rsidR="00CF5859">
        <w:rPr>
          <w:rFonts w:ascii="Calibri" w:hAnsi="Calibri"/>
          <w:b/>
          <w:color w:val="003399"/>
          <w:sz w:val="24"/>
          <w:szCs w:val="24"/>
        </w:rPr>
        <w:fldChar w:fldCharType="end"/>
      </w:r>
      <w:bookmarkEnd w:id="20"/>
      <w:r w:rsidR="00037DBA" w:rsidRPr="00DF2898">
        <w:rPr>
          <w:rFonts w:ascii="Calibri" w:hAnsi="Calibri"/>
          <w:b/>
          <w:color w:val="003399"/>
          <w:sz w:val="24"/>
          <w:szCs w:val="24"/>
        </w:rPr>
        <w:t xml:space="preserve"> hó</w:t>
      </w:r>
      <w:r w:rsidRPr="00DF2898">
        <w:rPr>
          <w:rFonts w:ascii="Calibri" w:hAnsi="Calibri"/>
          <w:b/>
          <w:color w:val="003399"/>
          <w:sz w:val="24"/>
          <w:szCs w:val="24"/>
        </w:rPr>
        <w:t xml:space="preserve"> </w:t>
      </w:r>
      <w:r w:rsidR="00CF5859">
        <w:rPr>
          <w:rFonts w:ascii="Calibri" w:hAnsi="Calibri"/>
          <w:b/>
          <w:color w:val="003399"/>
          <w:sz w:val="24"/>
          <w:szCs w:val="24"/>
        </w:rPr>
        <w:fldChar w:fldCharType="begin">
          <w:ffData>
            <w:name w:val="Szöveg137"/>
            <w:enabled/>
            <w:calcOnExit w:val="0"/>
            <w:textInput>
              <w:maxLength w:val="2"/>
            </w:textInput>
          </w:ffData>
        </w:fldChar>
      </w:r>
      <w:bookmarkStart w:id="21" w:name="Szöveg137"/>
      <w:r w:rsidR="00DF2898">
        <w:rPr>
          <w:rFonts w:ascii="Calibri" w:hAnsi="Calibri"/>
          <w:b/>
          <w:color w:val="003399"/>
          <w:sz w:val="24"/>
          <w:szCs w:val="24"/>
        </w:rPr>
        <w:instrText xml:space="preserve"> FORMTEXT </w:instrText>
      </w:r>
      <w:r w:rsidR="00CF5859">
        <w:rPr>
          <w:rFonts w:ascii="Calibri" w:hAnsi="Calibri"/>
          <w:b/>
          <w:color w:val="003399"/>
          <w:sz w:val="24"/>
          <w:szCs w:val="24"/>
        </w:rPr>
      </w:r>
      <w:r w:rsidR="00CF5859">
        <w:rPr>
          <w:rFonts w:ascii="Calibri" w:hAnsi="Calibri"/>
          <w:b/>
          <w:color w:val="003399"/>
          <w:sz w:val="24"/>
          <w:szCs w:val="24"/>
        </w:rPr>
        <w:fldChar w:fldCharType="separate"/>
      </w:r>
      <w:r w:rsidR="00DF2898">
        <w:rPr>
          <w:rFonts w:ascii="Calibri" w:hAnsi="Calibri"/>
          <w:b/>
          <w:noProof/>
          <w:color w:val="003399"/>
          <w:sz w:val="24"/>
          <w:szCs w:val="24"/>
        </w:rPr>
        <w:t> </w:t>
      </w:r>
      <w:r w:rsidR="00DF2898">
        <w:rPr>
          <w:rFonts w:ascii="Calibri" w:hAnsi="Calibri"/>
          <w:b/>
          <w:noProof/>
          <w:color w:val="003399"/>
          <w:sz w:val="24"/>
          <w:szCs w:val="24"/>
        </w:rPr>
        <w:t> </w:t>
      </w:r>
      <w:r w:rsidR="00CF5859">
        <w:rPr>
          <w:rFonts w:ascii="Calibri" w:hAnsi="Calibri"/>
          <w:b/>
          <w:color w:val="003399"/>
          <w:sz w:val="24"/>
          <w:szCs w:val="24"/>
        </w:rPr>
        <w:fldChar w:fldCharType="end"/>
      </w:r>
      <w:bookmarkEnd w:id="21"/>
      <w:r w:rsidR="00037DBA" w:rsidRPr="00DF2898">
        <w:rPr>
          <w:rFonts w:ascii="Calibri" w:hAnsi="Calibri"/>
          <w:b/>
          <w:color w:val="003399"/>
          <w:sz w:val="24"/>
          <w:szCs w:val="24"/>
        </w:rPr>
        <w:t xml:space="preserve"> nap</w:t>
      </w:r>
    </w:p>
    <w:p w:rsidR="0053495D" w:rsidRDefault="0053495D" w:rsidP="00306DCE">
      <w:pPr>
        <w:pStyle w:val="Szvegtrzs"/>
        <w:jc w:val="left"/>
        <w:rPr>
          <w:rFonts w:ascii="Calibri" w:hAnsi="Calibri"/>
          <w:color w:val="003399"/>
        </w:rPr>
      </w:pPr>
    </w:p>
    <w:p w:rsidR="007A7AD5" w:rsidRPr="00DF2898" w:rsidRDefault="007A7AD5" w:rsidP="00306DCE">
      <w:pPr>
        <w:pStyle w:val="Szvegtrzs"/>
        <w:jc w:val="left"/>
        <w:rPr>
          <w:rFonts w:ascii="Calibri" w:hAnsi="Calibri"/>
          <w:color w:val="003399"/>
        </w:rPr>
      </w:pPr>
    </w:p>
    <w:tbl>
      <w:tblPr>
        <w:tblW w:w="4395" w:type="dxa"/>
        <w:tblInd w:w="5173" w:type="dxa"/>
        <w:tblCellMar>
          <w:left w:w="70" w:type="dxa"/>
          <w:right w:w="70" w:type="dxa"/>
        </w:tblCellMar>
        <w:tblLook w:val="0000"/>
      </w:tblPr>
      <w:tblGrid>
        <w:gridCol w:w="4404"/>
      </w:tblGrid>
      <w:tr w:rsidR="00306DCE" w:rsidRPr="00DF2898" w:rsidTr="00306DCE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306DCE" w:rsidRPr="00DF2898" w:rsidRDefault="00306DCE" w:rsidP="00306DCE">
            <w:pPr>
              <w:jc w:val="center"/>
              <w:rPr>
                <w:rFonts w:ascii="Calibri" w:hAnsi="Calibri"/>
                <w:color w:val="003399"/>
                <w:sz w:val="24"/>
                <w:szCs w:val="24"/>
              </w:rPr>
            </w:pPr>
            <w:r w:rsidRPr="00DF2898">
              <w:rPr>
                <w:rFonts w:ascii="Calibri" w:hAnsi="Calibri"/>
                <w:color w:val="003399"/>
                <w:sz w:val="24"/>
                <w:szCs w:val="24"/>
              </w:rPr>
              <w:t>…………………………………………………….…………….</w:t>
            </w:r>
          </w:p>
        </w:tc>
      </w:tr>
      <w:tr w:rsidR="00306DCE" w:rsidRPr="00DF2898" w:rsidTr="00306DCE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306DCE" w:rsidRPr="00DF2898" w:rsidRDefault="00306DCE" w:rsidP="00306DCE">
            <w:pPr>
              <w:jc w:val="center"/>
              <w:rPr>
                <w:rFonts w:ascii="Calibri" w:hAnsi="Calibri"/>
                <w:color w:val="003399"/>
                <w:sz w:val="24"/>
                <w:szCs w:val="24"/>
              </w:rPr>
            </w:pPr>
            <w:r w:rsidRPr="00DF2898">
              <w:rPr>
                <w:rFonts w:ascii="Calibri" w:hAnsi="Calibri"/>
                <w:color w:val="003399"/>
                <w:sz w:val="24"/>
                <w:szCs w:val="24"/>
              </w:rPr>
              <w:t xml:space="preserve">Oktatási intézmény igazgatójának aláírása, </w:t>
            </w:r>
          </w:p>
          <w:p w:rsidR="00306DCE" w:rsidRPr="00DF2898" w:rsidRDefault="00306DCE" w:rsidP="00306DCE">
            <w:pPr>
              <w:jc w:val="center"/>
              <w:rPr>
                <w:rFonts w:ascii="Calibri" w:hAnsi="Calibri"/>
                <w:color w:val="003399"/>
                <w:sz w:val="24"/>
                <w:szCs w:val="24"/>
              </w:rPr>
            </w:pPr>
            <w:r w:rsidRPr="00DF2898">
              <w:rPr>
                <w:rFonts w:ascii="Calibri" w:hAnsi="Calibri"/>
                <w:color w:val="003399"/>
                <w:sz w:val="24"/>
                <w:szCs w:val="24"/>
              </w:rPr>
              <w:t>PH.</w:t>
            </w:r>
          </w:p>
        </w:tc>
      </w:tr>
    </w:tbl>
    <w:p w:rsidR="007A5329" w:rsidRPr="001B156A" w:rsidRDefault="007A5329" w:rsidP="007A7AD5">
      <w:pPr>
        <w:tabs>
          <w:tab w:val="center" w:pos="6840"/>
          <w:tab w:val="right" w:pos="9639"/>
        </w:tabs>
        <w:spacing w:line="240" w:lineRule="exact"/>
        <w:ind w:right="56"/>
        <w:rPr>
          <w:rFonts w:ascii="Calibri" w:hAnsi="Calibri"/>
          <w:b/>
          <w:color w:val="003399"/>
          <w:sz w:val="22"/>
          <w:szCs w:val="22"/>
        </w:rPr>
      </w:pPr>
    </w:p>
    <w:sectPr w:rsidR="007A5329" w:rsidRPr="001B156A" w:rsidSect="007A7AD5">
      <w:headerReference w:type="default" r:id="rId8"/>
      <w:headerReference w:type="first" r:id="rId9"/>
      <w:footerReference w:type="first" r:id="rId10"/>
      <w:pgSz w:w="11906" w:h="16838" w:code="9"/>
      <w:pgMar w:top="1276" w:right="1411" w:bottom="810" w:left="1411" w:header="709" w:footer="18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C89" w:rsidRDefault="00273C89">
      <w:r>
        <w:separator/>
      </w:r>
    </w:p>
  </w:endnote>
  <w:endnote w:type="continuationSeparator" w:id="0">
    <w:p w:rsidR="00273C89" w:rsidRDefault="00273C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C89" w:rsidRPr="00DF2898" w:rsidRDefault="00273C89" w:rsidP="008D40B4">
    <w:pPr>
      <w:tabs>
        <w:tab w:val="right" w:pos="8820"/>
      </w:tabs>
      <w:rPr>
        <w:rFonts w:ascii="Calibri" w:hAnsi="Calibri"/>
        <w:b/>
        <w:color w:val="003399"/>
        <w:sz w:val="16"/>
        <w:szCs w:val="16"/>
      </w:rPr>
    </w:pPr>
    <w:r w:rsidRPr="00DF2898">
      <w:rPr>
        <w:rFonts w:ascii="Calibri" w:hAnsi="Calibri"/>
        <w:b/>
        <w:color w:val="003399"/>
        <w:sz w:val="16"/>
        <w:szCs w:val="16"/>
      </w:rPr>
      <w:t xml:space="preserve">AF.156.  </w:t>
    </w:r>
    <w:r w:rsidRPr="00DF2898">
      <w:rPr>
        <w:rFonts w:ascii="Calibri" w:hAnsi="Calibri"/>
        <w:b/>
        <w:color w:val="003399"/>
        <w:sz w:val="16"/>
        <w:szCs w:val="16"/>
      </w:rPr>
      <w:tab/>
      <w:t>Gépi kitöltés</w:t>
    </w:r>
  </w:p>
  <w:p w:rsidR="00273C89" w:rsidRPr="00DF2898" w:rsidRDefault="00273C89">
    <w:pPr>
      <w:pStyle w:val="llb"/>
      <w:rPr>
        <w:rFonts w:ascii="Calibri" w:hAnsi="Calibri"/>
        <w:color w:val="003399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C89" w:rsidRDefault="00273C89">
      <w:r>
        <w:separator/>
      </w:r>
    </w:p>
  </w:footnote>
  <w:footnote w:type="continuationSeparator" w:id="0">
    <w:p w:rsidR="00273C89" w:rsidRDefault="00273C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C89" w:rsidRPr="00C84F89" w:rsidRDefault="00273C89" w:rsidP="00492932">
    <w:pPr>
      <w:pStyle w:val="lfej"/>
      <w:jc w:val="center"/>
      <w:rPr>
        <w:rFonts w:ascii="Calibri" w:hAnsi="Calibri"/>
        <w:color w:val="333399"/>
        <w:sz w:val="20"/>
      </w:rPr>
    </w:pPr>
    <w:r w:rsidRPr="00C84F89">
      <w:rPr>
        <w:rStyle w:val="Oldalszm"/>
        <w:rFonts w:ascii="Calibri" w:hAnsi="Calibri"/>
        <w:color w:val="333399"/>
        <w:sz w:val="20"/>
      </w:rPr>
      <w:t xml:space="preserve">- </w:t>
    </w:r>
    <w:r w:rsidR="00CF5859" w:rsidRPr="00C84F89">
      <w:rPr>
        <w:rStyle w:val="Oldalszm"/>
        <w:rFonts w:ascii="Calibri" w:hAnsi="Calibri"/>
        <w:color w:val="333399"/>
        <w:sz w:val="20"/>
      </w:rPr>
      <w:fldChar w:fldCharType="begin"/>
    </w:r>
    <w:r w:rsidRPr="00C84F89">
      <w:rPr>
        <w:rStyle w:val="Oldalszm"/>
        <w:rFonts w:ascii="Calibri" w:hAnsi="Calibri"/>
        <w:color w:val="333399"/>
        <w:sz w:val="20"/>
      </w:rPr>
      <w:instrText xml:space="preserve"> PAGE </w:instrText>
    </w:r>
    <w:r w:rsidR="00CF5859" w:rsidRPr="00C84F89">
      <w:rPr>
        <w:rStyle w:val="Oldalszm"/>
        <w:rFonts w:ascii="Calibri" w:hAnsi="Calibri"/>
        <w:color w:val="333399"/>
        <w:sz w:val="20"/>
      </w:rPr>
      <w:fldChar w:fldCharType="separate"/>
    </w:r>
    <w:r w:rsidR="00FD3FC0">
      <w:rPr>
        <w:rStyle w:val="Oldalszm"/>
        <w:rFonts w:ascii="Calibri" w:hAnsi="Calibri"/>
        <w:noProof/>
        <w:color w:val="333399"/>
        <w:sz w:val="20"/>
      </w:rPr>
      <w:t>2</w:t>
    </w:r>
    <w:r w:rsidR="00CF5859" w:rsidRPr="00C84F89">
      <w:rPr>
        <w:rStyle w:val="Oldalszm"/>
        <w:rFonts w:ascii="Calibri" w:hAnsi="Calibri"/>
        <w:color w:val="333399"/>
        <w:sz w:val="20"/>
      </w:rPr>
      <w:fldChar w:fldCharType="end"/>
    </w:r>
    <w:r w:rsidRPr="00C84F89">
      <w:rPr>
        <w:rStyle w:val="Oldalszm"/>
        <w:rFonts w:ascii="Calibri" w:hAnsi="Calibri"/>
        <w:color w:val="333399"/>
        <w:sz w:val="20"/>
      </w:rPr>
      <w:t xml:space="preserve"> -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C2E" w:rsidRPr="00AB6C2E" w:rsidRDefault="00CF5859" w:rsidP="00AB6C2E">
    <w:pPr>
      <w:pStyle w:val="lfej"/>
      <w:pBdr>
        <w:bottom w:val="single" w:sz="4" w:space="1" w:color="auto"/>
      </w:pBdr>
      <w:tabs>
        <w:tab w:val="clear" w:pos="4536"/>
        <w:tab w:val="clear" w:pos="9072"/>
        <w:tab w:val="center" w:pos="4542"/>
      </w:tabs>
      <w:ind w:left="720" w:right="984"/>
      <w:jc w:val="center"/>
      <w:rPr>
        <w:rFonts w:ascii="Calibri" w:hAnsi="Calibri"/>
        <w:b/>
        <w:color w:val="1F497D" w:themeColor="text2"/>
      </w:rPr>
    </w:pPr>
    <w:r w:rsidRPr="00CF5859">
      <w:rPr>
        <w:noProof/>
        <w:color w:val="1F497D" w:themeColor="text2"/>
      </w:rPr>
      <w:pict>
        <v:group id="_x0000_s2051" editas="canvas" style="position:absolute;left:0;text-align:left;margin-left:15.25pt;margin-top:-7.4pt;width:458.75pt;height:66.75pt;z-index:-251657216" coordorigin="1417,708" coordsize="9175,1335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1417;top:708;width:9175;height:1335" o:preferrelative="f">
            <v:fill o:detectmouseclick="t"/>
            <v:path o:extrusionok="t" o:connecttype="none"/>
            <o:lock v:ext="edit" text="t"/>
          </v:shape>
          <v:shape id="_x0000_s2053" type="#_x0000_t75" style="position:absolute;left:9807;top:708;width:422;height:892">
            <v:imagedata r:id="rId1" o:title="284px-Coat_of_Arms_of_Hungary_svg" gain="74473f"/>
          </v:shape>
        </v:group>
      </w:pict>
    </w:r>
    <w:r w:rsidR="00AB6C2E" w:rsidRPr="00AB6C2E">
      <w:rPr>
        <w:rFonts w:ascii="Calibri" w:hAnsi="Calibri"/>
        <w:b/>
        <w:color w:val="1F497D" w:themeColor="text2"/>
      </w:rPr>
      <w:t>NEMZETI EGÉSZSÉGBIZTOSÍTÁSI ALAPKEZELŐ</w:t>
    </w:r>
  </w:p>
  <w:p w:rsidR="00273C89" w:rsidRDefault="00CF5859" w:rsidP="007340E9">
    <w:pPr>
      <w:pStyle w:val="lfej"/>
      <w:tabs>
        <w:tab w:val="clear" w:pos="4536"/>
        <w:tab w:val="clear" w:pos="9072"/>
        <w:tab w:val="center" w:pos="4542"/>
      </w:tabs>
    </w:pPr>
    <w:r w:rsidRPr="00CF5859">
      <w:rPr>
        <w:noProof/>
        <w:color w:val="000080"/>
      </w:rPr>
      <w:pict>
        <v:group id="_x0000_s2049" editas="canvas" style="position:absolute;margin-left:-2.4pt;margin-top:-.4pt;width:458.75pt;height:66.75pt;z-index:-251658240" coordorigin="1417,708" coordsize="9175,1335">
          <o:lock v:ext="edit" aspectratio="t"/>
          <v:shape id="_x0000_s2050" type="#_x0000_t75" style="position:absolute;left:1417;top:708;width:9175;height:1335" o:preferrelative="f">
            <v:fill o:detectmouseclick="t"/>
            <v:path o:extrusionok="t" o:connecttype="none"/>
            <o:lock v:ext="edit" text="t"/>
          </v:shape>
        </v:group>
      </w:pict>
    </w:r>
    <w:r w:rsidR="00273C89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1DD56B0"/>
    <w:multiLevelType w:val="hybridMultilevel"/>
    <w:tmpl w:val="B560FF0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AD90239"/>
    <w:multiLevelType w:val="hybridMultilevel"/>
    <w:tmpl w:val="6208313C"/>
    <w:lvl w:ilvl="0" w:tplc="8AE2A206">
      <w:start w:val="1"/>
      <w:numFmt w:val="decimal"/>
      <w:lvlText w:val="%1.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64061B"/>
    <w:multiLevelType w:val="hybridMultilevel"/>
    <w:tmpl w:val="09729EDC"/>
    <w:lvl w:ilvl="0" w:tplc="1B9EC51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stylePaneFormatFilter w:val="3F01"/>
  <w:documentProtection w:edit="forms" w:formatting="1" w:enforcement="1"/>
  <w:defaultTabStop w:val="706"/>
  <w:hyphenationZone w:val="425"/>
  <w:characterSpacingControl w:val="doNotCompress"/>
  <w:hdrShapeDefaults>
    <o:shapedefaults v:ext="edit" spidmax="2054">
      <o:colormru v:ext="edit" colors="#365b92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0336F"/>
    <w:rsid w:val="0000366A"/>
    <w:rsid w:val="00013794"/>
    <w:rsid w:val="00031539"/>
    <w:rsid w:val="000340E0"/>
    <w:rsid w:val="00037435"/>
    <w:rsid w:val="00037DBA"/>
    <w:rsid w:val="000438E6"/>
    <w:rsid w:val="00056394"/>
    <w:rsid w:val="00080B81"/>
    <w:rsid w:val="000A48DF"/>
    <w:rsid w:val="000B2C69"/>
    <w:rsid w:val="000B498B"/>
    <w:rsid w:val="001026F8"/>
    <w:rsid w:val="00113274"/>
    <w:rsid w:val="00131C27"/>
    <w:rsid w:val="00141346"/>
    <w:rsid w:val="00143AC7"/>
    <w:rsid w:val="00143BBA"/>
    <w:rsid w:val="00153281"/>
    <w:rsid w:val="001637FB"/>
    <w:rsid w:val="00164DA7"/>
    <w:rsid w:val="00176ED8"/>
    <w:rsid w:val="00194A67"/>
    <w:rsid w:val="001959FE"/>
    <w:rsid w:val="001B156A"/>
    <w:rsid w:val="001C4C52"/>
    <w:rsid w:val="001C6979"/>
    <w:rsid w:val="001E5AF0"/>
    <w:rsid w:val="001E7DE4"/>
    <w:rsid w:val="001F1A49"/>
    <w:rsid w:val="001F236C"/>
    <w:rsid w:val="00206CC8"/>
    <w:rsid w:val="0022285E"/>
    <w:rsid w:val="0022306A"/>
    <w:rsid w:val="0022343E"/>
    <w:rsid w:val="00264F21"/>
    <w:rsid w:val="00273C89"/>
    <w:rsid w:val="00280430"/>
    <w:rsid w:val="00283037"/>
    <w:rsid w:val="002C014C"/>
    <w:rsid w:val="002C2AB8"/>
    <w:rsid w:val="002C4545"/>
    <w:rsid w:val="002D0823"/>
    <w:rsid w:val="002D1F48"/>
    <w:rsid w:val="002E02AA"/>
    <w:rsid w:val="002F2176"/>
    <w:rsid w:val="00306DCE"/>
    <w:rsid w:val="003104CB"/>
    <w:rsid w:val="0031304E"/>
    <w:rsid w:val="00313DA1"/>
    <w:rsid w:val="003146DD"/>
    <w:rsid w:val="003254BC"/>
    <w:rsid w:val="00340E34"/>
    <w:rsid w:val="00342AA2"/>
    <w:rsid w:val="003546A6"/>
    <w:rsid w:val="00363857"/>
    <w:rsid w:val="003656A7"/>
    <w:rsid w:val="00393E60"/>
    <w:rsid w:val="00396E30"/>
    <w:rsid w:val="003A0B20"/>
    <w:rsid w:val="003A292C"/>
    <w:rsid w:val="003C3340"/>
    <w:rsid w:val="003E05DF"/>
    <w:rsid w:val="003E0C06"/>
    <w:rsid w:val="003F0C60"/>
    <w:rsid w:val="003F1F1D"/>
    <w:rsid w:val="00401694"/>
    <w:rsid w:val="0041550F"/>
    <w:rsid w:val="004206D6"/>
    <w:rsid w:val="00424EC9"/>
    <w:rsid w:val="00425B5C"/>
    <w:rsid w:val="0043451E"/>
    <w:rsid w:val="00440511"/>
    <w:rsid w:val="004418A7"/>
    <w:rsid w:val="00464AAD"/>
    <w:rsid w:val="00465B36"/>
    <w:rsid w:val="00474D11"/>
    <w:rsid w:val="00481C81"/>
    <w:rsid w:val="004826B1"/>
    <w:rsid w:val="0048430F"/>
    <w:rsid w:val="00492932"/>
    <w:rsid w:val="004B60E6"/>
    <w:rsid w:val="004C2C59"/>
    <w:rsid w:val="004C79FD"/>
    <w:rsid w:val="004D5C65"/>
    <w:rsid w:val="004E64E3"/>
    <w:rsid w:val="0051660F"/>
    <w:rsid w:val="00521C16"/>
    <w:rsid w:val="00522564"/>
    <w:rsid w:val="0053495D"/>
    <w:rsid w:val="005574A0"/>
    <w:rsid w:val="005576D0"/>
    <w:rsid w:val="00560065"/>
    <w:rsid w:val="005604C8"/>
    <w:rsid w:val="00561422"/>
    <w:rsid w:val="00563C7F"/>
    <w:rsid w:val="005808AC"/>
    <w:rsid w:val="00593D9F"/>
    <w:rsid w:val="0059680C"/>
    <w:rsid w:val="005A0C2B"/>
    <w:rsid w:val="005B0AC2"/>
    <w:rsid w:val="005C5DAA"/>
    <w:rsid w:val="005D0000"/>
    <w:rsid w:val="005D0176"/>
    <w:rsid w:val="005F1A95"/>
    <w:rsid w:val="005F4DBB"/>
    <w:rsid w:val="00614E98"/>
    <w:rsid w:val="0061649F"/>
    <w:rsid w:val="00617D61"/>
    <w:rsid w:val="006334ED"/>
    <w:rsid w:val="006460F0"/>
    <w:rsid w:val="00654DD4"/>
    <w:rsid w:val="00677772"/>
    <w:rsid w:val="006806D1"/>
    <w:rsid w:val="00682D68"/>
    <w:rsid w:val="00690914"/>
    <w:rsid w:val="00697102"/>
    <w:rsid w:val="006B0F69"/>
    <w:rsid w:val="006B2489"/>
    <w:rsid w:val="006B36DF"/>
    <w:rsid w:val="006D0082"/>
    <w:rsid w:val="006D1518"/>
    <w:rsid w:val="006D5705"/>
    <w:rsid w:val="00700E17"/>
    <w:rsid w:val="00702F76"/>
    <w:rsid w:val="0070336F"/>
    <w:rsid w:val="00704D82"/>
    <w:rsid w:val="00722C5E"/>
    <w:rsid w:val="00726645"/>
    <w:rsid w:val="007340E9"/>
    <w:rsid w:val="0073467C"/>
    <w:rsid w:val="007367A3"/>
    <w:rsid w:val="00744474"/>
    <w:rsid w:val="007600F9"/>
    <w:rsid w:val="0079412B"/>
    <w:rsid w:val="007A13B3"/>
    <w:rsid w:val="007A2558"/>
    <w:rsid w:val="007A5329"/>
    <w:rsid w:val="007A7AD5"/>
    <w:rsid w:val="007C0ECF"/>
    <w:rsid w:val="007C460E"/>
    <w:rsid w:val="007D3375"/>
    <w:rsid w:val="007D4C0E"/>
    <w:rsid w:val="007E3E38"/>
    <w:rsid w:val="007E5626"/>
    <w:rsid w:val="007F29C9"/>
    <w:rsid w:val="00803AB1"/>
    <w:rsid w:val="008071C0"/>
    <w:rsid w:val="008111C8"/>
    <w:rsid w:val="008174CA"/>
    <w:rsid w:val="00833634"/>
    <w:rsid w:val="00843F9A"/>
    <w:rsid w:val="00877139"/>
    <w:rsid w:val="008807A1"/>
    <w:rsid w:val="00880E9C"/>
    <w:rsid w:val="0089480B"/>
    <w:rsid w:val="008948B9"/>
    <w:rsid w:val="008A1777"/>
    <w:rsid w:val="008A5C3B"/>
    <w:rsid w:val="008A6CD5"/>
    <w:rsid w:val="008B1D9D"/>
    <w:rsid w:val="008B400F"/>
    <w:rsid w:val="008C43D0"/>
    <w:rsid w:val="008D40B4"/>
    <w:rsid w:val="008D68D4"/>
    <w:rsid w:val="008E3106"/>
    <w:rsid w:val="00910FC9"/>
    <w:rsid w:val="00912433"/>
    <w:rsid w:val="009153BF"/>
    <w:rsid w:val="00930DFC"/>
    <w:rsid w:val="00934D22"/>
    <w:rsid w:val="009526BD"/>
    <w:rsid w:val="00964147"/>
    <w:rsid w:val="00967E12"/>
    <w:rsid w:val="00982009"/>
    <w:rsid w:val="00983149"/>
    <w:rsid w:val="0099619B"/>
    <w:rsid w:val="009A3407"/>
    <w:rsid w:val="009B027C"/>
    <w:rsid w:val="009C7330"/>
    <w:rsid w:val="009E02DF"/>
    <w:rsid w:val="009F65FA"/>
    <w:rsid w:val="009F6AA5"/>
    <w:rsid w:val="009F798C"/>
    <w:rsid w:val="00A06C65"/>
    <w:rsid w:val="00A07886"/>
    <w:rsid w:val="00A1096A"/>
    <w:rsid w:val="00A35699"/>
    <w:rsid w:val="00A620EC"/>
    <w:rsid w:val="00A662B7"/>
    <w:rsid w:val="00A73FA1"/>
    <w:rsid w:val="00A74575"/>
    <w:rsid w:val="00A87B26"/>
    <w:rsid w:val="00A96F1A"/>
    <w:rsid w:val="00AA31D9"/>
    <w:rsid w:val="00AB07F6"/>
    <w:rsid w:val="00AB29E4"/>
    <w:rsid w:val="00AB6C2E"/>
    <w:rsid w:val="00AD70D5"/>
    <w:rsid w:val="00AF0106"/>
    <w:rsid w:val="00B03638"/>
    <w:rsid w:val="00B0428B"/>
    <w:rsid w:val="00B32074"/>
    <w:rsid w:val="00B32C67"/>
    <w:rsid w:val="00B461EE"/>
    <w:rsid w:val="00B4740B"/>
    <w:rsid w:val="00B50BC3"/>
    <w:rsid w:val="00B527E7"/>
    <w:rsid w:val="00B72D88"/>
    <w:rsid w:val="00B81DEF"/>
    <w:rsid w:val="00B86C8D"/>
    <w:rsid w:val="00B87ABB"/>
    <w:rsid w:val="00BB0407"/>
    <w:rsid w:val="00BC03CC"/>
    <w:rsid w:val="00BC3355"/>
    <w:rsid w:val="00BE5038"/>
    <w:rsid w:val="00BE60ED"/>
    <w:rsid w:val="00BF3445"/>
    <w:rsid w:val="00BF7407"/>
    <w:rsid w:val="00C02CDB"/>
    <w:rsid w:val="00C0789A"/>
    <w:rsid w:val="00C13BEE"/>
    <w:rsid w:val="00C175D0"/>
    <w:rsid w:val="00C2669E"/>
    <w:rsid w:val="00C307F9"/>
    <w:rsid w:val="00C47EC2"/>
    <w:rsid w:val="00C51594"/>
    <w:rsid w:val="00C5543B"/>
    <w:rsid w:val="00C62878"/>
    <w:rsid w:val="00C75B63"/>
    <w:rsid w:val="00C815B4"/>
    <w:rsid w:val="00C84F89"/>
    <w:rsid w:val="00C8664F"/>
    <w:rsid w:val="00C93112"/>
    <w:rsid w:val="00C946DC"/>
    <w:rsid w:val="00CB400B"/>
    <w:rsid w:val="00CB77A1"/>
    <w:rsid w:val="00CC132A"/>
    <w:rsid w:val="00CD0377"/>
    <w:rsid w:val="00CD4791"/>
    <w:rsid w:val="00CD4F5E"/>
    <w:rsid w:val="00CE29ED"/>
    <w:rsid w:val="00CF5859"/>
    <w:rsid w:val="00D02D19"/>
    <w:rsid w:val="00D3233E"/>
    <w:rsid w:val="00D32DA1"/>
    <w:rsid w:val="00D362E6"/>
    <w:rsid w:val="00D42D17"/>
    <w:rsid w:val="00D454B9"/>
    <w:rsid w:val="00D47637"/>
    <w:rsid w:val="00D52A6A"/>
    <w:rsid w:val="00D52CD1"/>
    <w:rsid w:val="00D66FB9"/>
    <w:rsid w:val="00D87B7D"/>
    <w:rsid w:val="00D91248"/>
    <w:rsid w:val="00D92B7C"/>
    <w:rsid w:val="00DA1C54"/>
    <w:rsid w:val="00DA5C74"/>
    <w:rsid w:val="00DA69E2"/>
    <w:rsid w:val="00DB1790"/>
    <w:rsid w:val="00DB6197"/>
    <w:rsid w:val="00DC2946"/>
    <w:rsid w:val="00DC4FAE"/>
    <w:rsid w:val="00DD37A4"/>
    <w:rsid w:val="00DD47DF"/>
    <w:rsid w:val="00DD7311"/>
    <w:rsid w:val="00DE7931"/>
    <w:rsid w:val="00DF2898"/>
    <w:rsid w:val="00DF7EBD"/>
    <w:rsid w:val="00E022CD"/>
    <w:rsid w:val="00E047B2"/>
    <w:rsid w:val="00E12419"/>
    <w:rsid w:val="00E12D7F"/>
    <w:rsid w:val="00E20C66"/>
    <w:rsid w:val="00E436C0"/>
    <w:rsid w:val="00E5003E"/>
    <w:rsid w:val="00E6500F"/>
    <w:rsid w:val="00E84BEC"/>
    <w:rsid w:val="00E91CDC"/>
    <w:rsid w:val="00EA3669"/>
    <w:rsid w:val="00EA36C6"/>
    <w:rsid w:val="00EA6BA1"/>
    <w:rsid w:val="00EB6F1A"/>
    <w:rsid w:val="00EC09A7"/>
    <w:rsid w:val="00ED4258"/>
    <w:rsid w:val="00ED6321"/>
    <w:rsid w:val="00ED6A04"/>
    <w:rsid w:val="00EE3914"/>
    <w:rsid w:val="00EF282E"/>
    <w:rsid w:val="00EF3906"/>
    <w:rsid w:val="00F00FD3"/>
    <w:rsid w:val="00F14C31"/>
    <w:rsid w:val="00F507B6"/>
    <w:rsid w:val="00F57B27"/>
    <w:rsid w:val="00F71B46"/>
    <w:rsid w:val="00F739D0"/>
    <w:rsid w:val="00F84C1B"/>
    <w:rsid w:val="00F84E67"/>
    <w:rsid w:val="00F93A7A"/>
    <w:rsid w:val="00FA5734"/>
    <w:rsid w:val="00FB71B9"/>
    <w:rsid w:val="00FD07FB"/>
    <w:rsid w:val="00FD3FC0"/>
    <w:rsid w:val="00FE1C68"/>
    <w:rsid w:val="00FF2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>
      <o:colormru v:ext="edit" colors="#365b9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5D0000"/>
    <w:rPr>
      <w:sz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306DC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Cmsor3">
    <w:name w:val="heading 3"/>
    <w:basedOn w:val="Norml"/>
    <w:next w:val="Norml"/>
    <w:qFormat/>
    <w:rsid w:val="00702F76"/>
    <w:pPr>
      <w:keepNext/>
      <w:outlineLvl w:val="2"/>
    </w:pPr>
    <w:rPr>
      <w:u w:val="single"/>
    </w:rPr>
  </w:style>
  <w:style w:type="paragraph" w:styleId="Cmsor4">
    <w:name w:val="heading 4"/>
    <w:basedOn w:val="Norml"/>
    <w:next w:val="Norml"/>
    <w:qFormat/>
    <w:rsid w:val="00702F76"/>
    <w:pPr>
      <w:keepNext/>
      <w:outlineLvl w:val="3"/>
    </w:pPr>
    <w:rPr>
      <w:b/>
      <w:bCs/>
    </w:rPr>
  </w:style>
  <w:style w:type="paragraph" w:styleId="Cmsor5">
    <w:name w:val="heading 5"/>
    <w:basedOn w:val="Norml"/>
    <w:next w:val="Norml"/>
    <w:link w:val="Cmsor5Char"/>
    <w:qFormat/>
    <w:rsid w:val="00037DB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702F76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702F76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7D4C0E"/>
    <w:rPr>
      <w:rFonts w:ascii="Tahoma" w:hAnsi="Tahoma" w:cs="Tahoma"/>
      <w:sz w:val="16"/>
      <w:szCs w:val="16"/>
    </w:rPr>
  </w:style>
  <w:style w:type="character" w:styleId="Oldalszm">
    <w:name w:val="page number"/>
    <w:basedOn w:val="Bekezdsalapbettpusa"/>
    <w:rsid w:val="00492932"/>
  </w:style>
  <w:style w:type="paragraph" w:styleId="Szvegtrzsbehzssal3">
    <w:name w:val="Body Text Indent 3"/>
    <w:basedOn w:val="Norml"/>
    <w:rsid w:val="005D0000"/>
    <w:pPr>
      <w:tabs>
        <w:tab w:val="right" w:leader="dot" w:pos="8505"/>
      </w:tabs>
      <w:ind w:left="360"/>
      <w:jc w:val="both"/>
    </w:pPr>
  </w:style>
  <w:style w:type="paragraph" w:styleId="Szvegtrzs">
    <w:name w:val="Body Text"/>
    <w:basedOn w:val="Norml"/>
    <w:rsid w:val="005D0000"/>
    <w:pPr>
      <w:tabs>
        <w:tab w:val="right" w:leader="dot" w:pos="8505"/>
      </w:tabs>
      <w:jc w:val="both"/>
    </w:pPr>
    <w:rPr>
      <w:b/>
      <w:bCs/>
    </w:rPr>
  </w:style>
  <w:style w:type="paragraph" w:styleId="Szvegtrzs2">
    <w:name w:val="Body Text 2"/>
    <w:basedOn w:val="Norml"/>
    <w:rsid w:val="005D0000"/>
    <w:pPr>
      <w:tabs>
        <w:tab w:val="right" w:leader="dot" w:pos="8505"/>
      </w:tabs>
      <w:jc w:val="both"/>
    </w:pPr>
  </w:style>
  <w:style w:type="table" w:styleId="Rcsostblzat">
    <w:name w:val="Table Grid"/>
    <w:basedOn w:val="Normltblzat"/>
    <w:rsid w:val="005F4D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zvegtrzsbehzssal">
    <w:name w:val="Body Text Indent"/>
    <w:basedOn w:val="Norml"/>
    <w:rsid w:val="00CC132A"/>
    <w:pPr>
      <w:spacing w:after="120"/>
      <w:ind w:left="283"/>
    </w:pPr>
  </w:style>
  <w:style w:type="paragraph" w:customStyle="1" w:styleId="Default">
    <w:name w:val="Default"/>
    <w:rsid w:val="001637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semiHidden/>
    <w:rsid w:val="00306DC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Cmsor5Char">
    <w:name w:val="Címsor 5 Char"/>
    <w:basedOn w:val="Bekezdsalapbettpusa"/>
    <w:link w:val="Cmsor5"/>
    <w:rsid w:val="00037DBA"/>
    <w:rPr>
      <w:b/>
      <w:bCs/>
      <w:i/>
      <w:iCs/>
      <w:sz w:val="26"/>
      <w:szCs w:val="26"/>
    </w:rPr>
  </w:style>
  <w:style w:type="paragraph" w:styleId="Szvegtrzs3">
    <w:name w:val="Body Text 3"/>
    <w:basedOn w:val="Norml"/>
    <w:link w:val="Szvegtrzs3Char"/>
    <w:rsid w:val="00037DBA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037DBA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8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eresIm\Local%20Settings\Temporary%20Internet%20Files\Content.Outlook\U8QZL0FS\Ig&#233;nyl&#337;lap_Eur&#243;pai_Eg&#233;szs&#233;gbiztos&#237;t&#225;si_K&#225;rty&#225;hoz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7E4D7E-D4B9-45C8-8C01-222D489FA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Igénylőlap_Európai_Egészségbiztosítási_Kártyához</Template>
  <TotalTime>2</TotalTime>
  <Pages>1</Pages>
  <Words>252</Words>
  <Characters>1740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Iktatószám: F012/234-1/2012</vt:lpstr>
    </vt:vector>
  </TitlesOfParts>
  <Company>OEP</Company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Iktatószám: F012/234-1/2012</dc:title>
  <dc:creator>VeresIM</dc:creator>
  <cp:lastModifiedBy>vargajud</cp:lastModifiedBy>
  <cp:revision>5</cp:revision>
  <cp:lastPrinted>2017-03-01T12:23:00Z</cp:lastPrinted>
  <dcterms:created xsi:type="dcterms:W3CDTF">2017-03-01T12:21:00Z</dcterms:created>
  <dcterms:modified xsi:type="dcterms:W3CDTF">2017-03-01T12:25:00Z</dcterms:modified>
</cp:coreProperties>
</file>