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F54" w:rsidRPr="001910E0" w:rsidRDefault="00A764F4" w:rsidP="00802F54">
      <w:pPr>
        <w:sectPr w:rsidR="00802F54" w:rsidRPr="001910E0" w:rsidSect="00856838">
          <w:headerReference w:type="default" r:id="rId11"/>
          <w:footerReference w:type="default" r:id="rId12"/>
          <w:pgSz w:w="11906" w:h="16838" w:code="9"/>
          <w:pgMar w:top="1418" w:right="1418" w:bottom="993" w:left="1418" w:header="568" w:footer="309" w:gutter="0"/>
          <w:cols w:space="708"/>
          <w:docGrid w:linePitch="360"/>
        </w:sectPr>
      </w:pPr>
      <w:r>
        <w:rPr>
          <w:noProof/>
          <w:lang w:eastAsia="hu-HU"/>
        </w:rPr>
        <w:pict>
          <v:shapetype id="_x0000_t202" coordsize="21600,21600" o:spt="202" path="m,l,21600r21600,l21600,xe">
            <v:stroke joinstyle="miter"/>
            <v:path gradientshapeok="t" o:connecttype="rect"/>
          </v:shapetype>
          <v:shape id="Text Box 3" o:spid="_x0000_s1026" type="#_x0000_t202" style="position:absolute;left:0;text-align:left;margin-left:-37.5pt;margin-top:504.6pt;width:533.95pt;height:175.2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KDvtgIAALs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" filled="f" stroked="f">
            <v:textbox>
              <w:txbxContent>
                <w:p w:rsidR="002732A4" w:rsidRDefault="002732A4" w:rsidP="001E3E39">
                  <w:pPr>
                    <w:pStyle w:val="Tituln1"/>
                    <w:spacing w:after="120"/>
                    <w:jc w:val="center"/>
                    <w:rPr>
                      <w:b/>
                      <w:color w:val="595959"/>
                      <w:sz w:val="44"/>
                      <w:szCs w:val="52"/>
                    </w:rPr>
                  </w:pPr>
                  <w:r>
                    <w:rPr>
                      <w:b/>
                      <w:color w:val="595959"/>
                      <w:sz w:val="44"/>
                      <w:szCs w:val="52"/>
                    </w:rPr>
                    <w:t>ÁRTÁMOGATÁSI JELENTÉSELSZÁMOLÓRENDSZER</w:t>
                  </w:r>
                </w:p>
                <w:p w:rsidR="002732A4" w:rsidRPr="00CA78AF" w:rsidRDefault="002732A4" w:rsidP="001E3E39">
                  <w:pPr>
                    <w:pStyle w:val="Tituln1"/>
                    <w:spacing w:after="120"/>
                    <w:jc w:val="center"/>
                    <w:rPr>
                      <w:b/>
                      <w:color w:val="595959"/>
                      <w:sz w:val="44"/>
                      <w:szCs w:val="52"/>
                    </w:rPr>
                  </w:pPr>
                  <w:r>
                    <w:rPr>
                      <w:b/>
                      <w:color w:val="595959"/>
                      <w:sz w:val="44"/>
                      <w:szCs w:val="52"/>
                    </w:rPr>
                    <w:t>FEJLESZTŐI DOKUMENTÁCIÓ</w:t>
                  </w:r>
                </w:p>
                <w:p w:rsidR="002732A4" w:rsidRPr="00CA78AF" w:rsidRDefault="002732A4" w:rsidP="001E3E39">
                  <w:pPr>
                    <w:pStyle w:val="Tituln1"/>
                    <w:spacing w:after="120"/>
                    <w:jc w:val="center"/>
                    <w:rPr>
                      <w:b/>
                      <w:color w:val="595959"/>
                      <w:sz w:val="44"/>
                      <w:szCs w:val="52"/>
                    </w:rPr>
                  </w:pPr>
                  <w:r>
                    <w:rPr>
                      <w:b/>
                      <w:color w:val="595959"/>
                      <w:sz w:val="44"/>
                      <w:szCs w:val="52"/>
                    </w:rPr>
                    <w:t>V0001.</w:t>
                  </w:r>
                  <w:r w:rsidR="00DD53B0">
                    <w:rPr>
                      <w:b/>
                      <w:color w:val="595959"/>
                      <w:sz w:val="44"/>
                      <w:szCs w:val="52"/>
                    </w:rPr>
                    <w:t>1</w:t>
                  </w:r>
                </w:p>
                <w:p w:rsidR="002732A4" w:rsidRPr="005C4DB6" w:rsidRDefault="002732A4" w:rsidP="005C4DB6">
                  <w:pPr>
                    <w:jc w:val="center"/>
                    <w:rPr>
                      <w:color w:val="595959"/>
                      <w:sz w:val="28"/>
                    </w:rPr>
                  </w:pPr>
                </w:p>
                <w:p w:rsidR="002732A4" w:rsidRPr="009023E4" w:rsidRDefault="002732A4" w:rsidP="001E3E39">
                  <w:pPr>
                    <w:jc w:val="center"/>
                    <w:rPr>
                      <w:color w:val="595959"/>
                      <w:sz w:val="28"/>
                    </w:rPr>
                  </w:pPr>
                  <w:r>
                    <w:rPr>
                      <w:color w:val="595959"/>
                      <w:sz w:val="28"/>
                      <w:szCs w:val="32"/>
                    </w:rPr>
                    <w:t>P</w:t>
                  </w:r>
                  <w:r w:rsidRPr="009023E4">
                    <w:rPr>
                      <w:color w:val="595959"/>
                      <w:sz w:val="28"/>
                    </w:rPr>
                    <w:t xml:space="preserve">rojekt: </w:t>
                  </w:r>
                  <w:r>
                    <w:rPr>
                      <w:color w:val="595959"/>
                      <w:sz w:val="28"/>
                    </w:rPr>
                    <w:t>EKOP-2.3.7-2012-2012-0001</w:t>
                  </w:r>
                </w:p>
                <w:p w:rsidR="002732A4" w:rsidRDefault="002732A4" w:rsidP="00802F54">
                  <w:pPr>
                    <w:jc w:val="center"/>
                    <w:rPr>
                      <w:sz w:val="16"/>
                      <w:szCs w:val="16"/>
                    </w:rPr>
                  </w:pPr>
                </w:p>
              </w:txbxContent>
            </v:textbox>
          </v:shape>
        </w:pict>
      </w:r>
    </w:p>
    <w:bookmarkStart w:id="0" w:name="_Toc397697047" w:displacedByCustomXml="next"/>
    <w:bookmarkStart w:id="1" w:name="_Toc423596335" w:displacedByCustomXml="next"/>
    <w:sdt>
      <w:sdtPr>
        <w:rPr>
          <w:rFonts w:ascii="Verdana" w:eastAsia="Times New Roman" w:hAnsi="Verdana" w:cs="Times New Roman"/>
          <w:b w:val="0"/>
          <w:bCs w:val="0"/>
          <w:color w:val="auto"/>
          <w:sz w:val="20"/>
          <w:szCs w:val="24"/>
          <w:lang w:val="hu-HU" w:eastAsia="cs-CZ"/>
        </w:rPr>
        <w:id w:val="5787779"/>
        <w:docPartObj>
          <w:docPartGallery w:val="Table of Contents"/>
          <w:docPartUnique/>
        </w:docPartObj>
      </w:sdtPr>
      <w:sdtContent>
        <w:p w:rsidR="00C637D3" w:rsidRDefault="00C637D3">
          <w:pPr>
            <w:pStyle w:val="Tartalomjegyzkcmsora"/>
          </w:pPr>
          <w:proofErr w:type="spellStart"/>
          <w:r>
            <w:t>Tartalom</w:t>
          </w:r>
          <w:proofErr w:type="spellEnd"/>
        </w:p>
        <w:p w:rsidR="00C637D3" w:rsidRDefault="00A764F4">
          <w:pPr>
            <w:pStyle w:val="TJ1"/>
            <w:rPr>
              <w:rFonts w:asciiTheme="minorHAnsi" w:eastAsiaTheme="minorEastAsia" w:hAnsiTheme="minorHAnsi" w:cstheme="minorBidi"/>
              <w:sz w:val="22"/>
              <w:szCs w:val="22"/>
              <w:lang w:eastAsia="hu-HU"/>
            </w:rPr>
          </w:pPr>
          <w:r>
            <w:fldChar w:fldCharType="begin"/>
          </w:r>
          <w:r w:rsidR="00C637D3">
            <w:instrText xml:space="preserve"> TOC \o "1-3" \h \z \u </w:instrText>
          </w:r>
          <w:r>
            <w:fldChar w:fldCharType="separate"/>
          </w:r>
          <w:hyperlink w:anchor="_Toc424030131" w:history="1">
            <w:r w:rsidR="00C637D3" w:rsidRPr="006917A6">
              <w:rPr>
                <w:rStyle w:val="Hiperhivatkozs"/>
              </w:rPr>
              <w:t>1.</w:t>
            </w:r>
            <w:r w:rsidR="00C637D3">
              <w:rPr>
                <w:rFonts w:asciiTheme="minorHAnsi" w:eastAsiaTheme="minorEastAsia" w:hAnsiTheme="minorHAnsi" w:cstheme="minorBidi"/>
                <w:sz w:val="22"/>
                <w:szCs w:val="22"/>
                <w:lang w:eastAsia="hu-HU"/>
              </w:rPr>
              <w:tab/>
            </w:r>
            <w:r w:rsidR="00C637D3" w:rsidRPr="006917A6">
              <w:rPr>
                <w:rStyle w:val="Hiperhivatkozs"/>
              </w:rPr>
              <w:t>Bevezető</w:t>
            </w:r>
            <w:r w:rsidR="00C637D3">
              <w:rPr>
                <w:webHidden/>
              </w:rPr>
              <w:tab/>
            </w:r>
            <w:r>
              <w:rPr>
                <w:webHidden/>
              </w:rPr>
              <w:fldChar w:fldCharType="begin"/>
            </w:r>
            <w:r w:rsidR="00C637D3">
              <w:rPr>
                <w:webHidden/>
              </w:rPr>
              <w:instrText xml:space="preserve"> PAGEREF _Toc424030131 \h </w:instrText>
            </w:r>
            <w:r>
              <w:rPr>
                <w:webHidden/>
              </w:rPr>
            </w:r>
            <w:r>
              <w:rPr>
                <w:webHidden/>
              </w:rPr>
              <w:fldChar w:fldCharType="separate"/>
            </w:r>
            <w:r w:rsidR="00C637D3">
              <w:rPr>
                <w:webHidden/>
              </w:rPr>
              <w:t>4</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32" w:history="1">
            <w:r w:rsidR="00C637D3" w:rsidRPr="006917A6">
              <w:rPr>
                <w:rStyle w:val="Hiperhivatkozs"/>
              </w:rPr>
              <w:t>1.1.</w:t>
            </w:r>
            <w:r w:rsidR="00C637D3">
              <w:rPr>
                <w:rFonts w:asciiTheme="minorHAnsi" w:eastAsiaTheme="minorEastAsia" w:hAnsiTheme="minorHAnsi" w:cstheme="minorBidi"/>
                <w:sz w:val="22"/>
                <w:szCs w:val="22"/>
                <w:lang w:eastAsia="hu-HU"/>
              </w:rPr>
              <w:tab/>
            </w:r>
            <w:r w:rsidR="00C637D3" w:rsidRPr="006917A6">
              <w:rPr>
                <w:rStyle w:val="Hiperhivatkozs"/>
              </w:rPr>
              <w:t>A dokumentum célja</w:t>
            </w:r>
            <w:r w:rsidR="00C637D3">
              <w:rPr>
                <w:webHidden/>
              </w:rPr>
              <w:tab/>
            </w:r>
            <w:r>
              <w:rPr>
                <w:webHidden/>
              </w:rPr>
              <w:fldChar w:fldCharType="begin"/>
            </w:r>
            <w:r w:rsidR="00C637D3">
              <w:rPr>
                <w:webHidden/>
              </w:rPr>
              <w:instrText xml:space="preserve"> PAGEREF _Toc424030132 \h </w:instrText>
            </w:r>
            <w:r>
              <w:rPr>
                <w:webHidden/>
              </w:rPr>
            </w:r>
            <w:r>
              <w:rPr>
                <w:webHidden/>
              </w:rPr>
              <w:fldChar w:fldCharType="separate"/>
            </w:r>
            <w:r w:rsidR="00C637D3">
              <w:rPr>
                <w:webHidden/>
              </w:rPr>
              <w:t>4</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33" w:history="1">
            <w:r w:rsidR="00C637D3" w:rsidRPr="006917A6">
              <w:rPr>
                <w:rStyle w:val="Hiperhivatkozs"/>
              </w:rPr>
              <w:t>1.2.</w:t>
            </w:r>
            <w:r w:rsidR="00C637D3">
              <w:rPr>
                <w:rFonts w:asciiTheme="minorHAnsi" w:eastAsiaTheme="minorEastAsia" w:hAnsiTheme="minorHAnsi" w:cstheme="minorBidi"/>
                <w:sz w:val="22"/>
                <w:szCs w:val="22"/>
                <w:lang w:eastAsia="hu-HU"/>
              </w:rPr>
              <w:tab/>
            </w:r>
            <w:r w:rsidR="00C637D3" w:rsidRPr="006917A6">
              <w:rPr>
                <w:rStyle w:val="Hiperhivatkozs"/>
              </w:rPr>
              <w:t>A rendszer ismertetése</w:t>
            </w:r>
            <w:r w:rsidR="00C637D3">
              <w:rPr>
                <w:webHidden/>
              </w:rPr>
              <w:tab/>
            </w:r>
            <w:r>
              <w:rPr>
                <w:webHidden/>
              </w:rPr>
              <w:fldChar w:fldCharType="begin"/>
            </w:r>
            <w:r w:rsidR="00C637D3">
              <w:rPr>
                <w:webHidden/>
              </w:rPr>
              <w:instrText xml:space="preserve"> PAGEREF _Toc424030133 \h </w:instrText>
            </w:r>
            <w:r>
              <w:rPr>
                <w:webHidden/>
              </w:rPr>
            </w:r>
            <w:r>
              <w:rPr>
                <w:webHidden/>
              </w:rPr>
              <w:fldChar w:fldCharType="separate"/>
            </w:r>
            <w:r w:rsidR="00C637D3">
              <w:rPr>
                <w:webHidden/>
              </w:rPr>
              <w:t>4</w:t>
            </w:r>
            <w:r>
              <w:rPr>
                <w:webHidden/>
              </w:rPr>
              <w:fldChar w:fldCharType="end"/>
            </w:r>
          </w:hyperlink>
        </w:p>
        <w:p w:rsidR="00C637D3" w:rsidRDefault="00A764F4">
          <w:pPr>
            <w:pStyle w:val="TJ1"/>
            <w:rPr>
              <w:rFonts w:asciiTheme="minorHAnsi" w:eastAsiaTheme="minorEastAsia" w:hAnsiTheme="minorHAnsi" w:cstheme="minorBidi"/>
              <w:sz w:val="22"/>
              <w:szCs w:val="22"/>
              <w:lang w:eastAsia="hu-HU"/>
            </w:rPr>
          </w:pPr>
          <w:hyperlink w:anchor="_Toc424030134" w:history="1">
            <w:r w:rsidR="00C637D3" w:rsidRPr="006917A6">
              <w:rPr>
                <w:rStyle w:val="Hiperhivatkozs"/>
              </w:rPr>
              <w:t>2.</w:t>
            </w:r>
            <w:r w:rsidR="00C637D3">
              <w:rPr>
                <w:rFonts w:asciiTheme="minorHAnsi" w:eastAsiaTheme="minorEastAsia" w:hAnsiTheme="minorHAnsi" w:cstheme="minorBidi"/>
                <w:sz w:val="22"/>
                <w:szCs w:val="22"/>
                <w:lang w:eastAsia="hu-HU"/>
              </w:rPr>
              <w:tab/>
            </w:r>
            <w:r w:rsidR="00C637D3" w:rsidRPr="006917A6">
              <w:rPr>
                <w:rStyle w:val="Hiperhivatkozs"/>
              </w:rPr>
              <w:t>Szolgáltatói tranzakció szerkezet</w:t>
            </w:r>
            <w:r w:rsidR="00C637D3">
              <w:rPr>
                <w:webHidden/>
              </w:rPr>
              <w:tab/>
            </w:r>
            <w:r>
              <w:rPr>
                <w:webHidden/>
              </w:rPr>
              <w:fldChar w:fldCharType="begin"/>
            </w:r>
            <w:r w:rsidR="00C637D3">
              <w:rPr>
                <w:webHidden/>
              </w:rPr>
              <w:instrText xml:space="preserve"> PAGEREF _Toc424030134 \h </w:instrText>
            </w:r>
            <w:r>
              <w:rPr>
                <w:webHidden/>
              </w:rPr>
            </w:r>
            <w:r>
              <w:rPr>
                <w:webHidden/>
              </w:rPr>
              <w:fldChar w:fldCharType="separate"/>
            </w:r>
            <w:r w:rsidR="00C637D3">
              <w:rPr>
                <w:webHidden/>
              </w:rPr>
              <w:t>4</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35" w:history="1">
            <w:r w:rsidR="00C637D3" w:rsidRPr="006917A6">
              <w:rPr>
                <w:rStyle w:val="Hiperhivatkozs"/>
              </w:rPr>
              <w:t>2.1.</w:t>
            </w:r>
            <w:r w:rsidR="00C637D3">
              <w:rPr>
                <w:rFonts w:asciiTheme="minorHAnsi" w:eastAsiaTheme="minorEastAsia" w:hAnsiTheme="minorHAnsi" w:cstheme="minorBidi"/>
                <w:sz w:val="22"/>
                <w:szCs w:val="22"/>
                <w:lang w:eastAsia="hu-HU"/>
              </w:rPr>
              <w:tab/>
            </w:r>
            <w:r w:rsidR="00C637D3" w:rsidRPr="006917A6">
              <w:rPr>
                <w:rStyle w:val="Hiperhivatkozs"/>
              </w:rPr>
              <w:t>XML szolgáltatói tranzakció szerkezet leírása</w:t>
            </w:r>
            <w:r w:rsidR="00C637D3">
              <w:rPr>
                <w:webHidden/>
              </w:rPr>
              <w:tab/>
            </w:r>
            <w:r>
              <w:rPr>
                <w:webHidden/>
              </w:rPr>
              <w:fldChar w:fldCharType="begin"/>
            </w:r>
            <w:r w:rsidR="00C637D3">
              <w:rPr>
                <w:webHidden/>
              </w:rPr>
              <w:instrText xml:space="preserve"> PAGEREF _Toc424030135 \h </w:instrText>
            </w:r>
            <w:r>
              <w:rPr>
                <w:webHidden/>
              </w:rPr>
            </w:r>
            <w:r>
              <w:rPr>
                <w:webHidden/>
              </w:rPr>
              <w:fldChar w:fldCharType="separate"/>
            </w:r>
            <w:r w:rsidR="00C637D3">
              <w:rPr>
                <w:webHidden/>
              </w:rPr>
              <w:t>4</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36" w:history="1">
            <w:r w:rsidR="00C637D3" w:rsidRPr="006917A6">
              <w:rPr>
                <w:rStyle w:val="Hiperhivatkozs"/>
              </w:rPr>
              <w:t>2.2.</w:t>
            </w:r>
            <w:r w:rsidR="00C637D3">
              <w:rPr>
                <w:rFonts w:asciiTheme="minorHAnsi" w:eastAsiaTheme="minorEastAsia" w:hAnsiTheme="minorHAnsi" w:cstheme="minorBidi"/>
                <w:sz w:val="22"/>
                <w:szCs w:val="22"/>
                <w:lang w:eastAsia="hu-HU"/>
              </w:rPr>
              <w:tab/>
            </w:r>
            <w:r w:rsidR="00C637D3" w:rsidRPr="006917A6">
              <w:rPr>
                <w:rStyle w:val="Hiperhivatkozs"/>
              </w:rPr>
              <w:t>Kitöltési változatok</w:t>
            </w:r>
            <w:r w:rsidR="00C637D3">
              <w:rPr>
                <w:webHidden/>
              </w:rPr>
              <w:tab/>
            </w:r>
            <w:r>
              <w:rPr>
                <w:webHidden/>
              </w:rPr>
              <w:fldChar w:fldCharType="begin"/>
            </w:r>
            <w:r w:rsidR="00C637D3">
              <w:rPr>
                <w:webHidden/>
              </w:rPr>
              <w:instrText xml:space="preserve"> PAGEREF _Toc424030136 \h </w:instrText>
            </w:r>
            <w:r>
              <w:rPr>
                <w:webHidden/>
              </w:rPr>
            </w:r>
            <w:r>
              <w:rPr>
                <w:webHidden/>
              </w:rPr>
              <w:fldChar w:fldCharType="separate"/>
            </w:r>
            <w:r w:rsidR="00C637D3">
              <w:rPr>
                <w:webHidden/>
              </w:rPr>
              <w:t>5</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37" w:history="1">
            <w:r w:rsidR="00C637D3" w:rsidRPr="006917A6">
              <w:rPr>
                <w:rStyle w:val="Hiperhivatkozs"/>
              </w:rPr>
              <w:t>2.2.1.</w:t>
            </w:r>
            <w:r w:rsidR="00C637D3">
              <w:rPr>
                <w:rFonts w:asciiTheme="minorHAnsi" w:eastAsiaTheme="minorEastAsia" w:hAnsiTheme="minorHAnsi" w:cstheme="minorBidi"/>
                <w:sz w:val="22"/>
                <w:szCs w:val="22"/>
                <w:lang w:eastAsia="hu-HU"/>
              </w:rPr>
              <w:tab/>
            </w:r>
            <w:r w:rsidR="00C637D3" w:rsidRPr="006917A6">
              <w:rPr>
                <w:rStyle w:val="Hiperhivatkozs"/>
              </w:rPr>
              <w:t>Online lekérdezés</w:t>
            </w:r>
            <w:r w:rsidR="00C637D3">
              <w:rPr>
                <w:webHidden/>
              </w:rPr>
              <w:tab/>
            </w:r>
            <w:r>
              <w:rPr>
                <w:webHidden/>
              </w:rPr>
              <w:fldChar w:fldCharType="begin"/>
            </w:r>
            <w:r w:rsidR="00C637D3">
              <w:rPr>
                <w:webHidden/>
              </w:rPr>
              <w:instrText xml:space="preserve"> PAGEREF _Toc424030137 \h </w:instrText>
            </w:r>
            <w:r>
              <w:rPr>
                <w:webHidden/>
              </w:rPr>
            </w:r>
            <w:r>
              <w:rPr>
                <w:webHidden/>
              </w:rPr>
              <w:fldChar w:fldCharType="separate"/>
            </w:r>
            <w:r w:rsidR="00C637D3">
              <w:rPr>
                <w:webHidden/>
              </w:rPr>
              <w:t>5</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38" w:history="1">
            <w:r w:rsidR="00C637D3" w:rsidRPr="006917A6">
              <w:rPr>
                <w:rStyle w:val="Hiperhivatkozs"/>
              </w:rPr>
              <w:t>2.2.2.</w:t>
            </w:r>
            <w:r w:rsidR="00C637D3">
              <w:rPr>
                <w:rFonts w:asciiTheme="minorHAnsi" w:eastAsiaTheme="minorEastAsia" w:hAnsiTheme="minorHAnsi" w:cstheme="minorBidi"/>
                <w:sz w:val="22"/>
                <w:szCs w:val="22"/>
                <w:lang w:eastAsia="hu-HU"/>
              </w:rPr>
              <w:tab/>
            </w:r>
            <w:r w:rsidR="00C637D3" w:rsidRPr="006917A6">
              <w:rPr>
                <w:rStyle w:val="Hiperhivatkozs"/>
              </w:rPr>
              <w:t>Online vénykezelési tranzakció típusok</w:t>
            </w:r>
            <w:r w:rsidR="00C637D3">
              <w:rPr>
                <w:webHidden/>
              </w:rPr>
              <w:tab/>
            </w:r>
            <w:r>
              <w:rPr>
                <w:webHidden/>
              </w:rPr>
              <w:fldChar w:fldCharType="begin"/>
            </w:r>
            <w:r w:rsidR="00C637D3">
              <w:rPr>
                <w:webHidden/>
              </w:rPr>
              <w:instrText xml:space="preserve"> PAGEREF _Toc424030138 \h </w:instrText>
            </w:r>
            <w:r>
              <w:rPr>
                <w:webHidden/>
              </w:rPr>
            </w:r>
            <w:r>
              <w:rPr>
                <w:webHidden/>
              </w:rPr>
              <w:fldChar w:fldCharType="separate"/>
            </w:r>
            <w:r w:rsidR="00C637D3">
              <w:rPr>
                <w:webHidden/>
              </w:rPr>
              <w:t>6</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39" w:history="1">
            <w:r w:rsidR="00C637D3" w:rsidRPr="006917A6">
              <w:rPr>
                <w:rStyle w:val="Hiperhivatkozs"/>
              </w:rPr>
              <w:t>2.2.3.</w:t>
            </w:r>
            <w:r w:rsidR="00C637D3">
              <w:rPr>
                <w:rFonts w:asciiTheme="minorHAnsi" w:eastAsiaTheme="minorEastAsia" w:hAnsiTheme="minorHAnsi" w:cstheme="minorBidi"/>
                <w:sz w:val="22"/>
                <w:szCs w:val="22"/>
                <w:lang w:eastAsia="hu-HU"/>
              </w:rPr>
              <w:tab/>
            </w:r>
            <w:r w:rsidR="00C637D3" w:rsidRPr="006917A6">
              <w:rPr>
                <w:rStyle w:val="Hiperhivatkozs"/>
              </w:rPr>
              <w:t>Online kötegelt feldolgozás</w:t>
            </w:r>
            <w:r w:rsidR="00C637D3">
              <w:rPr>
                <w:webHidden/>
              </w:rPr>
              <w:tab/>
            </w:r>
            <w:r>
              <w:rPr>
                <w:webHidden/>
              </w:rPr>
              <w:fldChar w:fldCharType="begin"/>
            </w:r>
            <w:r w:rsidR="00C637D3">
              <w:rPr>
                <w:webHidden/>
              </w:rPr>
              <w:instrText xml:space="preserve"> PAGEREF _Toc424030139 \h </w:instrText>
            </w:r>
            <w:r>
              <w:rPr>
                <w:webHidden/>
              </w:rPr>
            </w:r>
            <w:r>
              <w:rPr>
                <w:webHidden/>
              </w:rPr>
              <w:fldChar w:fldCharType="separate"/>
            </w:r>
            <w:r w:rsidR="00C637D3">
              <w:rPr>
                <w:webHidden/>
              </w:rPr>
              <w:t>13</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40" w:history="1">
            <w:r w:rsidR="00C637D3" w:rsidRPr="006917A6">
              <w:rPr>
                <w:rStyle w:val="Hiperhivatkozs"/>
              </w:rPr>
              <w:t>2.2.4.</w:t>
            </w:r>
            <w:r w:rsidR="00C637D3">
              <w:rPr>
                <w:rFonts w:asciiTheme="minorHAnsi" w:eastAsiaTheme="minorEastAsia" w:hAnsiTheme="minorHAnsi" w:cstheme="minorBidi"/>
                <w:sz w:val="22"/>
                <w:szCs w:val="22"/>
                <w:lang w:eastAsia="hu-HU"/>
              </w:rPr>
              <w:tab/>
            </w:r>
            <w:r w:rsidR="00C637D3" w:rsidRPr="006917A6">
              <w:rPr>
                <w:rStyle w:val="Hiperhivatkozs"/>
              </w:rPr>
              <w:t>Jogviszony (keret) lekérdezés</w:t>
            </w:r>
            <w:r w:rsidR="00C637D3">
              <w:rPr>
                <w:webHidden/>
              </w:rPr>
              <w:tab/>
            </w:r>
            <w:r>
              <w:rPr>
                <w:webHidden/>
              </w:rPr>
              <w:fldChar w:fldCharType="begin"/>
            </w:r>
            <w:r w:rsidR="00C637D3">
              <w:rPr>
                <w:webHidden/>
              </w:rPr>
              <w:instrText xml:space="preserve"> PAGEREF _Toc424030140 \h </w:instrText>
            </w:r>
            <w:r>
              <w:rPr>
                <w:webHidden/>
              </w:rPr>
            </w:r>
            <w:r>
              <w:rPr>
                <w:webHidden/>
              </w:rPr>
              <w:fldChar w:fldCharType="separate"/>
            </w:r>
            <w:r w:rsidR="00C637D3">
              <w:rPr>
                <w:webHidden/>
              </w:rPr>
              <w:t>13</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41" w:history="1">
            <w:r w:rsidR="00C637D3" w:rsidRPr="006917A6">
              <w:rPr>
                <w:rStyle w:val="Hiperhivatkozs"/>
              </w:rPr>
              <w:t>2.2.5.</w:t>
            </w:r>
            <w:r w:rsidR="00C637D3">
              <w:rPr>
                <w:rFonts w:asciiTheme="minorHAnsi" w:eastAsiaTheme="minorEastAsia" w:hAnsiTheme="minorHAnsi" w:cstheme="minorBidi"/>
                <w:sz w:val="22"/>
                <w:szCs w:val="22"/>
                <w:lang w:eastAsia="hu-HU"/>
              </w:rPr>
              <w:tab/>
            </w:r>
            <w:r w:rsidR="00C637D3" w:rsidRPr="006917A6">
              <w:rPr>
                <w:rStyle w:val="Hiperhivatkozs"/>
              </w:rPr>
              <w:t>Jelentésbeküldés</w:t>
            </w:r>
            <w:r w:rsidR="00C637D3">
              <w:rPr>
                <w:webHidden/>
              </w:rPr>
              <w:tab/>
            </w:r>
            <w:r>
              <w:rPr>
                <w:webHidden/>
              </w:rPr>
              <w:fldChar w:fldCharType="begin"/>
            </w:r>
            <w:r w:rsidR="00C637D3">
              <w:rPr>
                <w:webHidden/>
              </w:rPr>
              <w:instrText xml:space="preserve"> PAGEREF _Toc424030141 \h </w:instrText>
            </w:r>
            <w:r>
              <w:rPr>
                <w:webHidden/>
              </w:rPr>
            </w:r>
            <w:r>
              <w:rPr>
                <w:webHidden/>
              </w:rPr>
              <w:fldChar w:fldCharType="separate"/>
            </w:r>
            <w:r w:rsidR="00C637D3">
              <w:rPr>
                <w:webHidden/>
              </w:rPr>
              <w:t>14</w:t>
            </w:r>
            <w:r>
              <w:rPr>
                <w:webHidden/>
              </w:rPr>
              <w:fldChar w:fldCharType="end"/>
            </w:r>
          </w:hyperlink>
        </w:p>
        <w:p w:rsidR="00C637D3" w:rsidRDefault="00A764F4">
          <w:pPr>
            <w:pStyle w:val="TJ1"/>
            <w:rPr>
              <w:rFonts w:asciiTheme="minorHAnsi" w:eastAsiaTheme="minorEastAsia" w:hAnsiTheme="minorHAnsi" w:cstheme="minorBidi"/>
              <w:sz w:val="22"/>
              <w:szCs w:val="22"/>
              <w:lang w:eastAsia="hu-HU"/>
            </w:rPr>
          </w:pPr>
          <w:hyperlink w:anchor="_Toc424030142" w:history="1">
            <w:r w:rsidR="00C637D3" w:rsidRPr="006917A6">
              <w:rPr>
                <w:rStyle w:val="Hiperhivatkozs"/>
              </w:rPr>
              <w:t>3.</w:t>
            </w:r>
            <w:r w:rsidR="00C637D3">
              <w:rPr>
                <w:rFonts w:asciiTheme="minorHAnsi" w:eastAsiaTheme="minorEastAsia" w:hAnsiTheme="minorHAnsi" w:cstheme="minorBidi"/>
                <w:sz w:val="22"/>
                <w:szCs w:val="22"/>
                <w:lang w:eastAsia="hu-HU"/>
              </w:rPr>
              <w:tab/>
            </w:r>
            <w:r w:rsidR="00C637D3" w:rsidRPr="006917A6">
              <w:rPr>
                <w:rStyle w:val="Hiperhivatkozs"/>
              </w:rPr>
              <w:t>Interfész leírás és kommunikációs minták</w:t>
            </w:r>
            <w:r w:rsidR="00C637D3">
              <w:rPr>
                <w:webHidden/>
              </w:rPr>
              <w:tab/>
            </w:r>
            <w:r>
              <w:rPr>
                <w:webHidden/>
              </w:rPr>
              <w:fldChar w:fldCharType="begin"/>
            </w:r>
            <w:r w:rsidR="00C637D3">
              <w:rPr>
                <w:webHidden/>
              </w:rPr>
              <w:instrText xml:space="preserve"> PAGEREF _Toc424030142 \h </w:instrText>
            </w:r>
            <w:r>
              <w:rPr>
                <w:webHidden/>
              </w:rPr>
            </w:r>
            <w:r>
              <w:rPr>
                <w:webHidden/>
              </w:rPr>
              <w:fldChar w:fldCharType="separate"/>
            </w:r>
            <w:r w:rsidR="00C637D3">
              <w:rPr>
                <w:webHidden/>
              </w:rPr>
              <w:t>17</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43" w:history="1">
            <w:r w:rsidR="00C637D3" w:rsidRPr="006917A6">
              <w:rPr>
                <w:rStyle w:val="Hiperhivatkozs"/>
              </w:rPr>
              <w:t>3.1.</w:t>
            </w:r>
            <w:r w:rsidR="00C637D3">
              <w:rPr>
                <w:rFonts w:asciiTheme="minorHAnsi" w:eastAsiaTheme="minorEastAsia" w:hAnsiTheme="minorHAnsi" w:cstheme="minorBidi"/>
                <w:sz w:val="22"/>
                <w:szCs w:val="22"/>
                <w:lang w:eastAsia="hu-HU"/>
              </w:rPr>
              <w:tab/>
            </w:r>
            <w:r w:rsidR="00C637D3" w:rsidRPr="006917A6">
              <w:rPr>
                <w:rStyle w:val="Hiperhivatkozs"/>
              </w:rPr>
              <w:t>Vényfeldolgozó- Bejelentkezés, authentikáció</w:t>
            </w:r>
            <w:r w:rsidR="00C637D3">
              <w:rPr>
                <w:webHidden/>
              </w:rPr>
              <w:tab/>
            </w:r>
            <w:r>
              <w:rPr>
                <w:webHidden/>
              </w:rPr>
              <w:fldChar w:fldCharType="begin"/>
            </w:r>
            <w:r w:rsidR="00C637D3">
              <w:rPr>
                <w:webHidden/>
              </w:rPr>
              <w:instrText xml:space="preserve"> PAGEREF _Toc424030143 \h </w:instrText>
            </w:r>
            <w:r>
              <w:rPr>
                <w:webHidden/>
              </w:rPr>
            </w:r>
            <w:r>
              <w:rPr>
                <w:webHidden/>
              </w:rPr>
              <w:fldChar w:fldCharType="separate"/>
            </w:r>
            <w:r w:rsidR="00C637D3">
              <w:rPr>
                <w:webHidden/>
              </w:rPr>
              <w:t>18</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44" w:history="1">
            <w:r w:rsidR="00C637D3" w:rsidRPr="006917A6">
              <w:rPr>
                <w:rStyle w:val="Hiperhivatkozs"/>
              </w:rPr>
              <w:t>3.1.1.</w:t>
            </w:r>
            <w:r w:rsidR="00C637D3">
              <w:rPr>
                <w:rFonts w:asciiTheme="minorHAnsi" w:eastAsiaTheme="minorEastAsia" w:hAnsiTheme="minorHAnsi" w:cstheme="minorBidi"/>
                <w:sz w:val="22"/>
                <w:szCs w:val="22"/>
                <w:lang w:eastAsia="hu-HU"/>
              </w:rPr>
              <w:tab/>
            </w:r>
            <w:r w:rsidR="00C637D3" w:rsidRPr="006917A6">
              <w:rPr>
                <w:rStyle w:val="Hiperhivatkozs"/>
              </w:rPr>
              <w:t>Felhasználó azonosítás - Bejelentkeztetés</w:t>
            </w:r>
            <w:r w:rsidR="00C637D3">
              <w:rPr>
                <w:webHidden/>
              </w:rPr>
              <w:tab/>
            </w:r>
            <w:r>
              <w:rPr>
                <w:webHidden/>
              </w:rPr>
              <w:fldChar w:fldCharType="begin"/>
            </w:r>
            <w:r w:rsidR="00C637D3">
              <w:rPr>
                <w:webHidden/>
              </w:rPr>
              <w:instrText xml:space="preserve"> PAGEREF _Toc424030144 \h </w:instrText>
            </w:r>
            <w:r>
              <w:rPr>
                <w:webHidden/>
              </w:rPr>
            </w:r>
            <w:r>
              <w:rPr>
                <w:webHidden/>
              </w:rPr>
              <w:fldChar w:fldCharType="separate"/>
            </w:r>
            <w:r w:rsidR="00C637D3">
              <w:rPr>
                <w:webHidden/>
              </w:rPr>
              <w:t>18</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45" w:history="1">
            <w:r w:rsidR="00C637D3" w:rsidRPr="006917A6">
              <w:rPr>
                <w:rStyle w:val="Hiperhivatkozs"/>
              </w:rPr>
              <w:t>3.1.2.</w:t>
            </w:r>
            <w:r w:rsidR="00C637D3">
              <w:rPr>
                <w:rFonts w:asciiTheme="minorHAnsi" w:eastAsiaTheme="minorEastAsia" w:hAnsiTheme="minorHAnsi" w:cstheme="minorBidi"/>
                <w:sz w:val="22"/>
                <w:szCs w:val="22"/>
                <w:lang w:eastAsia="hu-HU"/>
              </w:rPr>
              <w:tab/>
            </w:r>
            <w:r w:rsidR="00C637D3" w:rsidRPr="006917A6">
              <w:rPr>
                <w:rStyle w:val="Hiperhivatkozs"/>
              </w:rPr>
              <w:t>Felhasználó azonosítás- Kijelentkeztetés</w:t>
            </w:r>
            <w:r w:rsidR="00C637D3">
              <w:rPr>
                <w:webHidden/>
              </w:rPr>
              <w:tab/>
            </w:r>
            <w:r>
              <w:rPr>
                <w:webHidden/>
              </w:rPr>
              <w:fldChar w:fldCharType="begin"/>
            </w:r>
            <w:r w:rsidR="00C637D3">
              <w:rPr>
                <w:webHidden/>
              </w:rPr>
              <w:instrText xml:space="preserve"> PAGEREF _Toc424030145 \h </w:instrText>
            </w:r>
            <w:r>
              <w:rPr>
                <w:webHidden/>
              </w:rPr>
            </w:r>
            <w:r>
              <w:rPr>
                <w:webHidden/>
              </w:rPr>
              <w:fldChar w:fldCharType="separate"/>
            </w:r>
            <w:r w:rsidR="00C637D3">
              <w:rPr>
                <w:webHidden/>
              </w:rPr>
              <w:t>19</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46" w:history="1">
            <w:r w:rsidR="00C637D3" w:rsidRPr="006917A6">
              <w:rPr>
                <w:rStyle w:val="Hiperhivatkozs"/>
              </w:rPr>
              <w:t>3.1.3.</w:t>
            </w:r>
            <w:r w:rsidR="00C637D3">
              <w:rPr>
                <w:rFonts w:asciiTheme="minorHAnsi" w:eastAsiaTheme="minorEastAsia" w:hAnsiTheme="minorHAnsi" w:cstheme="minorBidi"/>
                <w:sz w:val="22"/>
                <w:szCs w:val="22"/>
                <w:lang w:eastAsia="hu-HU"/>
              </w:rPr>
              <w:tab/>
            </w:r>
            <w:r w:rsidR="00C637D3" w:rsidRPr="006917A6">
              <w:rPr>
                <w:rStyle w:val="Hiperhivatkozs"/>
              </w:rPr>
              <w:t>Munkamenet frissítés</w:t>
            </w:r>
            <w:r w:rsidR="00C637D3">
              <w:rPr>
                <w:webHidden/>
              </w:rPr>
              <w:tab/>
            </w:r>
            <w:r>
              <w:rPr>
                <w:webHidden/>
              </w:rPr>
              <w:fldChar w:fldCharType="begin"/>
            </w:r>
            <w:r w:rsidR="00C637D3">
              <w:rPr>
                <w:webHidden/>
              </w:rPr>
              <w:instrText xml:space="preserve"> PAGEREF _Toc424030146 \h </w:instrText>
            </w:r>
            <w:r>
              <w:rPr>
                <w:webHidden/>
              </w:rPr>
            </w:r>
            <w:r>
              <w:rPr>
                <w:webHidden/>
              </w:rPr>
              <w:fldChar w:fldCharType="separate"/>
            </w:r>
            <w:r w:rsidR="00C637D3">
              <w:rPr>
                <w:webHidden/>
              </w:rPr>
              <w:t>19</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47" w:history="1">
            <w:r w:rsidR="00C637D3" w:rsidRPr="006917A6">
              <w:rPr>
                <w:rStyle w:val="Hiperhivatkozs"/>
              </w:rPr>
              <w:t>3.2.</w:t>
            </w:r>
            <w:r w:rsidR="00C637D3">
              <w:rPr>
                <w:rFonts w:asciiTheme="minorHAnsi" w:eastAsiaTheme="minorEastAsia" w:hAnsiTheme="minorHAnsi" w:cstheme="minorBidi"/>
                <w:sz w:val="22"/>
                <w:szCs w:val="22"/>
                <w:lang w:eastAsia="hu-HU"/>
              </w:rPr>
              <w:tab/>
            </w:r>
            <w:r w:rsidR="00C637D3" w:rsidRPr="006917A6">
              <w:rPr>
                <w:rStyle w:val="Hiperhivatkozs"/>
              </w:rPr>
              <w:t>Vényfeldolgozó WEB szolgáltatás</w:t>
            </w:r>
            <w:r w:rsidR="00C637D3">
              <w:rPr>
                <w:webHidden/>
              </w:rPr>
              <w:tab/>
            </w:r>
            <w:r>
              <w:rPr>
                <w:webHidden/>
              </w:rPr>
              <w:fldChar w:fldCharType="begin"/>
            </w:r>
            <w:r w:rsidR="00C637D3">
              <w:rPr>
                <w:webHidden/>
              </w:rPr>
              <w:instrText xml:space="preserve"> PAGEREF _Toc424030147 \h </w:instrText>
            </w:r>
            <w:r>
              <w:rPr>
                <w:webHidden/>
              </w:rPr>
            </w:r>
            <w:r>
              <w:rPr>
                <w:webHidden/>
              </w:rPr>
              <w:fldChar w:fldCharType="separate"/>
            </w:r>
            <w:r w:rsidR="00C637D3">
              <w:rPr>
                <w:webHidden/>
              </w:rPr>
              <w:t>20</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48" w:history="1">
            <w:r w:rsidR="00C637D3" w:rsidRPr="006917A6">
              <w:rPr>
                <w:rStyle w:val="Hiperhivatkozs"/>
              </w:rPr>
              <w:t>3.2.1.</w:t>
            </w:r>
            <w:r w:rsidR="00C637D3">
              <w:rPr>
                <w:rFonts w:asciiTheme="minorHAnsi" w:eastAsiaTheme="minorEastAsia" w:hAnsiTheme="minorHAnsi" w:cstheme="minorBidi"/>
                <w:sz w:val="22"/>
                <w:szCs w:val="22"/>
                <w:lang w:eastAsia="hu-HU"/>
              </w:rPr>
              <w:tab/>
            </w:r>
            <w:r w:rsidR="00C637D3" w:rsidRPr="006917A6">
              <w:rPr>
                <w:rStyle w:val="Hiperhivatkozs"/>
              </w:rPr>
              <w:t>Kérés XML formátuma</w:t>
            </w:r>
            <w:r w:rsidR="00C637D3">
              <w:rPr>
                <w:webHidden/>
              </w:rPr>
              <w:tab/>
            </w:r>
            <w:r>
              <w:rPr>
                <w:webHidden/>
              </w:rPr>
              <w:fldChar w:fldCharType="begin"/>
            </w:r>
            <w:r w:rsidR="00C637D3">
              <w:rPr>
                <w:webHidden/>
              </w:rPr>
              <w:instrText xml:space="preserve"> PAGEREF _Toc424030148 \h </w:instrText>
            </w:r>
            <w:r>
              <w:rPr>
                <w:webHidden/>
              </w:rPr>
            </w:r>
            <w:r>
              <w:rPr>
                <w:webHidden/>
              </w:rPr>
              <w:fldChar w:fldCharType="separate"/>
            </w:r>
            <w:r w:rsidR="00C637D3">
              <w:rPr>
                <w:webHidden/>
              </w:rPr>
              <w:t>20</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49" w:history="1">
            <w:r w:rsidR="00C637D3" w:rsidRPr="006917A6">
              <w:rPr>
                <w:rStyle w:val="Hiperhivatkozs"/>
              </w:rPr>
              <w:t>3.2.2.</w:t>
            </w:r>
            <w:r w:rsidR="00C637D3">
              <w:rPr>
                <w:rFonts w:asciiTheme="minorHAnsi" w:eastAsiaTheme="minorEastAsia" w:hAnsiTheme="minorHAnsi" w:cstheme="minorBidi"/>
                <w:sz w:val="22"/>
                <w:szCs w:val="22"/>
                <w:lang w:eastAsia="hu-HU"/>
              </w:rPr>
              <w:tab/>
            </w:r>
            <w:r w:rsidR="00C637D3" w:rsidRPr="006917A6">
              <w:rPr>
                <w:rStyle w:val="Hiperhivatkozs"/>
              </w:rPr>
              <w:t>Válasz XML formátuma</w:t>
            </w:r>
            <w:r w:rsidR="00C637D3">
              <w:rPr>
                <w:webHidden/>
              </w:rPr>
              <w:tab/>
            </w:r>
            <w:r>
              <w:rPr>
                <w:webHidden/>
              </w:rPr>
              <w:fldChar w:fldCharType="begin"/>
            </w:r>
            <w:r w:rsidR="00C637D3">
              <w:rPr>
                <w:webHidden/>
              </w:rPr>
              <w:instrText xml:space="preserve"> PAGEREF _Toc424030149 \h </w:instrText>
            </w:r>
            <w:r>
              <w:rPr>
                <w:webHidden/>
              </w:rPr>
            </w:r>
            <w:r>
              <w:rPr>
                <w:webHidden/>
              </w:rPr>
              <w:fldChar w:fldCharType="separate"/>
            </w:r>
            <w:r w:rsidR="00C637D3">
              <w:rPr>
                <w:webHidden/>
              </w:rPr>
              <w:t>21</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50" w:history="1">
            <w:r w:rsidR="00C637D3" w:rsidRPr="006917A6">
              <w:rPr>
                <w:rStyle w:val="Hiperhivatkozs"/>
              </w:rPr>
              <w:t>3.3.</w:t>
            </w:r>
            <w:r w:rsidR="00C637D3">
              <w:rPr>
                <w:rFonts w:asciiTheme="minorHAnsi" w:eastAsiaTheme="minorEastAsia" w:hAnsiTheme="minorHAnsi" w:cstheme="minorBidi"/>
                <w:sz w:val="22"/>
                <w:szCs w:val="22"/>
                <w:lang w:eastAsia="hu-HU"/>
              </w:rPr>
              <w:tab/>
            </w:r>
            <w:r w:rsidR="00C637D3" w:rsidRPr="006917A6">
              <w:rPr>
                <w:rStyle w:val="Hiperhivatkozs"/>
              </w:rPr>
              <w:t>Vényellenőrző - Jelentés az e-jelentés rendszeren keresztül</w:t>
            </w:r>
            <w:r w:rsidR="00C637D3">
              <w:rPr>
                <w:webHidden/>
              </w:rPr>
              <w:tab/>
            </w:r>
            <w:r>
              <w:rPr>
                <w:webHidden/>
              </w:rPr>
              <w:fldChar w:fldCharType="begin"/>
            </w:r>
            <w:r w:rsidR="00C637D3">
              <w:rPr>
                <w:webHidden/>
              </w:rPr>
              <w:instrText xml:space="preserve"> PAGEREF _Toc424030150 \h </w:instrText>
            </w:r>
            <w:r>
              <w:rPr>
                <w:webHidden/>
              </w:rPr>
            </w:r>
            <w:r>
              <w:rPr>
                <w:webHidden/>
              </w:rPr>
              <w:fldChar w:fldCharType="separate"/>
            </w:r>
            <w:r w:rsidR="00C637D3">
              <w:rPr>
                <w:webHidden/>
              </w:rPr>
              <w:t>21</w:t>
            </w:r>
            <w:r>
              <w:rPr>
                <w:webHidden/>
              </w:rPr>
              <w:fldChar w:fldCharType="end"/>
            </w:r>
          </w:hyperlink>
        </w:p>
        <w:p w:rsidR="00C637D3" w:rsidRDefault="00A764F4">
          <w:pPr>
            <w:pStyle w:val="TJ1"/>
            <w:rPr>
              <w:rFonts w:asciiTheme="minorHAnsi" w:eastAsiaTheme="minorEastAsia" w:hAnsiTheme="minorHAnsi" w:cstheme="minorBidi"/>
              <w:sz w:val="22"/>
              <w:szCs w:val="22"/>
              <w:lang w:eastAsia="hu-HU"/>
            </w:rPr>
          </w:pPr>
          <w:hyperlink w:anchor="_Toc424030151" w:history="1">
            <w:r w:rsidR="00C637D3" w:rsidRPr="006917A6">
              <w:rPr>
                <w:rStyle w:val="Hiperhivatkozs"/>
              </w:rPr>
              <w:t>4.</w:t>
            </w:r>
            <w:r w:rsidR="00C637D3">
              <w:rPr>
                <w:rFonts w:asciiTheme="minorHAnsi" w:eastAsiaTheme="minorEastAsia" w:hAnsiTheme="minorHAnsi" w:cstheme="minorBidi"/>
                <w:sz w:val="22"/>
                <w:szCs w:val="22"/>
                <w:lang w:eastAsia="hu-HU"/>
              </w:rPr>
              <w:tab/>
            </w:r>
            <w:r w:rsidR="00C637D3" w:rsidRPr="006917A6">
              <w:rPr>
                <w:rStyle w:val="Hiperhivatkozs"/>
              </w:rPr>
              <w:t>Hibakódok</w:t>
            </w:r>
            <w:r w:rsidR="00C637D3">
              <w:rPr>
                <w:webHidden/>
              </w:rPr>
              <w:tab/>
            </w:r>
            <w:r>
              <w:rPr>
                <w:webHidden/>
              </w:rPr>
              <w:fldChar w:fldCharType="begin"/>
            </w:r>
            <w:r w:rsidR="00C637D3">
              <w:rPr>
                <w:webHidden/>
              </w:rPr>
              <w:instrText xml:space="preserve"> PAGEREF _Toc424030151 \h </w:instrText>
            </w:r>
            <w:r>
              <w:rPr>
                <w:webHidden/>
              </w:rPr>
            </w:r>
            <w:r>
              <w:rPr>
                <w:webHidden/>
              </w:rPr>
              <w:fldChar w:fldCharType="separate"/>
            </w:r>
            <w:r w:rsidR="00C637D3">
              <w:rPr>
                <w:webHidden/>
              </w:rPr>
              <w:t>21</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52" w:history="1">
            <w:r w:rsidR="00C637D3" w:rsidRPr="006917A6">
              <w:rPr>
                <w:rStyle w:val="Hiperhivatkozs"/>
              </w:rPr>
              <w:t>4.1.1.</w:t>
            </w:r>
            <w:r w:rsidR="00C637D3">
              <w:rPr>
                <w:rFonts w:asciiTheme="minorHAnsi" w:eastAsiaTheme="minorEastAsia" w:hAnsiTheme="minorHAnsi" w:cstheme="minorBidi"/>
                <w:sz w:val="22"/>
                <w:szCs w:val="22"/>
                <w:lang w:eastAsia="hu-HU"/>
              </w:rPr>
              <w:tab/>
            </w:r>
            <w:r w:rsidR="00C637D3" w:rsidRPr="006917A6">
              <w:rPr>
                <w:rStyle w:val="Hiperhivatkozs"/>
              </w:rPr>
              <w:t>Kommunikációs, bejelentkezési hibák</w:t>
            </w:r>
            <w:r w:rsidR="00C637D3">
              <w:rPr>
                <w:webHidden/>
              </w:rPr>
              <w:tab/>
            </w:r>
            <w:r>
              <w:rPr>
                <w:webHidden/>
              </w:rPr>
              <w:fldChar w:fldCharType="begin"/>
            </w:r>
            <w:r w:rsidR="00C637D3">
              <w:rPr>
                <w:webHidden/>
              </w:rPr>
              <w:instrText xml:space="preserve"> PAGEREF _Toc424030152 \h </w:instrText>
            </w:r>
            <w:r>
              <w:rPr>
                <w:webHidden/>
              </w:rPr>
            </w:r>
            <w:r>
              <w:rPr>
                <w:webHidden/>
              </w:rPr>
              <w:fldChar w:fldCharType="separate"/>
            </w:r>
            <w:r w:rsidR="00C637D3">
              <w:rPr>
                <w:webHidden/>
              </w:rPr>
              <w:t>21</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53" w:history="1">
            <w:r w:rsidR="00C637D3" w:rsidRPr="006917A6">
              <w:rPr>
                <w:rStyle w:val="Hiperhivatkozs"/>
              </w:rPr>
              <w:t>4.1.2.</w:t>
            </w:r>
            <w:r w:rsidR="00C637D3">
              <w:rPr>
                <w:rFonts w:asciiTheme="minorHAnsi" w:eastAsiaTheme="minorEastAsia" w:hAnsiTheme="minorHAnsi" w:cstheme="minorBidi"/>
                <w:sz w:val="22"/>
                <w:szCs w:val="22"/>
                <w:lang w:eastAsia="hu-HU"/>
              </w:rPr>
              <w:tab/>
            </w:r>
            <w:r w:rsidR="00C637D3" w:rsidRPr="006917A6">
              <w:rPr>
                <w:rStyle w:val="Hiperhivatkozs"/>
              </w:rPr>
              <w:t>Tartalmi hibák – a beküldött vényadatokban felderített hibák</w:t>
            </w:r>
            <w:r w:rsidR="00C637D3">
              <w:rPr>
                <w:webHidden/>
              </w:rPr>
              <w:tab/>
            </w:r>
            <w:r>
              <w:rPr>
                <w:webHidden/>
              </w:rPr>
              <w:fldChar w:fldCharType="begin"/>
            </w:r>
            <w:r w:rsidR="00C637D3">
              <w:rPr>
                <w:webHidden/>
              </w:rPr>
              <w:instrText xml:space="preserve"> PAGEREF _Toc424030153 \h </w:instrText>
            </w:r>
            <w:r>
              <w:rPr>
                <w:webHidden/>
              </w:rPr>
            </w:r>
            <w:r>
              <w:rPr>
                <w:webHidden/>
              </w:rPr>
              <w:fldChar w:fldCharType="separate"/>
            </w:r>
            <w:r w:rsidR="00C637D3">
              <w:rPr>
                <w:webHidden/>
              </w:rPr>
              <w:t>22</w:t>
            </w:r>
            <w:r>
              <w:rPr>
                <w:webHidden/>
              </w:rPr>
              <w:fldChar w:fldCharType="end"/>
            </w:r>
          </w:hyperlink>
        </w:p>
        <w:p w:rsidR="00C637D3" w:rsidRDefault="00A764F4">
          <w:pPr>
            <w:pStyle w:val="TJ1"/>
            <w:rPr>
              <w:rFonts w:asciiTheme="minorHAnsi" w:eastAsiaTheme="minorEastAsia" w:hAnsiTheme="minorHAnsi" w:cstheme="minorBidi"/>
              <w:sz w:val="22"/>
              <w:szCs w:val="22"/>
              <w:lang w:eastAsia="hu-HU"/>
            </w:rPr>
          </w:pPr>
          <w:hyperlink w:anchor="_Toc424030154" w:history="1">
            <w:r w:rsidR="00C637D3" w:rsidRPr="006917A6">
              <w:rPr>
                <w:rStyle w:val="Hiperhivatkozs"/>
              </w:rPr>
              <w:t>5.</w:t>
            </w:r>
            <w:r w:rsidR="00C637D3">
              <w:rPr>
                <w:rFonts w:asciiTheme="minorHAnsi" w:eastAsiaTheme="minorEastAsia" w:hAnsiTheme="minorHAnsi" w:cstheme="minorBidi"/>
                <w:sz w:val="22"/>
                <w:szCs w:val="22"/>
                <w:lang w:eastAsia="hu-HU"/>
              </w:rPr>
              <w:tab/>
            </w:r>
            <w:r w:rsidR="00C637D3" w:rsidRPr="006917A6">
              <w:rPr>
                <w:rStyle w:val="Hiperhivatkozs"/>
              </w:rPr>
              <w:t>Speciális elszámolási esetek</w:t>
            </w:r>
            <w:r w:rsidR="00C637D3">
              <w:rPr>
                <w:webHidden/>
              </w:rPr>
              <w:tab/>
            </w:r>
            <w:r>
              <w:rPr>
                <w:webHidden/>
              </w:rPr>
              <w:fldChar w:fldCharType="begin"/>
            </w:r>
            <w:r w:rsidR="00C637D3">
              <w:rPr>
                <w:webHidden/>
              </w:rPr>
              <w:instrText xml:space="preserve"> PAGEREF _Toc424030154 \h </w:instrText>
            </w:r>
            <w:r>
              <w:rPr>
                <w:webHidden/>
              </w:rPr>
            </w:r>
            <w:r>
              <w:rPr>
                <w:webHidden/>
              </w:rPr>
              <w:fldChar w:fldCharType="separate"/>
            </w:r>
            <w:r w:rsidR="00C637D3">
              <w:rPr>
                <w:webHidden/>
              </w:rPr>
              <w:t>24</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55" w:history="1">
            <w:r w:rsidR="00C637D3" w:rsidRPr="006917A6">
              <w:rPr>
                <w:rStyle w:val="Hiperhivatkozs"/>
              </w:rPr>
              <w:t>5.1.</w:t>
            </w:r>
            <w:r w:rsidR="00C637D3">
              <w:rPr>
                <w:rFonts w:asciiTheme="minorHAnsi" w:eastAsiaTheme="minorEastAsia" w:hAnsiTheme="minorHAnsi" w:cstheme="minorBidi"/>
                <w:sz w:val="22"/>
                <w:szCs w:val="22"/>
                <w:lang w:eastAsia="hu-HU"/>
              </w:rPr>
              <w:tab/>
            </w:r>
            <w:r w:rsidR="00C637D3" w:rsidRPr="006917A6">
              <w:rPr>
                <w:rStyle w:val="Hiperhivatkozs"/>
              </w:rPr>
              <w:t>Virtuális Elektronikus Pénztárcát érintő tranzakciók</w:t>
            </w:r>
            <w:r w:rsidR="00C637D3">
              <w:rPr>
                <w:webHidden/>
              </w:rPr>
              <w:tab/>
            </w:r>
            <w:r>
              <w:rPr>
                <w:webHidden/>
              </w:rPr>
              <w:fldChar w:fldCharType="begin"/>
            </w:r>
            <w:r w:rsidR="00C637D3">
              <w:rPr>
                <w:webHidden/>
              </w:rPr>
              <w:instrText xml:space="preserve"> PAGEREF _Toc424030155 \h </w:instrText>
            </w:r>
            <w:r>
              <w:rPr>
                <w:webHidden/>
              </w:rPr>
            </w:r>
            <w:r>
              <w:rPr>
                <w:webHidden/>
              </w:rPr>
              <w:fldChar w:fldCharType="separate"/>
            </w:r>
            <w:r w:rsidR="00C637D3">
              <w:rPr>
                <w:webHidden/>
              </w:rPr>
              <w:t>24</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56" w:history="1">
            <w:r w:rsidR="00C637D3" w:rsidRPr="006917A6">
              <w:rPr>
                <w:rStyle w:val="Hiperhivatkozs"/>
              </w:rPr>
              <w:t>5.2.</w:t>
            </w:r>
            <w:r w:rsidR="00C637D3">
              <w:rPr>
                <w:rFonts w:asciiTheme="minorHAnsi" w:eastAsiaTheme="minorEastAsia" w:hAnsiTheme="minorHAnsi" w:cstheme="minorBidi"/>
                <w:sz w:val="22"/>
                <w:szCs w:val="22"/>
                <w:lang w:eastAsia="hu-HU"/>
              </w:rPr>
              <w:tab/>
            </w:r>
            <w:r w:rsidR="00C637D3" w:rsidRPr="006917A6">
              <w:rPr>
                <w:rStyle w:val="Hiperhivatkozs"/>
              </w:rPr>
              <w:t>Egyedi méltányosság jogcímű vények elszámolása</w:t>
            </w:r>
            <w:r w:rsidR="00C637D3">
              <w:rPr>
                <w:webHidden/>
              </w:rPr>
              <w:tab/>
            </w:r>
            <w:r>
              <w:rPr>
                <w:webHidden/>
              </w:rPr>
              <w:fldChar w:fldCharType="begin"/>
            </w:r>
            <w:r w:rsidR="00C637D3">
              <w:rPr>
                <w:webHidden/>
              </w:rPr>
              <w:instrText xml:space="preserve"> PAGEREF _Toc424030156 \h </w:instrText>
            </w:r>
            <w:r>
              <w:rPr>
                <w:webHidden/>
              </w:rPr>
            </w:r>
            <w:r>
              <w:rPr>
                <w:webHidden/>
              </w:rPr>
              <w:fldChar w:fldCharType="separate"/>
            </w:r>
            <w:r w:rsidR="00C637D3">
              <w:rPr>
                <w:webHidden/>
              </w:rPr>
              <w:t>24</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57" w:history="1">
            <w:r w:rsidR="00C637D3" w:rsidRPr="006917A6">
              <w:rPr>
                <w:rStyle w:val="Hiperhivatkozs"/>
              </w:rPr>
              <w:t>5.3.</w:t>
            </w:r>
            <w:r w:rsidR="00C637D3">
              <w:rPr>
                <w:rFonts w:asciiTheme="minorHAnsi" w:eastAsiaTheme="minorEastAsia" w:hAnsiTheme="minorHAnsi" w:cstheme="minorBidi"/>
                <w:sz w:val="22"/>
                <w:szCs w:val="22"/>
                <w:lang w:eastAsia="hu-HU"/>
              </w:rPr>
              <w:tab/>
            </w:r>
            <w:r w:rsidR="00C637D3" w:rsidRPr="006917A6">
              <w:rPr>
                <w:rStyle w:val="Hiperhivatkozs"/>
              </w:rPr>
              <w:t>Korrekciók</w:t>
            </w:r>
            <w:r w:rsidR="00C637D3">
              <w:rPr>
                <w:webHidden/>
              </w:rPr>
              <w:tab/>
            </w:r>
            <w:r>
              <w:rPr>
                <w:webHidden/>
              </w:rPr>
              <w:fldChar w:fldCharType="begin"/>
            </w:r>
            <w:r w:rsidR="00C637D3">
              <w:rPr>
                <w:webHidden/>
              </w:rPr>
              <w:instrText xml:space="preserve"> PAGEREF _Toc424030157 \h </w:instrText>
            </w:r>
            <w:r>
              <w:rPr>
                <w:webHidden/>
              </w:rPr>
            </w:r>
            <w:r>
              <w:rPr>
                <w:webHidden/>
              </w:rPr>
              <w:fldChar w:fldCharType="separate"/>
            </w:r>
            <w:r w:rsidR="00C637D3">
              <w:rPr>
                <w:webHidden/>
              </w:rPr>
              <w:t>24</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58" w:history="1">
            <w:r w:rsidR="00C637D3" w:rsidRPr="006917A6">
              <w:rPr>
                <w:rStyle w:val="Hiperhivatkozs"/>
              </w:rPr>
              <w:t>5.4.</w:t>
            </w:r>
            <w:r w:rsidR="00C637D3">
              <w:rPr>
                <w:rFonts w:asciiTheme="minorHAnsi" w:eastAsiaTheme="minorEastAsia" w:hAnsiTheme="minorHAnsi" w:cstheme="minorBidi"/>
                <w:sz w:val="22"/>
                <w:szCs w:val="22"/>
                <w:lang w:eastAsia="hu-HU"/>
              </w:rPr>
              <w:tab/>
            </w:r>
            <w:r w:rsidR="00C637D3" w:rsidRPr="006917A6">
              <w:rPr>
                <w:rStyle w:val="Hiperhivatkozs"/>
              </w:rPr>
              <w:t>Szolgáltatás kiesés</w:t>
            </w:r>
            <w:r w:rsidR="00C637D3">
              <w:rPr>
                <w:webHidden/>
              </w:rPr>
              <w:tab/>
            </w:r>
            <w:r>
              <w:rPr>
                <w:webHidden/>
              </w:rPr>
              <w:fldChar w:fldCharType="begin"/>
            </w:r>
            <w:r w:rsidR="00C637D3">
              <w:rPr>
                <w:webHidden/>
              </w:rPr>
              <w:instrText xml:space="preserve"> PAGEREF _Toc424030158 \h </w:instrText>
            </w:r>
            <w:r>
              <w:rPr>
                <w:webHidden/>
              </w:rPr>
            </w:r>
            <w:r>
              <w:rPr>
                <w:webHidden/>
              </w:rPr>
              <w:fldChar w:fldCharType="separate"/>
            </w:r>
            <w:r w:rsidR="00C637D3">
              <w:rPr>
                <w:webHidden/>
              </w:rPr>
              <w:t>25</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59" w:history="1">
            <w:r w:rsidR="00C637D3" w:rsidRPr="006917A6">
              <w:rPr>
                <w:rStyle w:val="Hiperhivatkozs"/>
              </w:rPr>
              <w:t>5.4.1.</w:t>
            </w:r>
            <w:r w:rsidR="00C637D3">
              <w:rPr>
                <w:rFonts w:asciiTheme="minorHAnsi" w:eastAsiaTheme="minorEastAsia" w:hAnsiTheme="minorHAnsi" w:cstheme="minorBidi"/>
                <w:sz w:val="22"/>
                <w:szCs w:val="22"/>
                <w:lang w:eastAsia="hu-HU"/>
              </w:rPr>
              <w:tab/>
            </w:r>
            <w:r w:rsidR="00C637D3" w:rsidRPr="006917A6">
              <w:rPr>
                <w:rStyle w:val="Hiperhivatkozs"/>
              </w:rPr>
              <w:t>Virtuális Elektronikus Pénztárca kezelés</w:t>
            </w:r>
            <w:r w:rsidR="00C637D3">
              <w:rPr>
                <w:webHidden/>
              </w:rPr>
              <w:tab/>
            </w:r>
            <w:r>
              <w:rPr>
                <w:webHidden/>
              </w:rPr>
              <w:fldChar w:fldCharType="begin"/>
            </w:r>
            <w:r w:rsidR="00C637D3">
              <w:rPr>
                <w:webHidden/>
              </w:rPr>
              <w:instrText xml:space="preserve"> PAGEREF _Toc424030159 \h </w:instrText>
            </w:r>
            <w:r>
              <w:rPr>
                <w:webHidden/>
              </w:rPr>
            </w:r>
            <w:r>
              <w:rPr>
                <w:webHidden/>
              </w:rPr>
              <w:fldChar w:fldCharType="separate"/>
            </w:r>
            <w:r w:rsidR="00C637D3">
              <w:rPr>
                <w:webHidden/>
              </w:rPr>
              <w:t>25</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60" w:history="1">
            <w:r w:rsidR="00C637D3" w:rsidRPr="006917A6">
              <w:rPr>
                <w:rStyle w:val="Hiperhivatkozs"/>
              </w:rPr>
              <w:t>5.4.2.</w:t>
            </w:r>
            <w:r w:rsidR="00C637D3">
              <w:rPr>
                <w:rFonts w:asciiTheme="minorHAnsi" w:eastAsiaTheme="minorEastAsia" w:hAnsiTheme="minorHAnsi" w:cstheme="minorBidi"/>
                <w:sz w:val="22"/>
                <w:szCs w:val="22"/>
                <w:lang w:eastAsia="hu-HU"/>
              </w:rPr>
              <w:tab/>
            </w:r>
            <w:r w:rsidR="00C637D3" w:rsidRPr="006917A6">
              <w:rPr>
                <w:rStyle w:val="Hiperhivatkozs"/>
              </w:rPr>
              <w:t>Letiltott orvos pecsét kódok és vényazonosítók</w:t>
            </w:r>
            <w:r w:rsidR="00C637D3">
              <w:rPr>
                <w:webHidden/>
              </w:rPr>
              <w:tab/>
            </w:r>
            <w:r>
              <w:rPr>
                <w:webHidden/>
              </w:rPr>
              <w:fldChar w:fldCharType="begin"/>
            </w:r>
            <w:r w:rsidR="00C637D3">
              <w:rPr>
                <w:webHidden/>
              </w:rPr>
              <w:instrText xml:space="preserve"> PAGEREF _Toc424030160 \h </w:instrText>
            </w:r>
            <w:r>
              <w:rPr>
                <w:webHidden/>
              </w:rPr>
            </w:r>
            <w:r>
              <w:rPr>
                <w:webHidden/>
              </w:rPr>
              <w:fldChar w:fldCharType="separate"/>
            </w:r>
            <w:r w:rsidR="00C637D3">
              <w:rPr>
                <w:webHidden/>
              </w:rPr>
              <w:t>25</w:t>
            </w:r>
            <w:r>
              <w:rPr>
                <w:webHidden/>
              </w:rPr>
              <w:fldChar w:fldCharType="end"/>
            </w:r>
          </w:hyperlink>
        </w:p>
        <w:p w:rsidR="00C637D3" w:rsidRDefault="00A764F4">
          <w:pPr>
            <w:pStyle w:val="TJ1"/>
            <w:rPr>
              <w:rFonts w:asciiTheme="minorHAnsi" w:eastAsiaTheme="minorEastAsia" w:hAnsiTheme="minorHAnsi" w:cstheme="minorBidi"/>
              <w:sz w:val="22"/>
              <w:szCs w:val="22"/>
              <w:lang w:eastAsia="hu-HU"/>
            </w:rPr>
          </w:pPr>
          <w:hyperlink w:anchor="_Toc424030161" w:history="1">
            <w:r w:rsidR="00C637D3" w:rsidRPr="006917A6">
              <w:rPr>
                <w:rStyle w:val="Hiperhivatkozs"/>
              </w:rPr>
              <w:t>6.</w:t>
            </w:r>
            <w:r w:rsidR="00C637D3">
              <w:rPr>
                <w:rFonts w:asciiTheme="minorHAnsi" w:eastAsiaTheme="minorEastAsia" w:hAnsiTheme="minorHAnsi" w:cstheme="minorBidi"/>
                <w:sz w:val="22"/>
                <w:szCs w:val="22"/>
                <w:lang w:eastAsia="hu-HU"/>
              </w:rPr>
              <w:tab/>
            </w:r>
            <w:r w:rsidR="00C637D3" w:rsidRPr="006917A6">
              <w:rPr>
                <w:rStyle w:val="Hiperhivatkozs"/>
              </w:rPr>
              <w:t>Kódtáblák és egyéb táblázatok</w:t>
            </w:r>
            <w:r w:rsidR="00C637D3">
              <w:rPr>
                <w:webHidden/>
              </w:rPr>
              <w:tab/>
            </w:r>
            <w:r>
              <w:rPr>
                <w:webHidden/>
              </w:rPr>
              <w:fldChar w:fldCharType="begin"/>
            </w:r>
            <w:r w:rsidR="00C637D3">
              <w:rPr>
                <w:webHidden/>
              </w:rPr>
              <w:instrText xml:space="preserve"> PAGEREF _Toc424030161 \h </w:instrText>
            </w:r>
            <w:r>
              <w:rPr>
                <w:webHidden/>
              </w:rPr>
            </w:r>
            <w:r>
              <w:rPr>
                <w:webHidden/>
              </w:rPr>
              <w:fldChar w:fldCharType="separate"/>
            </w:r>
            <w:r w:rsidR="00C637D3">
              <w:rPr>
                <w:webHidden/>
              </w:rPr>
              <w:t>26</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62" w:history="1">
            <w:r w:rsidR="00C637D3" w:rsidRPr="006917A6">
              <w:rPr>
                <w:rStyle w:val="Hiperhivatkozs"/>
              </w:rPr>
              <w:t>6.1.</w:t>
            </w:r>
            <w:r w:rsidR="00C637D3">
              <w:rPr>
                <w:rFonts w:asciiTheme="minorHAnsi" w:eastAsiaTheme="minorEastAsia" w:hAnsiTheme="minorHAnsi" w:cstheme="minorBidi"/>
                <w:sz w:val="22"/>
                <w:szCs w:val="22"/>
                <w:lang w:eastAsia="hu-HU"/>
              </w:rPr>
              <w:tab/>
            </w:r>
            <w:r w:rsidR="00C637D3" w:rsidRPr="006917A6">
              <w:rPr>
                <w:rStyle w:val="Hiperhivatkozs"/>
              </w:rPr>
              <w:t>Általános kódtáblázatok</w:t>
            </w:r>
            <w:r w:rsidR="00C637D3">
              <w:rPr>
                <w:webHidden/>
              </w:rPr>
              <w:tab/>
            </w:r>
            <w:r>
              <w:rPr>
                <w:webHidden/>
              </w:rPr>
              <w:fldChar w:fldCharType="begin"/>
            </w:r>
            <w:r w:rsidR="00C637D3">
              <w:rPr>
                <w:webHidden/>
              </w:rPr>
              <w:instrText xml:space="preserve"> PAGEREF _Toc424030162 \h </w:instrText>
            </w:r>
            <w:r>
              <w:rPr>
                <w:webHidden/>
              </w:rPr>
            </w:r>
            <w:r>
              <w:rPr>
                <w:webHidden/>
              </w:rPr>
              <w:fldChar w:fldCharType="separate"/>
            </w:r>
            <w:r w:rsidR="00C637D3">
              <w:rPr>
                <w:webHidden/>
              </w:rPr>
              <w:t>26</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63" w:history="1">
            <w:r w:rsidR="00C637D3" w:rsidRPr="006917A6">
              <w:rPr>
                <w:rStyle w:val="Hiperhivatkozs"/>
              </w:rPr>
              <w:t>6.1.1.</w:t>
            </w:r>
            <w:r w:rsidR="00C637D3">
              <w:rPr>
                <w:rFonts w:asciiTheme="minorHAnsi" w:eastAsiaTheme="minorEastAsia" w:hAnsiTheme="minorHAnsi" w:cstheme="minorBidi"/>
                <w:sz w:val="22"/>
                <w:szCs w:val="22"/>
                <w:lang w:eastAsia="hu-HU"/>
              </w:rPr>
              <w:tab/>
            </w:r>
            <w:r w:rsidR="00C637D3" w:rsidRPr="006917A6">
              <w:rPr>
                <w:rStyle w:val="Hiperhivatkozs"/>
              </w:rPr>
              <w:t>Megyekódok</w:t>
            </w:r>
            <w:r w:rsidR="00C637D3">
              <w:rPr>
                <w:webHidden/>
              </w:rPr>
              <w:tab/>
            </w:r>
            <w:r>
              <w:rPr>
                <w:webHidden/>
              </w:rPr>
              <w:fldChar w:fldCharType="begin"/>
            </w:r>
            <w:r w:rsidR="00C637D3">
              <w:rPr>
                <w:webHidden/>
              </w:rPr>
              <w:instrText xml:space="preserve"> PAGEREF _Toc424030163 \h </w:instrText>
            </w:r>
            <w:r>
              <w:rPr>
                <w:webHidden/>
              </w:rPr>
            </w:r>
            <w:r>
              <w:rPr>
                <w:webHidden/>
              </w:rPr>
              <w:fldChar w:fldCharType="separate"/>
            </w:r>
            <w:r w:rsidR="00C637D3">
              <w:rPr>
                <w:webHidden/>
              </w:rPr>
              <w:t>26</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64" w:history="1">
            <w:r w:rsidR="00C637D3" w:rsidRPr="006917A6">
              <w:rPr>
                <w:rStyle w:val="Hiperhivatkozs"/>
              </w:rPr>
              <w:t>6.1.2.</w:t>
            </w:r>
            <w:r w:rsidR="00C637D3">
              <w:rPr>
                <w:rFonts w:asciiTheme="minorHAnsi" w:eastAsiaTheme="minorEastAsia" w:hAnsiTheme="minorHAnsi" w:cstheme="minorBidi"/>
                <w:sz w:val="22"/>
                <w:szCs w:val="22"/>
                <w:lang w:eastAsia="hu-HU"/>
              </w:rPr>
              <w:tab/>
            </w:r>
            <w:r w:rsidR="00C637D3" w:rsidRPr="006917A6">
              <w:rPr>
                <w:rStyle w:val="Hiperhivatkozs"/>
              </w:rPr>
              <w:t>Jelentési időszakok</w:t>
            </w:r>
            <w:r w:rsidR="00C637D3">
              <w:rPr>
                <w:webHidden/>
              </w:rPr>
              <w:tab/>
            </w:r>
            <w:r>
              <w:rPr>
                <w:webHidden/>
              </w:rPr>
              <w:fldChar w:fldCharType="begin"/>
            </w:r>
            <w:r w:rsidR="00C637D3">
              <w:rPr>
                <w:webHidden/>
              </w:rPr>
              <w:instrText xml:space="preserve"> PAGEREF _Toc424030164 \h </w:instrText>
            </w:r>
            <w:r>
              <w:rPr>
                <w:webHidden/>
              </w:rPr>
            </w:r>
            <w:r>
              <w:rPr>
                <w:webHidden/>
              </w:rPr>
              <w:fldChar w:fldCharType="separate"/>
            </w:r>
            <w:r w:rsidR="00C637D3">
              <w:rPr>
                <w:webHidden/>
              </w:rPr>
              <w:t>26</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65" w:history="1">
            <w:r w:rsidR="00C637D3" w:rsidRPr="006917A6">
              <w:rPr>
                <w:rStyle w:val="Hiperhivatkozs"/>
              </w:rPr>
              <w:t>6.2.</w:t>
            </w:r>
            <w:r w:rsidR="00C637D3">
              <w:rPr>
                <w:rFonts w:asciiTheme="minorHAnsi" w:eastAsiaTheme="minorEastAsia" w:hAnsiTheme="minorHAnsi" w:cstheme="minorBidi"/>
                <w:sz w:val="22"/>
                <w:szCs w:val="22"/>
                <w:lang w:eastAsia="hu-HU"/>
              </w:rPr>
              <w:tab/>
            </w:r>
            <w:r w:rsidR="00C637D3" w:rsidRPr="006917A6">
              <w:rPr>
                <w:rStyle w:val="Hiperhivatkozs"/>
              </w:rPr>
              <w:t>A vényazonosítóhoz kapcsolódó kódtáblázatok</w:t>
            </w:r>
            <w:r w:rsidR="00C637D3">
              <w:rPr>
                <w:webHidden/>
              </w:rPr>
              <w:tab/>
            </w:r>
            <w:r>
              <w:rPr>
                <w:webHidden/>
              </w:rPr>
              <w:fldChar w:fldCharType="begin"/>
            </w:r>
            <w:r w:rsidR="00C637D3">
              <w:rPr>
                <w:webHidden/>
              </w:rPr>
              <w:instrText xml:space="preserve"> PAGEREF _Toc424030165 \h </w:instrText>
            </w:r>
            <w:r>
              <w:rPr>
                <w:webHidden/>
              </w:rPr>
            </w:r>
            <w:r>
              <w:rPr>
                <w:webHidden/>
              </w:rPr>
              <w:fldChar w:fldCharType="separate"/>
            </w:r>
            <w:r w:rsidR="00C637D3">
              <w:rPr>
                <w:webHidden/>
              </w:rPr>
              <w:t>27</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66" w:history="1">
            <w:r w:rsidR="00C637D3" w:rsidRPr="006917A6">
              <w:rPr>
                <w:rStyle w:val="Hiperhivatkozs"/>
              </w:rPr>
              <w:t>6.2.1.</w:t>
            </w:r>
            <w:r w:rsidR="00C637D3">
              <w:rPr>
                <w:rFonts w:asciiTheme="minorHAnsi" w:eastAsiaTheme="minorEastAsia" w:hAnsiTheme="minorHAnsi" w:cstheme="minorBidi"/>
                <w:sz w:val="22"/>
                <w:szCs w:val="22"/>
                <w:lang w:eastAsia="hu-HU"/>
              </w:rPr>
              <w:tab/>
            </w:r>
            <w:r w:rsidR="00C637D3" w:rsidRPr="006917A6">
              <w:rPr>
                <w:rStyle w:val="Hiperhivatkozs"/>
              </w:rPr>
              <w:t>A Code-128 mintájú vényazonosító felépítése normál vény esetén</w:t>
            </w:r>
            <w:r w:rsidR="00C637D3">
              <w:rPr>
                <w:webHidden/>
              </w:rPr>
              <w:tab/>
            </w:r>
            <w:r>
              <w:rPr>
                <w:webHidden/>
              </w:rPr>
              <w:fldChar w:fldCharType="begin"/>
            </w:r>
            <w:r w:rsidR="00C637D3">
              <w:rPr>
                <w:webHidden/>
              </w:rPr>
              <w:instrText xml:space="preserve"> PAGEREF _Toc424030166 \h </w:instrText>
            </w:r>
            <w:r>
              <w:rPr>
                <w:webHidden/>
              </w:rPr>
            </w:r>
            <w:r>
              <w:rPr>
                <w:webHidden/>
              </w:rPr>
              <w:fldChar w:fldCharType="separate"/>
            </w:r>
            <w:r w:rsidR="00C637D3">
              <w:rPr>
                <w:webHidden/>
              </w:rPr>
              <w:t>27</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67" w:history="1">
            <w:r w:rsidR="00C637D3" w:rsidRPr="006917A6">
              <w:rPr>
                <w:rStyle w:val="Hiperhivatkozs"/>
              </w:rPr>
              <w:t>6.2.2.</w:t>
            </w:r>
            <w:r w:rsidR="00C637D3">
              <w:rPr>
                <w:rFonts w:asciiTheme="minorHAnsi" w:eastAsiaTheme="minorEastAsia" w:hAnsiTheme="minorHAnsi" w:cstheme="minorBidi"/>
                <w:sz w:val="22"/>
                <w:szCs w:val="22"/>
                <w:lang w:eastAsia="hu-HU"/>
              </w:rPr>
              <w:tab/>
            </w:r>
            <w:r w:rsidR="00C637D3" w:rsidRPr="006917A6">
              <w:rPr>
                <w:rStyle w:val="Hiperhivatkozs"/>
              </w:rPr>
              <w:t>A Code-128 mintájú vényazonosító felépítése bianco vény esetén</w:t>
            </w:r>
            <w:r w:rsidR="00C637D3">
              <w:rPr>
                <w:webHidden/>
              </w:rPr>
              <w:tab/>
            </w:r>
            <w:r>
              <w:rPr>
                <w:webHidden/>
              </w:rPr>
              <w:fldChar w:fldCharType="begin"/>
            </w:r>
            <w:r w:rsidR="00C637D3">
              <w:rPr>
                <w:webHidden/>
              </w:rPr>
              <w:instrText xml:space="preserve"> PAGEREF _Toc424030167 \h </w:instrText>
            </w:r>
            <w:r>
              <w:rPr>
                <w:webHidden/>
              </w:rPr>
            </w:r>
            <w:r>
              <w:rPr>
                <w:webHidden/>
              </w:rPr>
              <w:fldChar w:fldCharType="separate"/>
            </w:r>
            <w:r w:rsidR="00C637D3">
              <w:rPr>
                <w:webHidden/>
              </w:rPr>
              <w:t>27</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68" w:history="1">
            <w:r w:rsidR="00C637D3" w:rsidRPr="006917A6">
              <w:rPr>
                <w:rStyle w:val="Hiperhivatkozs"/>
              </w:rPr>
              <w:t>6.2.3.</w:t>
            </w:r>
            <w:r w:rsidR="00C637D3">
              <w:rPr>
                <w:rFonts w:asciiTheme="minorHAnsi" w:eastAsiaTheme="minorEastAsia" w:hAnsiTheme="minorHAnsi" w:cstheme="minorBidi"/>
                <w:sz w:val="22"/>
                <w:szCs w:val="22"/>
                <w:lang w:eastAsia="hu-HU"/>
              </w:rPr>
              <w:tab/>
            </w:r>
            <w:r w:rsidR="00C637D3" w:rsidRPr="006917A6">
              <w:rPr>
                <w:rStyle w:val="Hiperhivatkozs"/>
              </w:rPr>
              <w:t>Vénytípus kód</w:t>
            </w:r>
            <w:r w:rsidR="00C637D3">
              <w:rPr>
                <w:webHidden/>
              </w:rPr>
              <w:tab/>
            </w:r>
            <w:r>
              <w:rPr>
                <w:webHidden/>
              </w:rPr>
              <w:fldChar w:fldCharType="begin"/>
            </w:r>
            <w:r w:rsidR="00C637D3">
              <w:rPr>
                <w:webHidden/>
              </w:rPr>
              <w:instrText xml:space="preserve"> PAGEREF _Toc424030168 \h </w:instrText>
            </w:r>
            <w:r>
              <w:rPr>
                <w:webHidden/>
              </w:rPr>
            </w:r>
            <w:r>
              <w:rPr>
                <w:webHidden/>
              </w:rPr>
              <w:fldChar w:fldCharType="separate"/>
            </w:r>
            <w:r w:rsidR="00C637D3">
              <w:rPr>
                <w:webHidden/>
              </w:rPr>
              <w:t>28</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69" w:history="1">
            <w:r w:rsidR="00C637D3" w:rsidRPr="006917A6">
              <w:rPr>
                <w:rStyle w:val="Hiperhivatkozs"/>
              </w:rPr>
              <w:t>6.2.4.</w:t>
            </w:r>
            <w:r w:rsidR="00C637D3">
              <w:rPr>
                <w:rFonts w:asciiTheme="minorHAnsi" w:eastAsiaTheme="minorEastAsia" w:hAnsiTheme="minorHAnsi" w:cstheme="minorBidi"/>
                <w:sz w:val="22"/>
                <w:szCs w:val="22"/>
                <w:lang w:eastAsia="hu-HU"/>
              </w:rPr>
              <w:tab/>
            </w:r>
            <w:r w:rsidR="00C637D3" w:rsidRPr="006917A6">
              <w:rPr>
                <w:rStyle w:val="Hiperhivatkozs"/>
              </w:rPr>
              <w:t>Vényazonosító fajták</w:t>
            </w:r>
            <w:r w:rsidR="00C637D3">
              <w:rPr>
                <w:webHidden/>
              </w:rPr>
              <w:tab/>
            </w:r>
            <w:r>
              <w:rPr>
                <w:webHidden/>
              </w:rPr>
              <w:fldChar w:fldCharType="begin"/>
            </w:r>
            <w:r w:rsidR="00C637D3">
              <w:rPr>
                <w:webHidden/>
              </w:rPr>
              <w:instrText xml:space="preserve"> PAGEREF _Toc424030169 \h </w:instrText>
            </w:r>
            <w:r>
              <w:rPr>
                <w:webHidden/>
              </w:rPr>
            </w:r>
            <w:r>
              <w:rPr>
                <w:webHidden/>
              </w:rPr>
              <w:fldChar w:fldCharType="separate"/>
            </w:r>
            <w:r w:rsidR="00C637D3">
              <w:rPr>
                <w:webHidden/>
              </w:rPr>
              <w:t>28</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70" w:history="1">
            <w:r w:rsidR="00C637D3" w:rsidRPr="006917A6">
              <w:rPr>
                <w:rStyle w:val="Hiperhivatkozs"/>
              </w:rPr>
              <w:t>6.2.5.</w:t>
            </w:r>
            <w:r w:rsidR="00C637D3">
              <w:rPr>
                <w:rFonts w:asciiTheme="minorHAnsi" w:eastAsiaTheme="minorEastAsia" w:hAnsiTheme="minorHAnsi" w:cstheme="minorBidi"/>
                <w:sz w:val="22"/>
                <w:szCs w:val="22"/>
                <w:lang w:eastAsia="hu-HU"/>
              </w:rPr>
              <w:tab/>
            </w:r>
            <w:r w:rsidR="00C637D3" w:rsidRPr="006917A6">
              <w:rPr>
                <w:rStyle w:val="Hiperhivatkozs"/>
              </w:rPr>
              <w:t>Kódképzési eljárás vényhiány esetén</w:t>
            </w:r>
            <w:r w:rsidR="00C637D3">
              <w:rPr>
                <w:webHidden/>
              </w:rPr>
              <w:tab/>
            </w:r>
            <w:r>
              <w:rPr>
                <w:webHidden/>
              </w:rPr>
              <w:fldChar w:fldCharType="begin"/>
            </w:r>
            <w:r w:rsidR="00C637D3">
              <w:rPr>
                <w:webHidden/>
              </w:rPr>
              <w:instrText xml:space="preserve"> PAGEREF _Toc424030170 \h </w:instrText>
            </w:r>
            <w:r>
              <w:rPr>
                <w:webHidden/>
              </w:rPr>
            </w:r>
            <w:r>
              <w:rPr>
                <w:webHidden/>
              </w:rPr>
              <w:fldChar w:fldCharType="separate"/>
            </w:r>
            <w:r w:rsidR="00C637D3">
              <w:rPr>
                <w:webHidden/>
              </w:rPr>
              <w:t>28</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71" w:history="1">
            <w:r w:rsidR="00C637D3" w:rsidRPr="006917A6">
              <w:rPr>
                <w:rStyle w:val="Hiperhivatkozs"/>
              </w:rPr>
              <w:t>6.2.5.1.</w:t>
            </w:r>
            <w:r w:rsidR="00C637D3">
              <w:rPr>
                <w:rFonts w:asciiTheme="minorHAnsi" w:eastAsiaTheme="minorEastAsia" w:hAnsiTheme="minorHAnsi" w:cstheme="minorBidi"/>
                <w:sz w:val="22"/>
                <w:szCs w:val="22"/>
                <w:lang w:eastAsia="hu-HU"/>
              </w:rPr>
              <w:tab/>
            </w:r>
            <w:r w:rsidR="00C637D3" w:rsidRPr="006917A6">
              <w:rPr>
                <w:rStyle w:val="Hiperhivatkozs"/>
              </w:rPr>
              <w:t>Vényhiány oka kódtábla („9x”)</w:t>
            </w:r>
            <w:r w:rsidR="00C637D3">
              <w:rPr>
                <w:webHidden/>
              </w:rPr>
              <w:tab/>
            </w:r>
            <w:r>
              <w:rPr>
                <w:webHidden/>
              </w:rPr>
              <w:fldChar w:fldCharType="begin"/>
            </w:r>
            <w:r w:rsidR="00C637D3">
              <w:rPr>
                <w:webHidden/>
              </w:rPr>
              <w:instrText xml:space="preserve"> PAGEREF _Toc424030171 \h </w:instrText>
            </w:r>
            <w:r>
              <w:rPr>
                <w:webHidden/>
              </w:rPr>
            </w:r>
            <w:r>
              <w:rPr>
                <w:webHidden/>
              </w:rPr>
              <w:fldChar w:fldCharType="separate"/>
            </w:r>
            <w:r w:rsidR="00C637D3">
              <w:rPr>
                <w:webHidden/>
              </w:rPr>
              <w:t>29</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72" w:history="1">
            <w:r w:rsidR="00C637D3" w:rsidRPr="006917A6">
              <w:rPr>
                <w:rStyle w:val="Hiperhivatkozs"/>
              </w:rPr>
              <w:t>6.3.</w:t>
            </w:r>
            <w:r w:rsidR="00C637D3">
              <w:rPr>
                <w:rFonts w:asciiTheme="minorHAnsi" w:eastAsiaTheme="minorEastAsia" w:hAnsiTheme="minorHAnsi" w:cstheme="minorBidi"/>
                <w:sz w:val="22"/>
                <w:szCs w:val="22"/>
                <w:lang w:eastAsia="hu-HU"/>
              </w:rPr>
              <w:tab/>
            </w:r>
            <w:r w:rsidR="00C637D3" w:rsidRPr="006917A6">
              <w:rPr>
                <w:rStyle w:val="Hiperhivatkozs"/>
              </w:rPr>
              <w:t>Forgalmi kódok</w:t>
            </w:r>
            <w:r w:rsidR="00C637D3">
              <w:rPr>
                <w:webHidden/>
              </w:rPr>
              <w:tab/>
            </w:r>
            <w:r>
              <w:rPr>
                <w:webHidden/>
              </w:rPr>
              <w:fldChar w:fldCharType="begin"/>
            </w:r>
            <w:r w:rsidR="00C637D3">
              <w:rPr>
                <w:webHidden/>
              </w:rPr>
              <w:instrText xml:space="preserve"> PAGEREF _Toc424030172 \h </w:instrText>
            </w:r>
            <w:r>
              <w:rPr>
                <w:webHidden/>
              </w:rPr>
            </w:r>
            <w:r>
              <w:rPr>
                <w:webHidden/>
              </w:rPr>
              <w:fldChar w:fldCharType="separate"/>
            </w:r>
            <w:r w:rsidR="00C637D3">
              <w:rPr>
                <w:webHidden/>
              </w:rPr>
              <w:t>29</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73" w:history="1">
            <w:r w:rsidR="00C637D3" w:rsidRPr="006917A6">
              <w:rPr>
                <w:rStyle w:val="Hiperhivatkozs"/>
              </w:rPr>
              <w:t>6.4.</w:t>
            </w:r>
            <w:r w:rsidR="00C637D3">
              <w:rPr>
                <w:rFonts w:asciiTheme="minorHAnsi" w:eastAsiaTheme="minorEastAsia" w:hAnsiTheme="minorHAnsi" w:cstheme="minorBidi"/>
                <w:sz w:val="22"/>
                <w:szCs w:val="22"/>
                <w:lang w:eastAsia="hu-HU"/>
              </w:rPr>
              <w:tab/>
            </w:r>
            <w:r w:rsidR="00C637D3" w:rsidRPr="006917A6">
              <w:rPr>
                <w:rStyle w:val="Hiperhivatkozs"/>
              </w:rPr>
              <w:t>Igénybevevő azonosítója és külföldi biztosítottak vényelszámolása</w:t>
            </w:r>
            <w:r w:rsidR="00C637D3">
              <w:rPr>
                <w:webHidden/>
              </w:rPr>
              <w:tab/>
            </w:r>
            <w:r>
              <w:rPr>
                <w:webHidden/>
              </w:rPr>
              <w:fldChar w:fldCharType="begin"/>
            </w:r>
            <w:r w:rsidR="00C637D3">
              <w:rPr>
                <w:webHidden/>
              </w:rPr>
              <w:instrText xml:space="preserve"> PAGEREF _Toc424030173 \h </w:instrText>
            </w:r>
            <w:r>
              <w:rPr>
                <w:webHidden/>
              </w:rPr>
            </w:r>
            <w:r>
              <w:rPr>
                <w:webHidden/>
              </w:rPr>
              <w:fldChar w:fldCharType="separate"/>
            </w:r>
            <w:r w:rsidR="00C637D3">
              <w:rPr>
                <w:webHidden/>
              </w:rPr>
              <w:t>30</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74" w:history="1">
            <w:r w:rsidR="00C637D3" w:rsidRPr="006917A6">
              <w:rPr>
                <w:rStyle w:val="Hiperhivatkozs"/>
              </w:rPr>
              <w:t>6.4.1.</w:t>
            </w:r>
            <w:r w:rsidR="00C637D3">
              <w:rPr>
                <w:rFonts w:asciiTheme="minorHAnsi" w:eastAsiaTheme="minorEastAsia" w:hAnsiTheme="minorHAnsi" w:cstheme="minorBidi"/>
                <w:sz w:val="22"/>
                <w:szCs w:val="22"/>
                <w:lang w:eastAsia="hu-HU"/>
              </w:rPr>
              <w:tab/>
            </w:r>
            <w:r w:rsidR="00C637D3" w:rsidRPr="006917A6">
              <w:rPr>
                <w:rStyle w:val="Hiperhivatkozs"/>
              </w:rPr>
              <w:t>Igénybevevő azonosítója</w:t>
            </w:r>
            <w:r w:rsidR="00C637D3">
              <w:rPr>
                <w:webHidden/>
              </w:rPr>
              <w:tab/>
            </w:r>
            <w:r>
              <w:rPr>
                <w:webHidden/>
              </w:rPr>
              <w:fldChar w:fldCharType="begin"/>
            </w:r>
            <w:r w:rsidR="00C637D3">
              <w:rPr>
                <w:webHidden/>
              </w:rPr>
              <w:instrText xml:space="preserve"> PAGEREF _Toc424030174 \h </w:instrText>
            </w:r>
            <w:r>
              <w:rPr>
                <w:webHidden/>
              </w:rPr>
            </w:r>
            <w:r>
              <w:rPr>
                <w:webHidden/>
              </w:rPr>
              <w:fldChar w:fldCharType="separate"/>
            </w:r>
            <w:r w:rsidR="00C637D3">
              <w:rPr>
                <w:webHidden/>
              </w:rPr>
              <w:t>30</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75" w:history="1">
            <w:r w:rsidR="00C637D3" w:rsidRPr="006917A6">
              <w:rPr>
                <w:rStyle w:val="Hiperhivatkozs"/>
              </w:rPr>
              <w:t>6.4.2.</w:t>
            </w:r>
            <w:r w:rsidR="00C637D3">
              <w:rPr>
                <w:rFonts w:asciiTheme="minorHAnsi" w:eastAsiaTheme="minorEastAsia" w:hAnsiTheme="minorHAnsi" w:cstheme="minorBidi"/>
                <w:sz w:val="22"/>
                <w:szCs w:val="22"/>
                <w:lang w:eastAsia="hu-HU"/>
              </w:rPr>
              <w:tab/>
            </w:r>
            <w:r w:rsidR="00C637D3" w:rsidRPr="006917A6">
              <w:rPr>
                <w:rStyle w:val="Hiperhivatkozs"/>
              </w:rPr>
              <w:t>TAJ szám és az azt helyettesítő informatikai kódok CDV alapú ellenőrzései algoritmusa</w:t>
            </w:r>
            <w:r w:rsidR="00C637D3">
              <w:rPr>
                <w:webHidden/>
              </w:rPr>
              <w:tab/>
            </w:r>
            <w:r>
              <w:rPr>
                <w:webHidden/>
              </w:rPr>
              <w:fldChar w:fldCharType="begin"/>
            </w:r>
            <w:r w:rsidR="00C637D3">
              <w:rPr>
                <w:webHidden/>
              </w:rPr>
              <w:instrText xml:space="preserve"> PAGEREF _Toc424030175 \h </w:instrText>
            </w:r>
            <w:r>
              <w:rPr>
                <w:webHidden/>
              </w:rPr>
            </w:r>
            <w:r>
              <w:rPr>
                <w:webHidden/>
              </w:rPr>
              <w:fldChar w:fldCharType="separate"/>
            </w:r>
            <w:r w:rsidR="00C637D3">
              <w:rPr>
                <w:webHidden/>
              </w:rPr>
              <w:t>31</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76" w:history="1">
            <w:r w:rsidR="00C637D3" w:rsidRPr="006917A6">
              <w:rPr>
                <w:rStyle w:val="Hiperhivatkozs"/>
              </w:rPr>
              <w:t>6.4.3.</w:t>
            </w:r>
            <w:r w:rsidR="00C637D3">
              <w:rPr>
                <w:rFonts w:asciiTheme="minorHAnsi" w:eastAsiaTheme="minorEastAsia" w:hAnsiTheme="minorHAnsi" w:cstheme="minorBidi"/>
                <w:sz w:val="22"/>
                <w:szCs w:val="22"/>
                <w:lang w:eastAsia="hu-HU"/>
              </w:rPr>
              <w:tab/>
            </w:r>
            <w:r w:rsidR="00C637D3" w:rsidRPr="006917A6">
              <w:rPr>
                <w:rStyle w:val="Hiperhivatkozs"/>
              </w:rPr>
              <w:t>A TAJ rendszerben alkalmazott nemzeti kódok (ISO szerint) (elszámolásban csak a 6.7.5 táblázatban felsorolt kódok használhatóak!)</w:t>
            </w:r>
            <w:r w:rsidR="00C637D3">
              <w:rPr>
                <w:webHidden/>
              </w:rPr>
              <w:tab/>
            </w:r>
            <w:r>
              <w:rPr>
                <w:webHidden/>
              </w:rPr>
              <w:fldChar w:fldCharType="begin"/>
            </w:r>
            <w:r w:rsidR="00C637D3">
              <w:rPr>
                <w:webHidden/>
              </w:rPr>
              <w:instrText xml:space="preserve"> PAGEREF _Toc424030176 \h </w:instrText>
            </w:r>
            <w:r>
              <w:rPr>
                <w:webHidden/>
              </w:rPr>
            </w:r>
            <w:r>
              <w:rPr>
                <w:webHidden/>
              </w:rPr>
              <w:fldChar w:fldCharType="separate"/>
            </w:r>
            <w:r w:rsidR="00C637D3">
              <w:rPr>
                <w:webHidden/>
              </w:rPr>
              <w:t>32</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77" w:history="1">
            <w:r w:rsidR="00C637D3" w:rsidRPr="006917A6">
              <w:rPr>
                <w:rStyle w:val="Hiperhivatkozs"/>
              </w:rPr>
              <w:t>6.4.4.</w:t>
            </w:r>
            <w:r w:rsidR="00C637D3">
              <w:rPr>
                <w:rFonts w:asciiTheme="minorHAnsi" w:eastAsiaTheme="minorEastAsia" w:hAnsiTheme="minorHAnsi" w:cstheme="minorBidi"/>
                <w:sz w:val="22"/>
                <w:szCs w:val="22"/>
                <w:lang w:eastAsia="hu-HU"/>
              </w:rPr>
              <w:tab/>
            </w:r>
            <w:r w:rsidR="00C637D3" w:rsidRPr="006917A6">
              <w:rPr>
                <w:rStyle w:val="Hiperhivatkozs"/>
              </w:rPr>
              <w:t>Nemzetközi elszámolásban használható országkódok</w:t>
            </w:r>
            <w:r w:rsidR="00C637D3">
              <w:rPr>
                <w:webHidden/>
              </w:rPr>
              <w:tab/>
            </w:r>
            <w:r>
              <w:rPr>
                <w:webHidden/>
              </w:rPr>
              <w:fldChar w:fldCharType="begin"/>
            </w:r>
            <w:r w:rsidR="00C637D3">
              <w:rPr>
                <w:webHidden/>
              </w:rPr>
              <w:instrText xml:space="preserve"> PAGEREF _Toc424030177 \h </w:instrText>
            </w:r>
            <w:r>
              <w:rPr>
                <w:webHidden/>
              </w:rPr>
            </w:r>
            <w:r>
              <w:rPr>
                <w:webHidden/>
              </w:rPr>
              <w:fldChar w:fldCharType="separate"/>
            </w:r>
            <w:r w:rsidR="00C637D3">
              <w:rPr>
                <w:webHidden/>
              </w:rPr>
              <w:t>34</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78" w:history="1">
            <w:r w:rsidR="00C637D3" w:rsidRPr="006917A6">
              <w:rPr>
                <w:rStyle w:val="Hiperhivatkozs"/>
              </w:rPr>
              <w:t>6.4.5.</w:t>
            </w:r>
            <w:r w:rsidR="00C637D3">
              <w:rPr>
                <w:rFonts w:asciiTheme="minorHAnsi" w:eastAsiaTheme="minorEastAsia" w:hAnsiTheme="minorHAnsi" w:cstheme="minorBidi"/>
                <w:sz w:val="22"/>
                <w:szCs w:val="22"/>
                <w:lang w:eastAsia="hu-HU"/>
              </w:rPr>
              <w:tab/>
            </w:r>
            <w:r w:rsidR="00C637D3" w:rsidRPr="006917A6">
              <w:rPr>
                <w:rStyle w:val="Hiperhivatkozs"/>
              </w:rPr>
              <w:t>Nyomtatvány típusa</w:t>
            </w:r>
            <w:r w:rsidR="00C637D3">
              <w:rPr>
                <w:webHidden/>
              </w:rPr>
              <w:tab/>
            </w:r>
            <w:r>
              <w:rPr>
                <w:webHidden/>
              </w:rPr>
              <w:fldChar w:fldCharType="begin"/>
            </w:r>
            <w:r w:rsidR="00C637D3">
              <w:rPr>
                <w:webHidden/>
              </w:rPr>
              <w:instrText xml:space="preserve"> PAGEREF _Toc424030178 \h </w:instrText>
            </w:r>
            <w:r>
              <w:rPr>
                <w:webHidden/>
              </w:rPr>
            </w:r>
            <w:r>
              <w:rPr>
                <w:webHidden/>
              </w:rPr>
              <w:fldChar w:fldCharType="separate"/>
            </w:r>
            <w:r w:rsidR="00C637D3">
              <w:rPr>
                <w:webHidden/>
              </w:rPr>
              <w:t>35</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79" w:history="1">
            <w:r w:rsidR="00C637D3" w:rsidRPr="006917A6">
              <w:rPr>
                <w:rStyle w:val="Hiperhivatkozs"/>
              </w:rPr>
              <w:t>6.5.</w:t>
            </w:r>
            <w:r w:rsidR="00C637D3">
              <w:rPr>
                <w:rFonts w:asciiTheme="minorHAnsi" w:eastAsiaTheme="minorEastAsia" w:hAnsiTheme="minorHAnsi" w:cstheme="minorBidi"/>
                <w:sz w:val="22"/>
                <w:szCs w:val="22"/>
                <w:lang w:eastAsia="hu-HU"/>
              </w:rPr>
              <w:tab/>
            </w:r>
            <w:r w:rsidR="00C637D3" w:rsidRPr="006917A6">
              <w:rPr>
                <w:rStyle w:val="Hiperhivatkozs"/>
              </w:rPr>
              <w:t>Jogcímek elszámolása</w:t>
            </w:r>
            <w:r w:rsidR="00C637D3">
              <w:rPr>
                <w:webHidden/>
              </w:rPr>
              <w:tab/>
            </w:r>
            <w:r>
              <w:rPr>
                <w:webHidden/>
              </w:rPr>
              <w:fldChar w:fldCharType="begin"/>
            </w:r>
            <w:r w:rsidR="00C637D3">
              <w:rPr>
                <w:webHidden/>
              </w:rPr>
              <w:instrText xml:space="preserve"> PAGEREF _Toc424030179 \h </w:instrText>
            </w:r>
            <w:r>
              <w:rPr>
                <w:webHidden/>
              </w:rPr>
            </w:r>
            <w:r>
              <w:rPr>
                <w:webHidden/>
              </w:rPr>
              <w:fldChar w:fldCharType="separate"/>
            </w:r>
            <w:r w:rsidR="00C637D3">
              <w:rPr>
                <w:webHidden/>
              </w:rPr>
              <w:t>36</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80" w:history="1">
            <w:r w:rsidR="00C637D3" w:rsidRPr="006917A6">
              <w:rPr>
                <w:rStyle w:val="Hiperhivatkozs"/>
              </w:rPr>
              <w:t>6.5.1.</w:t>
            </w:r>
            <w:r w:rsidR="00C637D3">
              <w:rPr>
                <w:rFonts w:asciiTheme="minorHAnsi" w:eastAsiaTheme="minorEastAsia" w:hAnsiTheme="minorHAnsi" w:cstheme="minorBidi"/>
                <w:sz w:val="22"/>
                <w:szCs w:val="22"/>
                <w:lang w:eastAsia="hu-HU"/>
              </w:rPr>
              <w:tab/>
            </w:r>
            <w:r w:rsidR="00C637D3" w:rsidRPr="006917A6">
              <w:rPr>
                <w:rStyle w:val="Hiperhivatkozs"/>
              </w:rPr>
              <w:t>Jogcímkódok és az egyes jogcímek elszámolhatóságának feltételei valamint a jogcímekhez tartozó tb. támogatás, térítési díj és kvázi térítési díj kitöltése</w:t>
            </w:r>
            <w:r w:rsidR="00C637D3">
              <w:rPr>
                <w:webHidden/>
              </w:rPr>
              <w:tab/>
            </w:r>
            <w:r>
              <w:rPr>
                <w:webHidden/>
              </w:rPr>
              <w:fldChar w:fldCharType="begin"/>
            </w:r>
            <w:r w:rsidR="00C637D3">
              <w:rPr>
                <w:webHidden/>
              </w:rPr>
              <w:instrText xml:space="preserve"> PAGEREF _Toc424030180 \h </w:instrText>
            </w:r>
            <w:r>
              <w:rPr>
                <w:webHidden/>
              </w:rPr>
            </w:r>
            <w:r>
              <w:rPr>
                <w:webHidden/>
              </w:rPr>
              <w:fldChar w:fldCharType="separate"/>
            </w:r>
            <w:r w:rsidR="00C637D3">
              <w:rPr>
                <w:webHidden/>
              </w:rPr>
              <w:t>36</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81" w:history="1">
            <w:r w:rsidR="00C637D3" w:rsidRPr="006917A6">
              <w:rPr>
                <w:rStyle w:val="Hiperhivatkozs"/>
              </w:rPr>
              <w:t>6.5.2.</w:t>
            </w:r>
            <w:r w:rsidR="00C637D3">
              <w:rPr>
                <w:rFonts w:asciiTheme="minorHAnsi" w:eastAsiaTheme="minorEastAsia" w:hAnsiTheme="minorHAnsi" w:cstheme="minorBidi"/>
                <w:sz w:val="22"/>
                <w:szCs w:val="22"/>
                <w:lang w:eastAsia="hu-HU"/>
              </w:rPr>
              <w:tab/>
            </w:r>
            <w:r w:rsidR="00C637D3" w:rsidRPr="006917A6">
              <w:rPr>
                <w:rStyle w:val="Hiperhivatkozs"/>
              </w:rPr>
              <w:t>A vénykép és a jogcímek megfeleltetése</w:t>
            </w:r>
            <w:r w:rsidR="00C637D3">
              <w:rPr>
                <w:webHidden/>
              </w:rPr>
              <w:tab/>
            </w:r>
            <w:r>
              <w:rPr>
                <w:webHidden/>
              </w:rPr>
              <w:fldChar w:fldCharType="begin"/>
            </w:r>
            <w:r w:rsidR="00C637D3">
              <w:rPr>
                <w:webHidden/>
              </w:rPr>
              <w:instrText xml:space="preserve"> PAGEREF _Toc424030181 \h </w:instrText>
            </w:r>
            <w:r>
              <w:rPr>
                <w:webHidden/>
              </w:rPr>
            </w:r>
            <w:r>
              <w:rPr>
                <w:webHidden/>
              </w:rPr>
              <w:fldChar w:fldCharType="separate"/>
            </w:r>
            <w:r w:rsidR="00C637D3">
              <w:rPr>
                <w:webHidden/>
              </w:rPr>
              <w:t>41</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82" w:history="1">
            <w:r w:rsidR="00C637D3" w:rsidRPr="006917A6">
              <w:rPr>
                <w:rStyle w:val="Hiperhivatkozs"/>
              </w:rPr>
              <w:t>6.6.</w:t>
            </w:r>
            <w:r w:rsidR="00C637D3">
              <w:rPr>
                <w:rFonts w:asciiTheme="minorHAnsi" w:eastAsiaTheme="minorEastAsia" w:hAnsiTheme="minorHAnsi" w:cstheme="minorBidi"/>
                <w:sz w:val="22"/>
                <w:szCs w:val="22"/>
                <w:lang w:eastAsia="hu-HU"/>
              </w:rPr>
              <w:tab/>
            </w:r>
            <w:r w:rsidR="00C637D3" w:rsidRPr="006917A6">
              <w:rPr>
                <w:rStyle w:val="Hiperhivatkozs"/>
              </w:rPr>
              <w:t>A gyártási számhoz kapcsolódó táblázatok</w:t>
            </w:r>
            <w:r w:rsidR="00C637D3">
              <w:rPr>
                <w:webHidden/>
              </w:rPr>
              <w:tab/>
            </w:r>
            <w:r>
              <w:rPr>
                <w:webHidden/>
              </w:rPr>
              <w:fldChar w:fldCharType="begin"/>
            </w:r>
            <w:r w:rsidR="00C637D3">
              <w:rPr>
                <w:webHidden/>
              </w:rPr>
              <w:instrText xml:space="preserve"> PAGEREF _Toc424030182 \h </w:instrText>
            </w:r>
            <w:r>
              <w:rPr>
                <w:webHidden/>
              </w:rPr>
            </w:r>
            <w:r>
              <w:rPr>
                <w:webHidden/>
              </w:rPr>
              <w:fldChar w:fldCharType="separate"/>
            </w:r>
            <w:r w:rsidR="00C637D3">
              <w:rPr>
                <w:webHidden/>
              </w:rPr>
              <w:t>45</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83" w:history="1">
            <w:r w:rsidR="00C637D3" w:rsidRPr="006917A6">
              <w:rPr>
                <w:rStyle w:val="Hiperhivatkozs"/>
              </w:rPr>
              <w:t>6.6.1.</w:t>
            </w:r>
            <w:r w:rsidR="00C637D3">
              <w:rPr>
                <w:rFonts w:asciiTheme="minorHAnsi" w:eastAsiaTheme="minorEastAsia" w:hAnsiTheme="minorHAnsi" w:cstheme="minorBidi"/>
                <w:sz w:val="22"/>
                <w:szCs w:val="22"/>
                <w:lang w:eastAsia="hu-HU"/>
              </w:rPr>
              <w:tab/>
            </w:r>
            <w:r w:rsidR="00C637D3" w:rsidRPr="006917A6">
              <w:rPr>
                <w:rStyle w:val="Hiperhivatkozs"/>
              </w:rPr>
              <w:t>A „gyártási szám” (OEP által a táblázat alatt megadott felépítés szerint az elszámoló által képzett szám) kitöltése az alábbi ISO-csoportokba tartozó GYSE termékek esetén kötelező</w:t>
            </w:r>
            <w:r w:rsidR="00C637D3">
              <w:rPr>
                <w:webHidden/>
              </w:rPr>
              <w:tab/>
            </w:r>
            <w:r>
              <w:rPr>
                <w:webHidden/>
              </w:rPr>
              <w:fldChar w:fldCharType="begin"/>
            </w:r>
            <w:r w:rsidR="00C637D3">
              <w:rPr>
                <w:webHidden/>
              </w:rPr>
              <w:instrText xml:space="preserve"> PAGEREF _Toc424030183 \h </w:instrText>
            </w:r>
            <w:r>
              <w:rPr>
                <w:webHidden/>
              </w:rPr>
            </w:r>
            <w:r>
              <w:rPr>
                <w:webHidden/>
              </w:rPr>
              <w:fldChar w:fldCharType="separate"/>
            </w:r>
            <w:r w:rsidR="00C637D3">
              <w:rPr>
                <w:webHidden/>
              </w:rPr>
              <w:t>45</w:t>
            </w:r>
            <w:r>
              <w:rPr>
                <w:webHidden/>
              </w:rPr>
              <w:fldChar w:fldCharType="end"/>
            </w:r>
          </w:hyperlink>
        </w:p>
        <w:p w:rsidR="00C637D3" w:rsidRDefault="00A764F4">
          <w:pPr>
            <w:pStyle w:val="TJ1"/>
            <w:rPr>
              <w:rFonts w:asciiTheme="minorHAnsi" w:eastAsiaTheme="minorEastAsia" w:hAnsiTheme="minorHAnsi" w:cstheme="minorBidi"/>
              <w:sz w:val="22"/>
              <w:szCs w:val="22"/>
              <w:lang w:eastAsia="hu-HU"/>
            </w:rPr>
          </w:pPr>
          <w:hyperlink w:anchor="_Toc424030184" w:history="1">
            <w:r w:rsidR="00C637D3" w:rsidRPr="006917A6">
              <w:rPr>
                <w:rStyle w:val="Hiperhivatkozs"/>
              </w:rPr>
              <w:t>7.</w:t>
            </w:r>
            <w:r w:rsidR="00C637D3">
              <w:rPr>
                <w:rFonts w:asciiTheme="minorHAnsi" w:eastAsiaTheme="minorEastAsia" w:hAnsiTheme="minorHAnsi" w:cstheme="minorBidi"/>
                <w:sz w:val="22"/>
                <w:szCs w:val="22"/>
                <w:lang w:eastAsia="hu-HU"/>
              </w:rPr>
              <w:tab/>
            </w:r>
            <w:r w:rsidR="00C637D3" w:rsidRPr="006917A6">
              <w:rPr>
                <w:rStyle w:val="Hiperhivatkozs"/>
              </w:rPr>
              <w:t>Fogalmak, rövidítések</w:t>
            </w:r>
            <w:r w:rsidR="00C637D3">
              <w:rPr>
                <w:webHidden/>
              </w:rPr>
              <w:tab/>
            </w:r>
            <w:r>
              <w:rPr>
                <w:webHidden/>
              </w:rPr>
              <w:fldChar w:fldCharType="begin"/>
            </w:r>
            <w:r w:rsidR="00C637D3">
              <w:rPr>
                <w:webHidden/>
              </w:rPr>
              <w:instrText xml:space="preserve"> PAGEREF _Toc424030184 \h </w:instrText>
            </w:r>
            <w:r>
              <w:rPr>
                <w:webHidden/>
              </w:rPr>
            </w:r>
            <w:r>
              <w:rPr>
                <w:webHidden/>
              </w:rPr>
              <w:fldChar w:fldCharType="separate"/>
            </w:r>
            <w:r w:rsidR="00C637D3">
              <w:rPr>
                <w:webHidden/>
              </w:rPr>
              <w:t>46</w:t>
            </w:r>
            <w:r>
              <w:rPr>
                <w:webHidden/>
              </w:rPr>
              <w:fldChar w:fldCharType="end"/>
            </w:r>
          </w:hyperlink>
        </w:p>
        <w:p w:rsidR="00C637D3" w:rsidRDefault="00A764F4">
          <w:pPr>
            <w:pStyle w:val="TJ1"/>
            <w:rPr>
              <w:rFonts w:asciiTheme="minorHAnsi" w:eastAsiaTheme="minorEastAsia" w:hAnsiTheme="minorHAnsi" w:cstheme="minorBidi"/>
              <w:sz w:val="22"/>
              <w:szCs w:val="22"/>
              <w:lang w:eastAsia="hu-HU"/>
            </w:rPr>
          </w:pPr>
          <w:hyperlink w:anchor="_Toc424030185" w:history="1">
            <w:r w:rsidR="00C637D3" w:rsidRPr="006917A6">
              <w:rPr>
                <w:rStyle w:val="Hiperhivatkozs"/>
              </w:rPr>
              <w:t>8.</w:t>
            </w:r>
            <w:r w:rsidR="00C637D3">
              <w:rPr>
                <w:rFonts w:asciiTheme="minorHAnsi" w:eastAsiaTheme="minorEastAsia" w:hAnsiTheme="minorHAnsi" w:cstheme="minorBidi"/>
                <w:sz w:val="22"/>
                <w:szCs w:val="22"/>
                <w:lang w:eastAsia="hu-HU"/>
              </w:rPr>
              <w:tab/>
            </w:r>
            <w:r w:rsidR="00C637D3" w:rsidRPr="006917A6">
              <w:rPr>
                <w:rStyle w:val="Hiperhivatkozs"/>
              </w:rPr>
              <w:t>Mellékletek</w:t>
            </w:r>
            <w:r w:rsidR="00C637D3">
              <w:rPr>
                <w:webHidden/>
              </w:rPr>
              <w:tab/>
            </w:r>
            <w:r>
              <w:rPr>
                <w:webHidden/>
              </w:rPr>
              <w:fldChar w:fldCharType="begin"/>
            </w:r>
            <w:r w:rsidR="00C637D3">
              <w:rPr>
                <w:webHidden/>
              </w:rPr>
              <w:instrText xml:space="preserve"> PAGEREF _Toc424030185 \h </w:instrText>
            </w:r>
            <w:r>
              <w:rPr>
                <w:webHidden/>
              </w:rPr>
            </w:r>
            <w:r>
              <w:rPr>
                <w:webHidden/>
              </w:rPr>
              <w:fldChar w:fldCharType="separate"/>
            </w:r>
            <w:r w:rsidR="00C637D3">
              <w:rPr>
                <w:webHidden/>
              </w:rPr>
              <w:t>47</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86" w:history="1">
            <w:r w:rsidR="00C637D3" w:rsidRPr="006917A6">
              <w:rPr>
                <w:rStyle w:val="Hiperhivatkozs"/>
              </w:rPr>
              <w:t>8.1.</w:t>
            </w:r>
            <w:r w:rsidR="00C637D3">
              <w:rPr>
                <w:rFonts w:asciiTheme="minorHAnsi" w:eastAsiaTheme="minorEastAsia" w:hAnsiTheme="minorHAnsi" w:cstheme="minorBidi"/>
                <w:sz w:val="22"/>
                <w:szCs w:val="22"/>
                <w:lang w:eastAsia="hu-HU"/>
              </w:rPr>
              <w:tab/>
            </w:r>
            <w:r w:rsidR="00C637D3" w:rsidRPr="006917A6">
              <w:rPr>
                <w:rStyle w:val="Hiperhivatkozs"/>
              </w:rPr>
              <w:t>Szolgáltatói tranzakció szerkezet</w:t>
            </w:r>
            <w:r w:rsidR="00C637D3">
              <w:rPr>
                <w:webHidden/>
              </w:rPr>
              <w:tab/>
            </w:r>
            <w:r>
              <w:rPr>
                <w:webHidden/>
              </w:rPr>
              <w:fldChar w:fldCharType="begin"/>
            </w:r>
            <w:r w:rsidR="00C637D3">
              <w:rPr>
                <w:webHidden/>
              </w:rPr>
              <w:instrText xml:space="preserve"> PAGEREF _Toc424030186 \h </w:instrText>
            </w:r>
            <w:r>
              <w:rPr>
                <w:webHidden/>
              </w:rPr>
            </w:r>
            <w:r>
              <w:rPr>
                <w:webHidden/>
              </w:rPr>
              <w:fldChar w:fldCharType="separate"/>
            </w:r>
            <w:r w:rsidR="00C637D3">
              <w:rPr>
                <w:webHidden/>
              </w:rPr>
              <w:t>47</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87" w:history="1">
            <w:r w:rsidR="00C637D3" w:rsidRPr="006917A6">
              <w:rPr>
                <w:rStyle w:val="Hiperhivatkozs"/>
              </w:rPr>
              <w:t>8.1.1.</w:t>
            </w:r>
            <w:r w:rsidR="00C637D3">
              <w:rPr>
                <w:rFonts w:asciiTheme="minorHAnsi" w:eastAsiaTheme="minorEastAsia" w:hAnsiTheme="minorHAnsi" w:cstheme="minorBidi"/>
                <w:sz w:val="22"/>
                <w:szCs w:val="22"/>
                <w:lang w:eastAsia="hu-HU"/>
              </w:rPr>
              <w:tab/>
            </w:r>
            <w:r w:rsidR="00C637D3" w:rsidRPr="006917A6">
              <w:rPr>
                <w:rStyle w:val="Hiperhivatkozs"/>
              </w:rPr>
              <w:t>Lekérdezés XML</w:t>
            </w:r>
            <w:r w:rsidR="00C637D3">
              <w:rPr>
                <w:webHidden/>
              </w:rPr>
              <w:tab/>
            </w:r>
            <w:r>
              <w:rPr>
                <w:webHidden/>
              </w:rPr>
              <w:fldChar w:fldCharType="begin"/>
            </w:r>
            <w:r w:rsidR="00C637D3">
              <w:rPr>
                <w:webHidden/>
              </w:rPr>
              <w:instrText xml:space="preserve"> PAGEREF _Toc424030187 \h </w:instrText>
            </w:r>
            <w:r>
              <w:rPr>
                <w:webHidden/>
              </w:rPr>
            </w:r>
            <w:r>
              <w:rPr>
                <w:webHidden/>
              </w:rPr>
              <w:fldChar w:fldCharType="separate"/>
            </w:r>
            <w:r w:rsidR="00C637D3">
              <w:rPr>
                <w:webHidden/>
              </w:rPr>
              <w:t>47</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88" w:history="1">
            <w:r w:rsidR="00C637D3" w:rsidRPr="006917A6">
              <w:rPr>
                <w:rStyle w:val="Hiperhivatkozs"/>
              </w:rPr>
              <w:t>8.1.2.</w:t>
            </w:r>
            <w:r w:rsidR="00C637D3">
              <w:rPr>
                <w:rFonts w:asciiTheme="minorHAnsi" w:eastAsiaTheme="minorEastAsia" w:hAnsiTheme="minorHAnsi" w:cstheme="minorBidi"/>
                <w:sz w:val="22"/>
                <w:szCs w:val="22"/>
                <w:lang w:eastAsia="hu-HU"/>
              </w:rPr>
              <w:tab/>
            </w:r>
            <w:r w:rsidR="00C637D3" w:rsidRPr="006917A6">
              <w:rPr>
                <w:rStyle w:val="Hiperhivatkozs"/>
              </w:rPr>
              <w:t>Kiadás XML</w:t>
            </w:r>
            <w:r w:rsidR="00C637D3">
              <w:rPr>
                <w:webHidden/>
              </w:rPr>
              <w:tab/>
            </w:r>
            <w:r>
              <w:rPr>
                <w:webHidden/>
              </w:rPr>
              <w:fldChar w:fldCharType="begin"/>
            </w:r>
            <w:r w:rsidR="00C637D3">
              <w:rPr>
                <w:webHidden/>
              </w:rPr>
              <w:instrText xml:space="preserve"> PAGEREF _Toc424030188 \h </w:instrText>
            </w:r>
            <w:r>
              <w:rPr>
                <w:webHidden/>
              </w:rPr>
            </w:r>
            <w:r>
              <w:rPr>
                <w:webHidden/>
              </w:rPr>
              <w:fldChar w:fldCharType="separate"/>
            </w:r>
            <w:r w:rsidR="00C637D3">
              <w:rPr>
                <w:webHidden/>
              </w:rPr>
              <w:t>48</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89" w:history="1">
            <w:r w:rsidR="00C637D3" w:rsidRPr="006917A6">
              <w:rPr>
                <w:rStyle w:val="Hiperhivatkozs"/>
              </w:rPr>
              <w:t>8.1.3.</w:t>
            </w:r>
            <w:r w:rsidR="00C637D3">
              <w:rPr>
                <w:rFonts w:asciiTheme="minorHAnsi" w:eastAsiaTheme="minorEastAsia" w:hAnsiTheme="minorHAnsi" w:cstheme="minorBidi"/>
                <w:sz w:val="22"/>
                <w:szCs w:val="22"/>
                <w:lang w:eastAsia="hu-HU"/>
              </w:rPr>
              <w:tab/>
            </w:r>
            <w:r w:rsidR="00C637D3" w:rsidRPr="006917A6">
              <w:rPr>
                <w:rStyle w:val="Hiperhivatkozs"/>
              </w:rPr>
              <w:t>Visszavonás XML</w:t>
            </w:r>
            <w:r w:rsidR="00C637D3">
              <w:rPr>
                <w:webHidden/>
              </w:rPr>
              <w:tab/>
            </w:r>
            <w:r>
              <w:rPr>
                <w:webHidden/>
              </w:rPr>
              <w:fldChar w:fldCharType="begin"/>
            </w:r>
            <w:r w:rsidR="00C637D3">
              <w:rPr>
                <w:webHidden/>
              </w:rPr>
              <w:instrText xml:space="preserve"> PAGEREF _Toc424030189 \h </w:instrText>
            </w:r>
            <w:r>
              <w:rPr>
                <w:webHidden/>
              </w:rPr>
            </w:r>
            <w:r>
              <w:rPr>
                <w:webHidden/>
              </w:rPr>
              <w:fldChar w:fldCharType="separate"/>
            </w:r>
            <w:r w:rsidR="00C637D3">
              <w:rPr>
                <w:webHidden/>
              </w:rPr>
              <w:t>49</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90" w:history="1">
            <w:r w:rsidR="00C637D3" w:rsidRPr="006917A6">
              <w:rPr>
                <w:rStyle w:val="Hiperhivatkozs"/>
              </w:rPr>
              <w:t>8.2.</w:t>
            </w:r>
            <w:r w:rsidR="00C637D3">
              <w:rPr>
                <w:rFonts w:asciiTheme="minorHAnsi" w:eastAsiaTheme="minorEastAsia" w:hAnsiTheme="minorHAnsi" w:cstheme="minorBidi"/>
                <w:sz w:val="22"/>
                <w:szCs w:val="22"/>
                <w:lang w:eastAsia="hu-HU"/>
              </w:rPr>
              <w:tab/>
            </w:r>
            <w:r w:rsidR="00C637D3" w:rsidRPr="006917A6">
              <w:rPr>
                <w:rStyle w:val="Hiperhivatkozs"/>
              </w:rPr>
              <w:t>Egységes válaszüzenet</w:t>
            </w:r>
            <w:r w:rsidR="00C637D3">
              <w:rPr>
                <w:webHidden/>
              </w:rPr>
              <w:tab/>
            </w:r>
            <w:r>
              <w:rPr>
                <w:webHidden/>
              </w:rPr>
              <w:fldChar w:fldCharType="begin"/>
            </w:r>
            <w:r w:rsidR="00C637D3">
              <w:rPr>
                <w:webHidden/>
              </w:rPr>
              <w:instrText xml:space="preserve"> PAGEREF _Toc424030190 \h </w:instrText>
            </w:r>
            <w:r>
              <w:rPr>
                <w:webHidden/>
              </w:rPr>
            </w:r>
            <w:r>
              <w:rPr>
                <w:webHidden/>
              </w:rPr>
              <w:fldChar w:fldCharType="separate"/>
            </w:r>
            <w:r w:rsidR="00C637D3">
              <w:rPr>
                <w:webHidden/>
              </w:rPr>
              <w:t>49</w:t>
            </w:r>
            <w:r>
              <w:rPr>
                <w:webHidden/>
              </w:rPr>
              <w:fldChar w:fldCharType="end"/>
            </w:r>
          </w:hyperlink>
        </w:p>
        <w:p w:rsidR="00C637D3" w:rsidRDefault="00A764F4">
          <w:pPr>
            <w:pStyle w:val="TJ3"/>
            <w:rPr>
              <w:rFonts w:asciiTheme="minorHAnsi" w:eastAsiaTheme="minorEastAsia" w:hAnsiTheme="minorHAnsi" w:cstheme="minorBidi"/>
              <w:sz w:val="22"/>
              <w:szCs w:val="22"/>
              <w:lang w:eastAsia="hu-HU"/>
            </w:rPr>
          </w:pPr>
          <w:hyperlink w:anchor="_Toc424030191" w:history="1">
            <w:r w:rsidR="00C637D3" w:rsidRPr="006917A6">
              <w:rPr>
                <w:rStyle w:val="Hiperhivatkozs"/>
              </w:rPr>
              <w:t>8.2.1.</w:t>
            </w:r>
            <w:r w:rsidR="00C637D3">
              <w:rPr>
                <w:rFonts w:asciiTheme="minorHAnsi" w:eastAsiaTheme="minorEastAsia" w:hAnsiTheme="minorHAnsi" w:cstheme="minorBidi"/>
                <w:sz w:val="22"/>
                <w:szCs w:val="22"/>
                <w:lang w:eastAsia="hu-HU"/>
              </w:rPr>
              <w:tab/>
            </w:r>
            <w:r w:rsidR="00C637D3" w:rsidRPr="006917A6">
              <w:rPr>
                <w:rStyle w:val="Hiperhivatkozs"/>
              </w:rPr>
              <w:t>Válaszüzenet XML</w:t>
            </w:r>
            <w:r w:rsidR="00C637D3">
              <w:rPr>
                <w:webHidden/>
              </w:rPr>
              <w:tab/>
            </w:r>
            <w:r>
              <w:rPr>
                <w:webHidden/>
              </w:rPr>
              <w:fldChar w:fldCharType="begin"/>
            </w:r>
            <w:r w:rsidR="00C637D3">
              <w:rPr>
                <w:webHidden/>
              </w:rPr>
              <w:instrText xml:space="preserve"> PAGEREF _Toc424030191 \h </w:instrText>
            </w:r>
            <w:r>
              <w:rPr>
                <w:webHidden/>
              </w:rPr>
            </w:r>
            <w:r>
              <w:rPr>
                <w:webHidden/>
              </w:rPr>
              <w:fldChar w:fldCharType="separate"/>
            </w:r>
            <w:r w:rsidR="00C637D3">
              <w:rPr>
                <w:webHidden/>
              </w:rPr>
              <w:t>49</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92" w:history="1">
            <w:r w:rsidR="00C637D3" w:rsidRPr="006917A6">
              <w:rPr>
                <w:rStyle w:val="Hiperhivatkozs"/>
              </w:rPr>
              <w:t>8.3.</w:t>
            </w:r>
            <w:r w:rsidR="00C637D3">
              <w:rPr>
                <w:rFonts w:asciiTheme="minorHAnsi" w:eastAsiaTheme="minorEastAsia" w:hAnsiTheme="minorHAnsi" w:cstheme="minorBidi"/>
                <w:sz w:val="22"/>
                <w:szCs w:val="22"/>
                <w:lang w:eastAsia="hu-HU"/>
              </w:rPr>
              <w:tab/>
            </w:r>
            <w:r w:rsidR="00C637D3" w:rsidRPr="006917A6">
              <w:rPr>
                <w:rStyle w:val="Hiperhivatkozs"/>
              </w:rPr>
              <w:t>Szolgáltatói tranzakció kitöltési változatok (XSD)</w:t>
            </w:r>
            <w:r w:rsidR="00C637D3">
              <w:rPr>
                <w:webHidden/>
              </w:rPr>
              <w:tab/>
            </w:r>
            <w:r>
              <w:rPr>
                <w:webHidden/>
              </w:rPr>
              <w:fldChar w:fldCharType="begin"/>
            </w:r>
            <w:r w:rsidR="00C637D3">
              <w:rPr>
                <w:webHidden/>
              </w:rPr>
              <w:instrText xml:space="preserve"> PAGEREF _Toc424030192 \h </w:instrText>
            </w:r>
            <w:r>
              <w:rPr>
                <w:webHidden/>
              </w:rPr>
            </w:r>
            <w:r>
              <w:rPr>
                <w:webHidden/>
              </w:rPr>
              <w:fldChar w:fldCharType="separate"/>
            </w:r>
            <w:r w:rsidR="00C637D3">
              <w:rPr>
                <w:webHidden/>
              </w:rPr>
              <w:t>50</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93" w:history="1">
            <w:r w:rsidR="00C637D3" w:rsidRPr="006917A6">
              <w:rPr>
                <w:rStyle w:val="Hiperhivatkozs"/>
              </w:rPr>
              <w:t>8.4.</w:t>
            </w:r>
            <w:r w:rsidR="00C637D3">
              <w:rPr>
                <w:rFonts w:asciiTheme="minorHAnsi" w:eastAsiaTheme="minorEastAsia" w:hAnsiTheme="minorHAnsi" w:cstheme="minorBidi"/>
                <w:sz w:val="22"/>
                <w:szCs w:val="22"/>
                <w:lang w:eastAsia="hu-HU"/>
              </w:rPr>
              <w:tab/>
            </w:r>
            <w:r w:rsidR="00C637D3" w:rsidRPr="006917A6">
              <w:rPr>
                <w:rStyle w:val="Hiperhivatkozs"/>
              </w:rPr>
              <w:t>XSD-k formai ellenőrzéshez</w:t>
            </w:r>
            <w:r w:rsidR="00C637D3">
              <w:rPr>
                <w:webHidden/>
              </w:rPr>
              <w:tab/>
            </w:r>
            <w:r>
              <w:rPr>
                <w:webHidden/>
              </w:rPr>
              <w:fldChar w:fldCharType="begin"/>
            </w:r>
            <w:r w:rsidR="00C637D3">
              <w:rPr>
                <w:webHidden/>
              </w:rPr>
              <w:instrText xml:space="preserve"> PAGEREF _Toc424030193 \h </w:instrText>
            </w:r>
            <w:r>
              <w:rPr>
                <w:webHidden/>
              </w:rPr>
            </w:r>
            <w:r>
              <w:rPr>
                <w:webHidden/>
              </w:rPr>
              <w:fldChar w:fldCharType="separate"/>
            </w:r>
            <w:r w:rsidR="00C637D3">
              <w:rPr>
                <w:webHidden/>
              </w:rPr>
              <w:t>50</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94" w:history="1">
            <w:r w:rsidR="00C637D3" w:rsidRPr="006917A6">
              <w:rPr>
                <w:rStyle w:val="Hiperhivatkozs"/>
              </w:rPr>
              <w:t>8.5.</w:t>
            </w:r>
            <w:r w:rsidR="00C637D3">
              <w:rPr>
                <w:rFonts w:asciiTheme="minorHAnsi" w:eastAsiaTheme="minorEastAsia" w:hAnsiTheme="minorHAnsi" w:cstheme="minorBidi"/>
                <w:sz w:val="22"/>
                <w:szCs w:val="22"/>
                <w:lang w:eastAsia="hu-HU"/>
              </w:rPr>
              <w:tab/>
            </w:r>
            <w:r w:rsidR="00C637D3" w:rsidRPr="006917A6">
              <w:rPr>
                <w:rStyle w:val="Hiperhivatkozs"/>
              </w:rPr>
              <w:t>e-jelentés API</w:t>
            </w:r>
            <w:r w:rsidR="00C637D3">
              <w:rPr>
                <w:webHidden/>
              </w:rPr>
              <w:tab/>
            </w:r>
            <w:r>
              <w:rPr>
                <w:webHidden/>
              </w:rPr>
              <w:fldChar w:fldCharType="begin"/>
            </w:r>
            <w:r w:rsidR="00C637D3">
              <w:rPr>
                <w:webHidden/>
              </w:rPr>
              <w:instrText xml:space="preserve"> PAGEREF _Toc424030194 \h </w:instrText>
            </w:r>
            <w:r>
              <w:rPr>
                <w:webHidden/>
              </w:rPr>
            </w:r>
            <w:r>
              <w:rPr>
                <w:webHidden/>
              </w:rPr>
              <w:fldChar w:fldCharType="separate"/>
            </w:r>
            <w:r w:rsidR="00C637D3">
              <w:rPr>
                <w:webHidden/>
              </w:rPr>
              <w:t>51</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95" w:history="1">
            <w:r w:rsidR="00C637D3" w:rsidRPr="006917A6">
              <w:rPr>
                <w:rStyle w:val="Hiperhivatkozs"/>
              </w:rPr>
              <w:t>8.6.</w:t>
            </w:r>
            <w:r w:rsidR="00C637D3">
              <w:rPr>
                <w:rFonts w:asciiTheme="minorHAnsi" w:eastAsiaTheme="minorEastAsia" w:hAnsiTheme="minorHAnsi" w:cstheme="minorBidi"/>
                <w:sz w:val="22"/>
                <w:szCs w:val="22"/>
                <w:lang w:eastAsia="hu-HU"/>
              </w:rPr>
              <w:tab/>
            </w:r>
            <w:r w:rsidR="00C637D3" w:rsidRPr="006917A6">
              <w:rPr>
                <w:rStyle w:val="Hiperhivatkozs"/>
              </w:rPr>
              <w:t>A vénykép és az elszámolás mezőinek megfeleltetése (kiegészítés a tranzakció szerkezet Adatforrás mezőjéhez)</w:t>
            </w:r>
            <w:r w:rsidR="00C637D3">
              <w:rPr>
                <w:webHidden/>
              </w:rPr>
              <w:tab/>
            </w:r>
            <w:r>
              <w:rPr>
                <w:webHidden/>
              </w:rPr>
              <w:fldChar w:fldCharType="begin"/>
            </w:r>
            <w:r w:rsidR="00C637D3">
              <w:rPr>
                <w:webHidden/>
              </w:rPr>
              <w:instrText xml:space="preserve"> PAGEREF _Toc424030195 \h </w:instrText>
            </w:r>
            <w:r>
              <w:rPr>
                <w:webHidden/>
              </w:rPr>
            </w:r>
            <w:r>
              <w:rPr>
                <w:webHidden/>
              </w:rPr>
              <w:fldChar w:fldCharType="separate"/>
            </w:r>
            <w:r w:rsidR="00C637D3">
              <w:rPr>
                <w:webHidden/>
              </w:rPr>
              <w:t>51</w:t>
            </w:r>
            <w:r>
              <w:rPr>
                <w:webHidden/>
              </w:rPr>
              <w:fldChar w:fldCharType="end"/>
            </w:r>
          </w:hyperlink>
        </w:p>
        <w:p w:rsidR="00C637D3" w:rsidRDefault="00A764F4">
          <w:pPr>
            <w:pStyle w:val="TJ2"/>
            <w:rPr>
              <w:rFonts w:asciiTheme="minorHAnsi" w:eastAsiaTheme="minorEastAsia" w:hAnsiTheme="minorHAnsi" w:cstheme="minorBidi"/>
              <w:sz w:val="22"/>
              <w:szCs w:val="22"/>
              <w:lang w:eastAsia="hu-HU"/>
            </w:rPr>
          </w:pPr>
          <w:hyperlink w:anchor="_Toc424030196" w:history="1">
            <w:r w:rsidR="00C637D3" w:rsidRPr="006917A6">
              <w:rPr>
                <w:rStyle w:val="Hiperhivatkozs"/>
              </w:rPr>
              <w:t>8.7.</w:t>
            </w:r>
            <w:r w:rsidR="00C637D3">
              <w:rPr>
                <w:rFonts w:asciiTheme="minorHAnsi" w:eastAsiaTheme="minorEastAsia" w:hAnsiTheme="minorHAnsi" w:cstheme="minorBidi"/>
                <w:sz w:val="22"/>
                <w:szCs w:val="22"/>
                <w:lang w:eastAsia="hu-HU"/>
              </w:rPr>
              <w:tab/>
            </w:r>
            <w:r w:rsidR="00C637D3" w:rsidRPr="006917A6">
              <w:rPr>
                <w:rStyle w:val="Hiperhivatkozs"/>
              </w:rPr>
              <w:t>Kényszerkorrekciót kezdeményező adatlap</w:t>
            </w:r>
            <w:r w:rsidR="00C637D3">
              <w:rPr>
                <w:webHidden/>
              </w:rPr>
              <w:tab/>
            </w:r>
            <w:r>
              <w:rPr>
                <w:webHidden/>
              </w:rPr>
              <w:fldChar w:fldCharType="begin"/>
            </w:r>
            <w:r w:rsidR="00C637D3">
              <w:rPr>
                <w:webHidden/>
              </w:rPr>
              <w:instrText xml:space="preserve"> PAGEREF _Toc424030196 \h </w:instrText>
            </w:r>
            <w:r>
              <w:rPr>
                <w:webHidden/>
              </w:rPr>
            </w:r>
            <w:r>
              <w:rPr>
                <w:webHidden/>
              </w:rPr>
              <w:fldChar w:fldCharType="separate"/>
            </w:r>
            <w:r w:rsidR="00C637D3">
              <w:rPr>
                <w:webHidden/>
              </w:rPr>
              <w:t>52</w:t>
            </w:r>
            <w:r>
              <w:rPr>
                <w:webHidden/>
              </w:rPr>
              <w:fldChar w:fldCharType="end"/>
            </w:r>
          </w:hyperlink>
        </w:p>
        <w:p w:rsidR="00C637D3" w:rsidRDefault="00A764F4">
          <w:r>
            <w:fldChar w:fldCharType="end"/>
          </w:r>
        </w:p>
      </w:sdtContent>
    </w:sdt>
    <w:p w:rsidR="00C637D3" w:rsidRDefault="00C637D3">
      <w:pPr>
        <w:spacing w:before="0"/>
        <w:jc w:val="left"/>
        <w:rPr>
          <w:rFonts w:cs="Arial"/>
          <w:bCs/>
          <w:color w:val="004983"/>
          <w:kern w:val="32"/>
          <w:sz w:val="36"/>
          <w:szCs w:val="36"/>
        </w:rPr>
      </w:pPr>
      <w:r>
        <w:br w:type="page"/>
      </w:r>
    </w:p>
    <w:p w:rsidR="005C4DB6" w:rsidRPr="001910E0" w:rsidRDefault="005C4DB6" w:rsidP="00B40279">
      <w:pPr>
        <w:pStyle w:val="Cmsor1"/>
        <w:pageBreakBefore w:val="0"/>
        <w:numPr>
          <w:ilvl w:val="0"/>
          <w:numId w:val="9"/>
        </w:numPr>
        <w:tabs>
          <w:tab w:val="left" w:pos="567"/>
        </w:tabs>
        <w:spacing w:before="360" w:after="120" w:line="280" w:lineRule="atLeast"/>
        <w:jc w:val="both"/>
      </w:pPr>
      <w:bookmarkStart w:id="2" w:name="_Toc424030131"/>
      <w:r w:rsidRPr="001910E0">
        <w:lastRenderedPageBreak/>
        <w:t>Bevezető</w:t>
      </w:r>
      <w:bookmarkEnd w:id="2"/>
      <w:bookmarkEnd w:id="1"/>
      <w:bookmarkEnd w:id="0"/>
    </w:p>
    <w:p w:rsidR="005C4DB6" w:rsidRPr="001910E0" w:rsidRDefault="001D481A" w:rsidP="00B40279">
      <w:pPr>
        <w:pStyle w:val="Cmsor2"/>
        <w:numPr>
          <w:ilvl w:val="1"/>
          <w:numId w:val="9"/>
        </w:numPr>
        <w:tabs>
          <w:tab w:val="left" w:pos="567"/>
        </w:tabs>
        <w:spacing w:before="360" w:after="120" w:line="280" w:lineRule="atLeast"/>
        <w:ind w:left="567" w:hanging="567"/>
        <w:jc w:val="both"/>
      </w:pPr>
      <w:bookmarkStart w:id="3" w:name="_Toc397697048"/>
      <w:r>
        <w:t xml:space="preserve"> </w:t>
      </w:r>
      <w:bookmarkStart w:id="4" w:name="_Toc423596336"/>
      <w:bookmarkStart w:id="5" w:name="_Toc424030132"/>
      <w:r w:rsidR="005C4DB6" w:rsidRPr="001910E0">
        <w:t>A dokumentum célja</w:t>
      </w:r>
      <w:bookmarkEnd w:id="3"/>
      <w:bookmarkEnd w:id="4"/>
      <w:bookmarkEnd w:id="5"/>
    </w:p>
    <w:p w:rsidR="00235789" w:rsidRDefault="005C4DB6" w:rsidP="0029647C">
      <w:pPr>
        <w:spacing w:before="240"/>
      </w:pPr>
      <w:bookmarkStart w:id="6" w:name="_Toc387731560"/>
      <w:r w:rsidRPr="00B8412E">
        <w:t xml:space="preserve">Jelen dokumentum célja az </w:t>
      </w:r>
      <w:r w:rsidR="0029647C">
        <w:t>Országos Egészségbiztosítási Pénztár és az ártámogatásra jogosult elszámolók közötti adatcsere szabályainak és működésének leírása</w:t>
      </w:r>
      <w:r w:rsidR="0077772F">
        <w:t xml:space="preserve">, az </w:t>
      </w:r>
      <w:proofErr w:type="spellStart"/>
      <w:r w:rsidR="0077772F">
        <w:t>elszámolórendszerrel</w:t>
      </w:r>
      <w:proofErr w:type="spellEnd"/>
      <w:r w:rsidR="0077772F">
        <w:t xml:space="preserve"> kapcsolatban álló külső szoftverek fejlesztéséhez szükséges információk biztosítása</w:t>
      </w:r>
      <w:r w:rsidR="0029647C">
        <w:t>.</w:t>
      </w:r>
    </w:p>
    <w:p w:rsidR="005C4DB6" w:rsidRPr="001910E0" w:rsidRDefault="001D481A" w:rsidP="00B40279">
      <w:pPr>
        <w:pStyle w:val="Cmsor2"/>
        <w:numPr>
          <w:ilvl w:val="1"/>
          <w:numId w:val="9"/>
        </w:numPr>
        <w:tabs>
          <w:tab w:val="left" w:pos="567"/>
        </w:tabs>
        <w:spacing w:before="360" w:after="120" w:line="280" w:lineRule="atLeast"/>
        <w:ind w:left="567" w:hanging="567"/>
        <w:jc w:val="both"/>
      </w:pPr>
      <w:bookmarkStart w:id="7" w:name="_Toc397697052"/>
      <w:bookmarkEnd w:id="6"/>
      <w:r>
        <w:t xml:space="preserve"> </w:t>
      </w:r>
      <w:bookmarkStart w:id="8" w:name="_Toc423596337"/>
      <w:bookmarkStart w:id="9" w:name="_Toc424030133"/>
      <w:r w:rsidR="005C4DB6" w:rsidRPr="001910E0">
        <w:t xml:space="preserve">A </w:t>
      </w:r>
      <w:r w:rsidR="00B146CF">
        <w:t>rendszer</w:t>
      </w:r>
      <w:r w:rsidR="007749E1">
        <w:t xml:space="preserve"> </w:t>
      </w:r>
      <w:bookmarkEnd w:id="7"/>
      <w:r w:rsidR="00AF1F62">
        <w:t>ismertetése</w:t>
      </w:r>
      <w:bookmarkEnd w:id="8"/>
      <w:bookmarkEnd w:id="9"/>
    </w:p>
    <w:p w:rsidR="00F614DC" w:rsidRDefault="00F614DC" w:rsidP="00F614DC">
      <w:r>
        <w:t>A megvalósításra kerülő rendszer moduljainak belső és külső kapcsolatait mutatja az alábbi áttekintő ábra.</w:t>
      </w:r>
    </w:p>
    <w:p w:rsidR="00F614DC" w:rsidRDefault="00F614DC" w:rsidP="00F614DC"/>
    <w:p w:rsidR="00F614DC" w:rsidRDefault="00F614DC" w:rsidP="00F614DC">
      <w:r>
        <w:object w:dxaOrig="21436" w:dyaOrig="13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4pt;height:284.65pt" o:ole="">
            <v:imagedata r:id="rId13" o:title=""/>
          </v:shape>
          <o:OLEObject Type="Embed" ProgID="Visio.Drawing.15" ShapeID="_x0000_i1025" DrawAspect="Content" ObjectID="_1497868842" r:id="rId14"/>
        </w:object>
      </w:r>
    </w:p>
    <w:p w:rsidR="00F614DC" w:rsidRDefault="00F614DC" w:rsidP="00B13983">
      <w:pPr>
        <w:pStyle w:val="Listaszerbekezds"/>
        <w:ind w:left="360"/>
        <w:jc w:val="center"/>
      </w:pPr>
      <w:r>
        <w:t>1.2.1 ábra</w:t>
      </w:r>
    </w:p>
    <w:p w:rsidR="00394F1A" w:rsidRDefault="001D481A" w:rsidP="00B40279">
      <w:pPr>
        <w:pStyle w:val="Cmsor1"/>
        <w:pageBreakBefore w:val="0"/>
        <w:numPr>
          <w:ilvl w:val="0"/>
          <w:numId w:val="9"/>
        </w:numPr>
        <w:tabs>
          <w:tab w:val="left" w:pos="567"/>
        </w:tabs>
        <w:spacing w:before="360" w:after="120" w:line="280" w:lineRule="atLeast"/>
        <w:jc w:val="both"/>
      </w:pPr>
      <w:r>
        <w:t xml:space="preserve"> </w:t>
      </w:r>
      <w:bookmarkStart w:id="10" w:name="_Toc423596338"/>
      <w:bookmarkStart w:id="11" w:name="_Toc424030134"/>
      <w:r w:rsidR="00E063F7">
        <w:t>Szolgáltatói tranzakció</w:t>
      </w:r>
      <w:r w:rsidR="005F6571">
        <w:t xml:space="preserve"> szerkezet</w:t>
      </w:r>
      <w:bookmarkEnd w:id="10"/>
      <w:bookmarkEnd w:id="11"/>
    </w:p>
    <w:p w:rsidR="00241EE5" w:rsidRDefault="00241EE5" w:rsidP="00DB3583"/>
    <w:p w:rsidR="00241EE5" w:rsidRDefault="001D481A" w:rsidP="00B40279">
      <w:pPr>
        <w:pStyle w:val="Cmsor2"/>
        <w:numPr>
          <w:ilvl w:val="1"/>
          <w:numId w:val="9"/>
        </w:numPr>
        <w:tabs>
          <w:tab w:val="left" w:pos="567"/>
        </w:tabs>
        <w:spacing w:before="360" w:after="120" w:line="280" w:lineRule="atLeast"/>
        <w:ind w:left="567" w:hanging="567"/>
        <w:jc w:val="both"/>
      </w:pPr>
      <w:r>
        <w:t xml:space="preserve"> </w:t>
      </w:r>
      <w:bookmarkStart w:id="12" w:name="_Toc423596339"/>
      <w:bookmarkStart w:id="13" w:name="_Toc424030135"/>
      <w:r w:rsidR="00E063F7">
        <w:t>XML szolgáltatói tranzakció szerkezet</w:t>
      </w:r>
      <w:r w:rsidR="005F6571">
        <w:t xml:space="preserve"> leírása</w:t>
      </w:r>
      <w:bookmarkEnd w:id="12"/>
      <w:bookmarkEnd w:id="13"/>
    </w:p>
    <w:p w:rsidR="00B146CF" w:rsidRDefault="00B146CF" w:rsidP="00B146CF"/>
    <w:p w:rsidR="005F6571" w:rsidRDefault="00E063F7" w:rsidP="00B146CF">
      <w:r>
        <w:t xml:space="preserve">A </w:t>
      </w:r>
      <w:r w:rsidR="00893FEF">
        <w:t>8.</w:t>
      </w:r>
      <w:r>
        <w:t>1 melléklet tartalmazza az új szolgáltatói tranzakció szerkezet részletes leírását.</w:t>
      </w:r>
    </w:p>
    <w:p w:rsidR="00E063F7" w:rsidRDefault="00E063F7" w:rsidP="00B146CF"/>
    <w:p w:rsidR="00C1228C" w:rsidRPr="005033F6" w:rsidRDefault="001D481A" w:rsidP="00B17424">
      <w:pPr>
        <w:pStyle w:val="Cmsor2"/>
        <w:numPr>
          <w:ilvl w:val="1"/>
          <w:numId w:val="9"/>
        </w:numPr>
        <w:tabs>
          <w:tab w:val="left" w:pos="567"/>
        </w:tabs>
        <w:spacing w:before="360" w:after="120" w:line="280" w:lineRule="atLeast"/>
        <w:ind w:left="567" w:hanging="567"/>
        <w:jc w:val="both"/>
      </w:pPr>
      <w:r>
        <w:lastRenderedPageBreak/>
        <w:t xml:space="preserve"> </w:t>
      </w:r>
      <w:bookmarkStart w:id="14" w:name="_Toc423596340"/>
      <w:bookmarkStart w:id="15" w:name="_Toc424030136"/>
      <w:r w:rsidR="005F6571">
        <w:t>Kitöltési változatok</w:t>
      </w:r>
      <w:bookmarkEnd w:id="14"/>
      <w:bookmarkEnd w:id="15"/>
    </w:p>
    <w:p w:rsidR="005F6571" w:rsidRDefault="005F6571" w:rsidP="005F6571"/>
    <w:p w:rsidR="005F6571" w:rsidRDefault="005F6571" w:rsidP="00B40279">
      <w:pPr>
        <w:pStyle w:val="Cmsor3"/>
        <w:numPr>
          <w:ilvl w:val="2"/>
          <w:numId w:val="9"/>
        </w:numPr>
        <w:tabs>
          <w:tab w:val="left" w:pos="567"/>
        </w:tabs>
        <w:spacing w:before="360" w:after="120" w:line="280" w:lineRule="atLeast"/>
        <w:ind w:hanging="1224"/>
        <w:jc w:val="both"/>
      </w:pPr>
      <w:bookmarkStart w:id="16" w:name="_Toc423596341"/>
      <w:bookmarkStart w:id="17" w:name="_Toc424030137"/>
      <w:r>
        <w:t>Online lekérdezés</w:t>
      </w:r>
      <w:bookmarkEnd w:id="16"/>
      <w:bookmarkEnd w:id="17"/>
    </w:p>
    <w:p w:rsidR="003F41EE" w:rsidRDefault="00EC18E5" w:rsidP="00EC18E5">
      <w:r>
        <w:t xml:space="preserve">A vényeken felírtak kiadása előtt </w:t>
      </w:r>
      <w:r w:rsidR="00272411">
        <w:t xml:space="preserve">az OEP valamennyi típusú </w:t>
      </w:r>
      <w:r>
        <w:t xml:space="preserve">Szolgáltatónak </w:t>
      </w:r>
      <w:r w:rsidR="00272411">
        <w:t xml:space="preserve">lehetőséget biztosít </w:t>
      </w:r>
      <w:r>
        <w:t>a vények előzetes online ellenőrzésére annak érdekében, hogy minimalizálják a kockázatukat.</w:t>
      </w:r>
      <w:r w:rsidR="00272411">
        <w:t xml:space="preserve"> </w:t>
      </w:r>
      <w:r w:rsidR="00696169">
        <w:t xml:space="preserve">(A Szolgáltató alatt az OEP-pel szerződéses jogviszonyban lévő gyógyszer, gyógyászati segédeszköz, illetve gyógyfürdő elszámoló értendő.) </w:t>
      </w:r>
      <w:r w:rsidR="00272411">
        <w:t>Az OEP a technikai lehetőségeket, a várható válaszidőket mérlegelve törekszik arra, hogy az általa végzendő legfontosabb és lehető legtöbb ellenőrzés online lekérdezés esetén fusson.</w:t>
      </w:r>
    </w:p>
    <w:p w:rsidR="0079623C" w:rsidRDefault="0079623C" w:rsidP="0079623C">
      <w:r>
        <w:t>Amennyiben online lekérdezés megtörtént és a jelentésbeküldéskor a jelentési rekord tartalmazza az online tranzakció azonosítót és a rekord online lekérdezéskor megkövetelt mezőinek tartalma változatlan, úgy az OEP a jelentés</w:t>
      </w:r>
      <w:r w:rsidR="00C11406">
        <w:t xml:space="preserve"> </w:t>
      </w:r>
      <w:r>
        <w:t xml:space="preserve">feldolgozása során az online futtatott hibavizsgálatok vonatkozásában nem ad eltérő visszajelzést a </w:t>
      </w:r>
      <w:r w:rsidR="00696169">
        <w:t>S</w:t>
      </w:r>
      <w:r>
        <w:t>zolgáltató részére.</w:t>
      </w:r>
    </w:p>
    <w:p w:rsidR="0079623C" w:rsidRDefault="0079623C" w:rsidP="00EC18E5">
      <w:r>
        <w:t>Az OEP által meghatározott szempontok szerint az online lekérdezések csoportokba lehetnek rendelve, s az online végzett ellenőrzések csoportonként eltérőek lehetnek. A csoportosítás szempontjait és a csoportokban alkalmazott hibakódokat az OEP publikálja.</w:t>
      </w:r>
      <w:r w:rsidR="007138FF">
        <w:t xml:space="preserve"> Az OEP fenntartja a lehetőségét annak, hogy bizonyos kiemelt gyógyszer, illetve gyógyászati segédeszköz csoportokban az ellenőrzések mennél </w:t>
      </w:r>
      <w:proofErr w:type="spellStart"/>
      <w:r w:rsidR="007138FF">
        <w:t>teljeskörűbb</w:t>
      </w:r>
      <w:proofErr w:type="spellEnd"/>
      <w:r w:rsidR="007138FF">
        <w:t xml:space="preserve"> futtatása érdekében hosszabb válaszidők legyenek.</w:t>
      </w:r>
    </w:p>
    <w:p w:rsidR="00C46854" w:rsidRDefault="00C46854" w:rsidP="00C46854"/>
    <w:p w:rsidR="00C46854" w:rsidRDefault="00C46854" w:rsidP="00C46854">
      <w:pPr>
        <w:pStyle w:val="Listaszerbekezds"/>
        <w:ind w:left="0"/>
        <w:rPr>
          <w:rFonts w:ascii="Verdana" w:hAnsi="Verdana"/>
          <w:szCs w:val="24"/>
          <w:lang w:val="hu-HU" w:eastAsia="cs-CZ"/>
        </w:rPr>
      </w:pPr>
      <w:r w:rsidRPr="00C46854">
        <w:rPr>
          <w:rFonts w:ascii="Verdana" w:hAnsi="Verdana"/>
          <w:szCs w:val="24"/>
          <w:lang w:val="hu-HU" w:eastAsia="cs-CZ"/>
        </w:rPr>
        <w:t>Az online lekérdezés élettartama 1 óra a lekérdezéstől számítva. Ezen idő alatt lehet az adott lekérdezésre kiadás tranzakciót kezdeményezni. Ezt követően a lekérdezés „megromlik” (mintha nem is történt volna lekérdezés). Ugyancsak „megromlik” egy lekérdezés, ha az egy órán belül egy másik patikából érkezik lekérdezés ugyanazzal a vényazonosítóval. (ettől kezdve már az új lekérdezés az aktív.</w:t>
      </w:r>
    </w:p>
    <w:p w:rsidR="00C46854" w:rsidRPr="00C46854" w:rsidRDefault="00C46854" w:rsidP="00C46854">
      <w:pPr>
        <w:pStyle w:val="Listaszerbekezds"/>
        <w:ind w:left="0"/>
        <w:rPr>
          <w:rFonts w:ascii="Verdana" w:hAnsi="Verdana"/>
          <w:szCs w:val="24"/>
          <w:lang w:val="hu-HU" w:eastAsia="cs-CZ"/>
        </w:rPr>
      </w:pPr>
    </w:p>
    <w:p w:rsidR="007138FF" w:rsidRDefault="007138FF" w:rsidP="00EC18E5">
      <w:r>
        <w:t xml:space="preserve">Az </w:t>
      </w:r>
      <w:r w:rsidR="000D4D39">
        <w:t>elszámoló rendszer</w:t>
      </w:r>
      <w:r>
        <w:t xml:space="preserve"> képes arra, hogy az e-recept bevezetése esetén bizonyos ellenőrzések a vényfelíráskor fussanak. A vényfelíráskor futtatott ellenőrzések szolgáltatónál való újabb futtatására nem </w:t>
      </w:r>
      <w:r w:rsidR="00AD15B6">
        <w:t xml:space="preserve">feltétlenül </w:t>
      </w:r>
      <w:r>
        <w:t>lesz szükség.</w:t>
      </w:r>
    </w:p>
    <w:p w:rsidR="00EC18E5" w:rsidRDefault="00EC18E5" w:rsidP="00EC18E5"/>
    <w:p w:rsidR="00EC18E5" w:rsidRPr="00EC18E5" w:rsidRDefault="00EC18E5" w:rsidP="00EC18E5">
      <w:r w:rsidRPr="00EC18E5">
        <w:t xml:space="preserve">Általánosságban: minden kommunikáció (kérés/válasz) az </w:t>
      </w:r>
      <w:r>
        <w:t>OEP</w:t>
      </w:r>
      <w:r w:rsidRPr="00EC18E5">
        <w:t xml:space="preserve"> részéről tranzakció azonosítót kap vényenként, minden Szolgáltató által kezdeményezett hívás csomagazonosítót kap (</w:t>
      </w:r>
      <w:r>
        <w:t xml:space="preserve">ezt a </w:t>
      </w:r>
      <w:r w:rsidRPr="00EC18E5">
        <w:t>Szolgáltató képzi).</w:t>
      </w:r>
    </w:p>
    <w:p w:rsidR="00EC18E5" w:rsidRDefault="00EC18E5" w:rsidP="00EC18E5">
      <w:r w:rsidRPr="00EC18E5">
        <w:t>Az egység</w:t>
      </w:r>
      <w:r>
        <w:t xml:space="preserve">es válaszüzenetek szerkezete a </w:t>
      </w:r>
      <w:r w:rsidR="00893FEF">
        <w:t>8.</w:t>
      </w:r>
      <w:r w:rsidR="00952D92">
        <w:t>2</w:t>
      </w:r>
      <w:r w:rsidRPr="00EC18E5">
        <w:t xml:space="preserve"> mellékletben található.</w:t>
      </w:r>
    </w:p>
    <w:p w:rsidR="00692B9C" w:rsidRPr="00EC18E5" w:rsidRDefault="00692B9C" w:rsidP="00EC18E5">
      <w:r>
        <w:t>A válaszok formai ellenőrzésére a „</w:t>
      </w:r>
      <w:r w:rsidRPr="00692B9C">
        <w:t>mediform-ovf1-valasz.xsd</w:t>
      </w:r>
      <w:r>
        <w:t>” szolgál (</w:t>
      </w:r>
      <w:r w:rsidR="00893FEF">
        <w:t>8.</w:t>
      </w:r>
      <w:r>
        <w:t>4. melléklet).</w:t>
      </w:r>
    </w:p>
    <w:p w:rsidR="005F6571" w:rsidRDefault="005F6571" w:rsidP="005F6571"/>
    <w:p w:rsidR="009624D1" w:rsidRDefault="009624D1" w:rsidP="009624D1">
      <w:r>
        <w:t xml:space="preserve">Lekérdezéskor a </w:t>
      </w:r>
      <w:r w:rsidR="00893FEF">
        <w:t>8.</w:t>
      </w:r>
      <w:r>
        <w:t xml:space="preserve">1. mellékletben leírt szerkezetben, a </w:t>
      </w:r>
      <w:r w:rsidR="00893FEF">
        <w:t>8.</w:t>
      </w:r>
      <w:r w:rsidR="005028E6">
        <w:t>3</w:t>
      </w:r>
      <w:r>
        <w:t xml:space="preserve">. melléklet „XSD2” oszlopában szereplő feltételek szerint kitöltött XML-lel kell a </w:t>
      </w:r>
      <w:proofErr w:type="spellStart"/>
      <w:r>
        <w:t>webservice-t</w:t>
      </w:r>
      <w:proofErr w:type="spellEnd"/>
      <w:r>
        <w:t xml:space="preserve"> meghívni.</w:t>
      </w:r>
    </w:p>
    <w:p w:rsidR="009624D1" w:rsidRDefault="009624D1" w:rsidP="009624D1">
      <w:r>
        <w:t>Formai ellenőrzésre a „</w:t>
      </w:r>
      <w:r w:rsidRPr="00D22B4B">
        <w:t>mediform-ovf1-online-lekerdezes.xsd</w:t>
      </w:r>
      <w:r>
        <w:t>” szolgál (</w:t>
      </w:r>
      <w:r w:rsidR="00893FEF">
        <w:t>8.</w:t>
      </w:r>
      <w:r w:rsidR="008B1D1C">
        <w:t>4</w:t>
      </w:r>
      <w:r>
        <w:t>. melléklet).</w:t>
      </w:r>
    </w:p>
    <w:p w:rsidR="009624D1" w:rsidRDefault="009624D1" w:rsidP="009624D1"/>
    <w:p w:rsidR="0069120A" w:rsidRDefault="0069120A" w:rsidP="009624D1">
      <w:r>
        <w:t xml:space="preserve">A Vényfeldolgozó </w:t>
      </w:r>
      <w:proofErr w:type="spellStart"/>
      <w:r>
        <w:t>webszolgátatásának</w:t>
      </w:r>
      <w:proofErr w:type="spellEnd"/>
      <w:r w:rsidR="000D4D39">
        <w:t xml:space="preserve"> </w:t>
      </w:r>
      <w:r>
        <w:t>„</w:t>
      </w:r>
      <w:proofErr w:type="spellStart"/>
      <w:r>
        <w:t>type</w:t>
      </w:r>
      <w:proofErr w:type="spellEnd"/>
      <w:r w:rsidR="005A63EF">
        <w:t>”</w:t>
      </w:r>
      <w:r>
        <w:t xml:space="preserve"> paramétere: „L</w:t>
      </w:r>
      <w:r w:rsidR="005A63EF">
        <w:t>”</w:t>
      </w:r>
    </w:p>
    <w:p w:rsidR="0069120A" w:rsidRDefault="0069120A" w:rsidP="009624D1"/>
    <w:p w:rsidR="009624D1" w:rsidRPr="009624D1" w:rsidRDefault="009624D1" w:rsidP="009624D1">
      <w:r w:rsidRPr="009624D1">
        <w:t>Néhány fontosabb kitöltési szabályt kiemelve:</w:t>
      </w:r>
    </w:p>
    <w:p w:rsidR="009624D1" w:rsidRPr="009624D1" w:rsidRDefault="009624D1" w:rsidP="00B40279">
      <w:pPr>
        <w:pStyle w:val="Listaszerbekezds"/>
        <w:numPr>
          <w:ilvl w:val="0"/>
          <w:numId w:val="11"/>
        </w:numPr>
        <w:spacing w:line="276" w:lineRule="auto"/>
        <w:jc w:val="left"/>
        <w:rPr>
          <w:rFonts w:ascii="Verdana" w:hAnsi="Verdana"/>
        </w:rPr>
      </w:pPr>
      <w:r w:rsidRPr="009624D1">
        <w:rPr>
          <w:rFonts w:ascii="Verdana" w:hAnsi="Verdana"/>
        </w:rPr>
        <w:t xml:space="preserve">&lt;KERESTIP&gt; </w:t>
      </w:r>
      <w:r w:rsidR="00A00A0E">
        <w:rPr>
          <w:rFonts w:ascii="Verdana" w:hAnsi="Verdana"/>
        </w:rPr>
        <w:tab/>
      </w:r>
      <w:r w:rsidRPr="009624D1">
        <w:rPr>
          <w:rFonts w:ascii="Verdana" w:hAnsi="Verdana"/>
        </w:rPr>
        <w:t>elembe „0” kerül</w:t>
      </w:r>
    </w:p>
    <w:p w:rsidR="009624D1" w:rsidRPr="009624D1" w:rsidRDefault="009624D1" w:rsidP="00B40279">
      <w:pPr>
        <w:pStyle w:val="Listaszerbekezds"/>
        <w:numPr>
          <w:ilvl w:val="0"/>
          <w:numId w:val="11"/>
        </w:numPr>
        <w:spacing w:line="276" w:lineRule="auto"/>
        <w:jc w:val="left"/>
        <w:rPr>
          <w:rFonts w:ascii="Verdana" w:hAnsi="Verdana"/>
        </w:rPr>
      </w:pPr>
      <w:r w:rsidRPr="009624D1">
        <w:rPr>
          <w:rFonts w:ascii="Verdana" w:hAnsi="Verdana"/>
        </w:rPr>
        <w:t xml:space="preserve">&lt;FORGTIP&gt;  </w:t>
      </w:r>
      <w:r w:rsidR="00A00A0E">
        <w:rPr>
          <w:rFonts w:ascii="Verdana" w:hAnsi="Verdana"/>
        </w:rPr>
        <w:tab/>
      </w:r>
      <w:r w:rsidRPr="009624D1">
        <w:rPr>
          <w:rFonts w:ascii="Verdana" w:hAnsi="Verdana"/>
        </w:rPr>
        <w:t>elembe „0” kerül</w:t>
      </w:r>
    </w:p>
    <w:p w:rsidR="009624D1" w:rsidRPr="009624D1" w:rsidRDefault="009624D1" w:rsidP="00B40279">
      <w:pPr>
        <w:pStyle w:val="Listaszerbekezds"/>
        <w:numPr>
          <w:ilvl w:val="0"/>
          <w:numId w:val="11"/>
        </w:numPr>
        <w:spacing w:line="276" w:lineRule="auto"/>
        <w:jc w:val="left"/>
        <w:rPr>
          <w:rFonts w:ascii="Verdana" w:hAnsi="Verdana"/>
        </w:rPr>
      </w:pPr>
      <w:r w:rsidRPr="009624D1">
        <w:rPr>
          <w:rFonts w:ascii="Verdana" w:hAnsi="Verdana"/>
        </w:rPr>
        <w:t xml:space="preserve">&lt;CSOMAGAZON&gt; </w:t>
      </w:r>
      <w:r w:rsidR="00A00A0E">
        <w:rPr>
          <w:rFonts w:ascii="Verdana" w:hAnsi="Verdana"/>
        </w:rPr>
        <w:tab/>
      </w:r>
      <w:r w:rsidRPr="009624D1">
        <w:rPr>
          <w:rFonts w:ascii="Verdana" w:hAnsi="Verdana"/>
        </w:rPr>
        <w:t xml:space="preserve">elembe a szolgáltató által generált egyedi azonosító kerül </w:t>
      </w:r>
    </w:p>
    <w:p w:rsidR="009624D1" w:rsidRPr="009624D1" w:rsidRDefault="009624D1" w:rsidP="00B40279">
      <w:pPr>
        <w:pStyle w:val="Listaszerbekezds"/>
        <w:numPr>
          <w:ilvl w:val="0"/>
          <w:numId w:val="11"/>
        </w:numPr>
        <w:spacing w:line="276" w:lineRule="auto"/>
        <w:jc w:val="left"/>
        <w:rPr>
          <w:rFonts w:ascii="Verdana" w:hAnsi="Verdana"/>
        </w:rPr>
      </w:pPr>
      <w:r w:rsidRPr="009624D1">
        <w:rPr>
          <w:rFonts w:ascii="Verdana" w:hAnsi="Verdana"/>
        </w:rPr>
        <w:t xml:space="preserve">&lt;RESZKIADAS&gt;  </w:t>
      </w:r>
      <w:r w:rsidR="00A00A0E">
        <w:rPr>
          <w:rFonts w:ascii="Verdana" w:hAnsi="Verdana"/>
        </w:rPr>
        <w:tab/>
      </w:r>
      <w:r w:rsidRPr="009624D1">
        <w:rPr>
          <w:rFonts w:ascii="Verdana" w:hAnsi="Verdana"/>
        </w:rPr>
        <w:t>elembe „0” kerül</w:t>
      </w:r>
    </w:p>
    <w:p w:rsidR="009624D1" w:rsidRDefault="009624D1" w:rsidP="009624D1"/>
    <w:p w:rsidR="009624D1" w:rsidRDefault="009624D1" w:rsidP="009624D1">
      <w:r>
        <w:t>A válaszüzenetben a hiba és figyelmeztető kódok tartalmazzák az ellenőrzés eredményét (hibaüzeneteit), ill. a csomaghoz tartozó jelzéseket.</w:t>
      </w:r>
    </w:p>
    <w:p w:rsidR="009624D1" w:rsidRDefault="009624D1" w:rsidP="009624D1">
      <w:r>
        <w:t xml:space="preserve">A válasz tartalmazza vényenként a tranzakció azonosítót, melynek segítségével kezdeményezhetők további műveletek. A </w:t>
      </w:r>
      <w:proofErr w:type="gramStart"/>
      <w:r>
        <w:t>dokumentumban</w:t>
      </w:r>
      <w:proofErr w:type="gramEnd"/>
      <w:r>
        <w:t xml:space="preserve"> szereplő példában a lekérdezésben visszaadott első azonosító: „TRAZON1”.</w:t>
      </w:r>
    </w:p>
    <w:p w:rsidR="00F614DC" w:rsidRDefault="00F614DC" w:rsidP="009624D1"/>
    <w:p w:rsidR="00804FFD" w:rsidRDefault="00804FFD" w:rsidP="009624D1"/>
    <w:p w:rsidR="00F614DC" w:rsidRDefault="00F614DC" w:rsidP="009624D1"/>
    <w:p w:rsidR="00354BDB" w:rsidRDefault="00A764F4" w:rsidP="009624D1">
      <w:r>
        <w:rPr>
          <w:noProof/>
          <w:lang w:eastAsia="hu-HU"/>
        </w:rPr>
        <w:pict>
          <v:roundrect id="Lekerekített téglalap 36" o:spid="_x0000_s1046" style="position:absolute;left:0;text-align:left;margin-left:-.35pt;margin-top:12.45pt;width:116.35pt;height:32.8pt;z-index:2517329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" fillcolor="#c2d69b [1942]" strokecolor="#243f60 [1604]" strokeweight="2pt">
            <v:path arrowok="t"/>
            <v:textbox style="mso-next-textbox:#Lekerekített téglalap 36">
              <w:txbxContent>
                <w:p w:rsidR="002732A4" w:rsidRPr="00B73537" w:rsidRDefault="002732A4" w:rsidP="00D4603A">
                  <w:pPr>
                    <w:jc w:val="center"/>
                    <w:rPr>
                      <w:b/>
                      <w:color w:val="000000" w:themeColor="text1"/>
                    </w:rPr>
                  </w:pPr>
                  <w:r w:rsidRPr="00B73537">
                    <w:rPr>
                      <w:b/>
                      <w:color w:val="000000" w:themeColor="text1"/>
                    </w:rPr>
                    <w:t>Szolgál</w:t>
                  </w:r>
                  <w:r>
                    <w:rPr>
                      <w:b/>
                      <w:color w:val="000000" w:themeColor="text1"/>
                    </w:rPr>
                    <w:t>t</w:t>
                  </w:r>
                  <w:r w:rsidRPr="00B73537">
                    <w:rPr>
                      <w:b/>
                      <w:color w:val="000000" w:themeColor="text1"/>
                    </w:rPr>
                    <w:t>ató</w:t>
                  </w:r>
                </w:p>
              </w:txbxContent>
            </v:textbox>
          </v:roundrect>
        </w:pict>
      </w:r>
      <w:r>
        <w:rPr>
          <w:noProof/>
          <w:lang w:eastAsia="hu-HU"/>
        </w:rPr>
        <w:pict>
          <v:roundrect id="Lekerekített téglalap 25" o:spid="_x0000_s1045" style="position:absolute;left:0;text-align:left;margin-left:325.55pt;margin-top:76.75pt;width:137.65pt;height:70.9pt;z-index:2517319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" fillcolor="#4f81bd [3204]" strokecolor="#243f60 [1604]" strokeweight="2pt">
            <v:path arrowok="t"/>
            <v:textbox style="mso-next-textbox:#Lekerekített téglalap 25">
              <w:txbxContent>
                <w:p w:rsidR="002732A4" w:rsidRDefault="002732A4" w:rsidP="00D4603A">
                  <w:pPr>
                    <w:rPr>
                      <w:color w:val="000000" w:themeColor="text1"/>
                    </w:rPr>
                  </w:pPr>
                  <w:r>
                    <w:t>OVF</w:t>
                  </w:r>
                  <w:r>
                    <w:tab/>
                  </w:r>
                  <w:r>
                    <w:tab/>
                  </w: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D4603A">
                  <w:pPr>
                    <w:jc w:val="center"/>
                    <w:rPr>
                      <w:color w:val="000000" w:themeColor="text1"/>
                    </w:rPr>
                  </w:pPr>
                  <w:r>
                    <w:rPr>
                      <w:color w:val="000000" w:themeColor="text1"/>
                    </w:rPr>
                    <w:t>(hibakódokkal)</w:t>
                  </w:r>
                </w:p>
                <w:p w:rsidR="002732A4" w:rsidRPr="00ED0CCD" w:rsidRDefault="002732A4" w:rsidP="00D4603A">
                  <w:pPr>
                    <w:ind w:firstLine="708"/>
                    <w:rPr>
                      <w:b/>
                      <w:color w:val="000000" w:themeColor="text1"/>
                    </w:rPr>
                  </w:pPr>
                  <w:r>
                    <w:rPr>
                      <w:b/>
                      <w:color w:val="000000" w:themeColor="text1"/>
                    </w:rPr>
                    <w:t>T</w:t>
                  </w:r>
                  <w:r w:rsidRPr="00ED0CCD">
                    <w:rPr>
                      <w:b/>
                      <w:color w:val="000000" w:themeColor="text1"/>
                    </w:rPr>
                    <w:t>razon1</w:t>
                  </w:r>
                </w:p>
              </w:txbxContent>
            </v:textbox>
          </v:roundrect>
        </w:pict>
      </w:r>
      <w:r>
        <w:rPr>
          <w:noProof/>
          <w:lang w:eastAsia="hu-H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0" o:spid="_x0000_s1044" type="#_x0000_t34" style="position:absolute;left:0;text-align:left;margin-left:113.65pt;margin-top:109.75pt;width:349.55pt;height:56.65pt;rotation:180;flip:y;z-index:251730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" adj="-606" strokecolor="#4579b8 [3044]">
            <v:stroke endarrow="open"/>
          </v:shape>
        </w:pict>
      </w:r>
      <w:r>
        <w:rPr>
          <w:noProof/>
          <w:lang w:eastAsia="hu-HU"/>
        </w:rPr>
        <w:pict>
          <v:shape id="Szövegdoboz 23" o:spid="_x0000_s1043" type="#_x0000_t202" style="position:absolute;left:0;text-align:left;margin-left:4.05pt;margin-top:145.45pt;width:109.4pt;height:53.55pt;z-index:2517299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" fillcolor="white [3201]" strokeweight=".5pt">
            <v:path arrowok="t"/>
            <v:textbox style="mso-next-textbox:#Szövegdoboz 23">
              <w:txbxContent>
                <w:p w:rsidR="002732A4" w:rsidRDefault="002732A4" w:rsidP="00D4603A">
                  <w:pPr>
                    <w:jc w:val="center"/>
                    <w:rPr>
                      <w:color w:val="000000" w:themeColor="text1"/>
                    </w:rPr>
                  </w:pP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D4603A">
                  <w:pPr>
                    <w:jc w:val="center"/>
                    <w:rPr>
                      <w:color w:val="000000" w:themeColor="text1"/>
                    </w:rPr>
                  </w:pPr>
                  <w:r>
                    <w:rPr>
                      <w:color w:val="000000" w:themeColor="text1"/>
                    </w:rPr>
                    <w:t>(hibakódokkal)</w:t>
                  </w:r>
                </w:p>
                <w:p w:rsidR="002732A4" w:rsidRPr="00B73537" w:rsidRDefault="002732A4" w:rsidP="00D4603A">
                  <w:pPr>
                    <w:jc w:val="center"/>
                    <w:rPr>
                      <w:b/>
                      <w:color w:val="000000" w:themeColor="text1"/>
                    </w:rPr>
                  </w:pPr>
                  <w:r>
                    <w:rPr>
                      <w:color w:val="000000" w:themeColor="text1"/>
                    </w:rPr>
                    <w:t>Trazon1</w:t>
                  </w:r>
                </w:p>
                <w:p w:rsidR="002732A4" w:rsidRDefault="002732A4" w:rsidP="00D4603A"/>
              </w:txbxContent>
            </v:textbox>
          </v:shape>
        </w:pict>
      </w:r>
      <w:r>
        <w:rPr>
          <w:noProof/>
          <w:lang w:eastAsia="hu-HU"/>
        </w:rPr>
        <w:pict>
          <v:shape id="Szövegdoboz 2" o:spid="_x0000_s1042" type="#_x0000_t202" style="position:absolute;left:0;text-align:left;margin-left:4.15pt;margin-top:89pt;width:109.4pt;height:37.2pt;z-index:251728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" fillcolor="white [3201]" strokeweight=".5pt">
            <v:path arrowok="t"/>
            <v:textbox style="mso-next-textbox:#Szövegdoboz 2">
              <w:txbxContent>
                <w:p w:rsidR="002732A4" w:rsidRDefault="002732A4" w:rsidP="00D4603A">
                  <w:pPr>
                    <w:jc w:val="center"/>
                  </w:pPr>
                  <w:r>
                    <w:t>Lekérdezés</w:t>
                  </w:r>
                </w:p>
                <w:p w:rsidR="002732A4" w:rsidRDefault="002732A4" w:rsidP="00D4603A">
                  <w:pPr>
                    <w:jc w:val="center"/>
                  </w:pPr>
                  <w:r>
                    <w:t>(XSD2)</w:t>
                  </w:r>
                </w:p>
              </w:txbxContent>
            </v:textbox>
          </v:shape>
        </w:pict>
      </w:r>
      <w:r>
        <w:rPr>
          <w:noProof/>
          <w:lang w:eastAsia="hu-HU"/>
        </w:rPr>
        <w:pict>
          <v:roundrect id="Lekerekített téglalap 1" o:spid="_x0000_s1041" style="position:absolute;left:0;text-align:left;margin-left:122.85pt;margin-top:90.35pt;width:185.45pt;height:34.4pt;z-index:25172787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" fillcolor="#4f81bd [3204]" strokecolor="#243f60 [1604]" strokeweight="2pt">
            <v:path arrowok="t"/>
            <v:textbox style="mso-next-textbox:#Lekerekített téglalap 1">
              <w:txbxContent>
                <w:p w:rsidR="002732A4" w:rsidRDefault="002732A4" w:rsidP="00D4603A">
                  <w:r>
                    <w:tab/>
                    <w:t xml:space="preserve">    Vény rekord</w:t>
                  </w:r>
                </w:p>
              </w:txbxContent>
            </v:textbox>
          </v:roundrect>
        </w:pict>
      </w:r>
      <w:r>
        <w:rPr>
          <w:noProof/>
          <w:lang w:eastAsia="hu-HU"/>
        </w:rPr>
        <w:pict>
          <v:roundrect id="Lekerekített téglalap 38" o:spid="_x0000_s1048" style="position:absolute;left:0;text-align:left;margin-left:333.9pt;margin-top:11.3pt;width:116.35pt;height:32.8pt;z-index:2517350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" fillcolor="#c2d69b [1942]" strokecolor="#243f60 [1604]" strokeweight="2pt">
            <v:path arrowok="t"/>
            <v:textbox style="mso-next-textbox:#Lekerekített téglalap 38">
              <w:txbxContent>
                <w:p w:rsidR="002732A4" w:rsidRPr="00B73537" w:rsidRDefault="002732A4" w:rsidP="00D4603A">
                  <w:pPr>
                    <w:jc w:val="center"/>
                    <w:rPr>
                      <w:b/>
                      <w:color w:val="000000" w:themeColor="text1"/>
                    </w:rPr>
                  </w:pPr>
                  <w:r>
                    <w:rPr>
                      <w:b/>
                      <w:color w:val="000000" w:themeColor="text1"/>
                    </w:rPr>
                    <w:t>OEP</w:t>
                  </w:r>
                </w:p>
              </w:txbxContent>
            </v:textbox>
          </v:roundrect>
        </w:pict>
      </w:r>
      <w:r>
        <w:rPr>
          <w:noProof/>
          <w:lang w:eastAsia="hu-HU"/>
        </w:rPr>
        <w:pict>
          <v:roundrect id="Lekerekített téglalap 37" o:spid="_x0000_s1047" style="position:absolute;left:0;text-align:left;margin-left:159.75pt;margin-top:11.85pt;width:116.35pt;height:32.8pt;z-index:25173401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" fillcolor="#c2d69b [1942]" strokecolor="#243f60 [1604]" strokeweight="2pt">
            <v:path arrowok="t"/>
            <v:textbox style="mso-next-textbox:#Lekerekített téglalap 37">
              <w:txbxContent>
                <w:p w:rsidR="002732A4" w:rsidRPr="00B73537" w:rsidRDefault="002732A4" w:rsidP="00D4603A">
                  <w:pPr>
                    <w:jc w:val="center"/>
                    <w:rPr>
                      <w:b/>
                      <w:color w:val="000000" w:themeColor="text1"/>
                    </w:rPr>
                  </w:pPr>
                  <w:r>
                    <w:rPr>
                      <w:b/>
                      <w:color w:val="000000" w:themeColor="text1"/>
                    </w:rPr>
                    <w:t>Tranzakciós adat</w:t>
                  </w:r>
                </w:p>
              </w:txbxContent>
            </v:textbox>
          </v:roundrect>
        </w:pict>
      </w:r>
    </w:p>
    <w:p w:rsidR="00354BDB" w:rsidRDefault="00354BDB" w:rsidP="009624D1"/>
    <w:p w:rsidR="00354BDB" w:rsidRDefault="00354BDB" w:rsidP="009624D1"/>
    <w:p w:rsidR="00354BDB" w:rsidRDefault="00354BDB" w:rsidP="009624D1"/>
    <w:p w:rsidR="00354BDB" w:rsidRDefault="00354BDB" w:rsidP="009624D1"/>
    <w:p w:rsidR="00354BDB" w:rsidRDefault="00354BDB" w:rsidP="009624D1"/>
    <w:p w:rsidR="00354BDB" w:rsidRDefault="00354BDB" w:rsidP="009624D1"/>
    <w:p w:rsidR="00354BDB" w:rsidRDefault="00354BDB" w:rsidP="009624D1"/>
    <w:p w:rsidR="00354BDB" w:rsidRDefault="00A764F4" w:rsidP="009624D1">
      <w:r>
        <w:rPr>
          <w:noProof/>
          <w:lang w:eastAsia="hu-HU"/>
        </w:rPr>
        <w:pict>
          <v:shapetype id="_x0000_t32" coordsize="21600,21600" o:spt="32" o:oned="t" path="m,l21600,21600e" filled="f">
            <v:path arrowok="t" fillok="f" o:connecttype="none"/>
            <o:lock v:ext="edit" shapetype="t"/>
          </v:shapetype>
          <v:shape id="AutoShape 67" o:spid="_x0000_s1091" type="#_x0000_t32" style="position:absolute;left:0;text-align:left;margin-left:177.4pt;margin-top:14.45pt;width:90pt;height:0;z-index:25177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EMmNg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">
            <v:stroke endarrow="block"/>
          </v:shape>
        </w:pict>
      </w:r>
    </w:p>
    <w:p w:rsidR="00354BDB" w:rsidRDefault="00354BDB" w:rsidP="009624D1"/>
    <w:p w:rsidR="00354BDB" w:rsidRDefault="00354BDB" w:rsidP="009624D1"/>
    <w:p w:rsidR="00354BDB" w:rsidRDefault="00354BDB" w:rsidP="009624D1"/>
    <w:p w:rsidR="00354BDB" w:rsidRDefault="00354BDB" w:rsidP="009624D1"/>
    <w:p w:rsidR="00354BDB" w:rsidRDefault="00354BDB" w:rsidP="009624D1"/>
    <w:p w:rsidR="00EC18E5" w:rsidRDefault="00EC18E5" w:rsidP="00B40279">
      <w:pPr>
        <w:pStyle w:val="Cmsor3"/>
        <w:numPr>
          <w:ilvl w:val="2"/>
          <w:numId w:val="9"/>
        </w:numPr>
        <w:tabs>
          <w:tab w:val="left" w:pos="567"/>
        </w:tabs>
        <w:spacing w:before="360" w:after="120" w:line="280" w:lineRule="atLeast"/>
        <w:ind w:hanging="1224"/>
        <w:jc w:val="both"/>
      </w:pPr>
      <w:bookmarkStart w:id="18" w:name="_Toc423596342"/>
      <w:bookmarkStart w:id="19" w:name="_Toc424030138"/>
      <w:r>
        <w:t xml:space="preserve">Online </w:t>
      </w:r>
      <w:r w:rsidR="00452ABB">
        <w:t>vénykezelés</w:t>
      </w:r>
      <w:r w:rsidR="0079623C">
        <w:t xml:space="preserve">i </w:t>
      </w:r>
      <w:r w:rsidR="00272411">
        <w:t>tranzakció típusok</w:t>
      </w:r>
      <w:bookmarkEnd w:id="18"/>
      <w:bookmarkEnd w:id="19"/>
    </w:p>
    <w:p w:rsidR="009624D1" w:rsidRDefault="009624D1" w:rsidP="009624D1">
      <w:r>
        <w:t>Ezen üzenetek csak a 2.2.</w:t>
      </w:r>
      <w:r w:rsidR="00272411">
        <w:t xml:space="preserve">1 </w:t>
      </w:r>
      <w:r>
        <w:t xml:space="preserve">pontban leírt online lekérdezést követően </w:t>
      </w:r>
      <w:r w:rsidR="00B91D13">
        <w:t>használhatók.</w:t>
      </w:r>
    </w:p>
    <w:p w:rsidR="00117434" w:rsidRDefault="009624D1" w:rsidP="009624D1">
      <w:r>
        <w:t xml:space="preserve">A </w:t>
      </w:r>
      <w:r w:rsidR="00B91D13">
        <w:t>2.2.</w:t>
      </w:r>
      <w:r w:rsidR="00272411">
        <w:t xml:space="preserve">1 </w:t>
      </w:r>
      <w:r w:rsidR="00B91D13">
        <w:t xml:space="preserve">lekérdezésre adott </w:t>
      </w:r>
      <w:r>
        <w:t>válaszüzenet hiba és figyelmeztető kódokat is tartalmaz</w:t>
      </w:r>
      <w:r w:rsidR="00117434">
        <w:t>hat</w:t>
      </w:r>
      <w:r>
        <w:t xml:space="preserve">. </w:t>
      </w:r>
      <w:r w:rsidR="00117434">
        <w:t>A</w:t>
      </w:r>
      <w:r>
        <w:t xml:space="preserve"> hibaüzenetek olyan hibákat tartalmaznak</w:t>
      </w:r>
      <w:r w:rsidR="00272411">
        <w:t>,</w:t>
      </w:r>
      <w:r>
        <w:t xml:space="preserve"> amik megakadályoz</w:t>
      </w:r>
      <w:r w:rsidR="00117434">
        <w:t>z</w:t>
      </w:r>
      <w:r>
        <w:t>ák a vénytétel jelentésbeli elfogadását, míg a figyelmeztető jelzésekbe jelzés értékű figyelemfelkeltő üzenet k</w:t>
      </w:r>
      <w:r w:rsidR="00117434">
        <w:t>erül</w:t>
      </w:r>
      <w:r>
        <w:t xml:space="preserve">. </w:t>
      </w:r>
    </w:p>
    <w:p w:rsidR="00272411" w:rsidRDefault="00117434" w:rsidP="009624D1">
      <w:r>
        <w:t>A megkapott üzenetek alapján a S</w:t>
      </w:r>
      <w:r w:rsidR="009624D1">
        <w:t xml:space="preserve">zolgáltató dönthet a </w:t>
      </w:r>
      <w:r w:rsidR="00272411">
        <w:t xml:space="preserve">vénykezelés </w:t>
      </w:r>
      <w:r w:rsidR="00B951EC">
        <w:t>módjáró</w:t>
      </w:r>
      <w:r w:rsidR="00272411">
        <w:t>l</w:t>
      </w:r>
      <w:r w:rsidR="009624D1">
        <w:t xml:space="preserve">. A rendszer mindkét üzenettípus esetén megengedi a kiadást. Kivételt képez pl. </w:t>
      </w:r>
      <w:proofErr w:type="spellStart"/>
      <w:r w:rsidR="009624D1">
        <w:t>közgyógyos</w:t>
      </w:r>
      <w:proofErr w:type="spellEnd"/>
      <w:r w:rsidR="009624D1">
        <w:t xml:space="preserve"> jogcímnél, ha nincs elegendő keret a kvázi térítési díj levonásához (bővebben vénykiadás visszautasítási esetek pont).</w:t>
      </w:r>
    </w:p>
    <w:p w:rsidR="009624D1" w:rsidRDefault="009624D1" w:rsidP="009624D1">
      <w:r>
        <w:t xml:space="preserve">Lekérdezés utáni </w:t>
      </w:r>
      <w:r w:rsidR="00272411">
        <w:t xml:space="preserve">vénykezelési </w:t>
      </w:r>
      <w:r w:rsidR="0079623C">
        <w:t xml:space="preserve">tranzakciós </w:t>
      </w:r>
      <w:r>
        <w:t>lehetőségek:</w:t>
      </w:r>
    </w:p>
    <w:p w:rsidR="009624D1" w:rsidRPr="00696169" w:rsidRDefault="009624D1" w:rsidP="00B40279">
      <w:pPr>
        <w:pStyle w:val="Listaszerbekezds"/>
        <w:numPr>
          <w:ilvl w:val="0"/>
          <w:numId w:val="12"/>
        </w:numPr>
        <w:rPr>
          <w:rFonts w:ascii="Verdana" w:hAnsi="Verdana"/>
        </w:rPr>
      </w:pPr>
      <w:r w:rsidRPr="00696169">
        <w:rPr>
          <w:rFonts w:ascii="Verdana" w:hAnsi="Verdana"/>
        </w:rPr>
        <w:t xml:space="preserve">Kiadás </w:t>
      </w:r>
    </w:p>
    <w:p w:rsidR="009624D1" w:rsidRPr="00696169" w:rsidRDefault="009624D1" w:rsidP="00B40279">
      <w:pPr>
        <w:pStyle w:val="Listaszerbekezds"/>
        <w:numPr>
          <w:ilvl w:val="0"/>
          <w:numId w:val="12"/>
        </w:numPr>
        <w:rPr>
          <w:rFonts w:ascii="Verdana" w:hAnsi="Verdana"/>
        </w:rPr>
      </w:pPr>
      <w:r w:rsidRPr="00696169">
        <w:rPr>
          <w:rFonts w:ascii="Verdana" w:hAnsi="Verdana"/>
        </w:rPr>
        <w:t>Későbbi kiadás</w:t>
      </w:r>
      <w:r w:rsidR="00B951EC" w:rsidRPr="00696169">
        <w:rPr>
          <w:rFonts w:ascii="Verdana" w:hAnsi="Verdana"/>
        </w:rPr>
        <w:t xml:space="preserve"> (csak egyedi méretvételes gyse termékek kiadása esetén)</w:t>
      </w:r>
    </w:p>
    <w:p w:rsidR="009624D1" w:rsidRPr="00696169" w:rsidRDefault="009624D1" w:rsidP="00B40279">
      <w:pPr>
        <w:pStyle w:val="Listaszerbekezds"/>
        <w:numPr>
          <w:ilvl w:val="0"/>
          <w:numId w:val="12"/>
        </w:numPr>
        <w:rPr>
          <w:rFonts w:ascii="Verdana" w:hAnsi="Verdana"/>
        </w:rPr>
      </w:pPr>
      <w:r w:rsidRPr="00696169">
        <w:rPr>
          <w:rFonts w:ascii="Verdana" w:hAnsi="Verdana"/>
        </w:rPr>
        <w:t>Nem kerül kiadásra</w:t>
      </w:r>
    </w:p>
    <w:p w:rsidR="009624D1" w:rsidRPr="00696169" w:rsidRDefault="009624D1" w:rsidP="00B40279">
      <w:pPr>
        <w:pStyle w:val="Listaszerbekezds"/>
        <w:numPr>
          <w:ilvl w:val="0"/>
          <w:numId w:val="12"/>
        </w:numPr>
        <w:rPr>
          <w:rFonts w:ascii="Verdana" w:hAnsi="Verdana"/>
        </w:rPr>
      </w:pPr>
      <w:r w:rsidRPr="00696169">
        <w:rPr>
          <w:rFonts w:ascii="Verdana" w:hAnsi="Verdana"/>
        </w:rPr>
        <w:t>Visszavonás</w:t>
      </w:r>
    </w:p>
    <w:p w:rsidR="009624D1" w:rsidRPr="00696169" w:rsidRDefault="009624D1" w:rsidP="00B40279">
      <w:pPr>
        <w:pStyle w:val="Listaszerbekezds"/>
        <w:numPr>
          <w:ilvl w:val="0"/>
          <w:numId w:val="12"/>
        </w:numPr>
        <w:rPr>
          <w:rFonts w:ascii="Verdana" w:hAnsi="Verdana"/>
        </w:rPr>
      </w:pPr>
      <w:r w:rsidRPr="00696169">
        <w:rPr>
          <w:rFonts w:ascii="Verdana" w:hAnsi="Verdana"/>
        </w:rPr>
        <w:t>Részkiadás</w:t>
      </w:r>
      <w:r w:rsidR="007C3618" w:rsidRPr="00696169">
        <w:rPr>
          <w:rFonts w:ascii="Verdana" w:hAnsi="Verdana"/>
        </w:rPr>
        <w:t xml:space="preserve"> (csak gyári gyógyszer esetén)</w:t>
      </w:r>
    </w:p>
    <w:p w:rsidR="009624D1" w:rsidRPr="00696169" w:rsidRDefault="009624D1" w:rsidP="00B40279">
      <w:pPr>
        <w:pStyle w:val="Listaszerbekezds"/>
        <w:numPr>
          <w:ilvl w:val="0"/>
          <w:numId w:val="12"/>
        </w:numPr>
        <w:rPr>
          <w:rFonts w:ascii="Verdana" w:hAnsi="Verdana"/>
        </w:rPr>
      </w:pPr>
      <w:r w:rsidRPr="00696169">
        <w:rPr>
          <w:rFonts w:ascii="Verdana" w:hAnsi="Verdana"/>
        </w:rPr>
        <w:t>Részkiadás vége</w:t>
      </w:r>
      <w:r w:rsidR="007C3618" w:rsidRPr="00696169">
        <w:rPr>
          <w:rFonts w:ascii="Verdana" w:hAnsi="Verdana"/>
        </w:rPr>
        <w:t xml:space="preserve"> (csak gyári gyógyszer esetén)</w:t>
      </w:r>
    </w:p>
    <w:p w:rsidR="009624D1" w:rsidRDefault="009624D1" w:rsidP="00251596">
      <w:pPr>
        <w:ind w:left="360"/>
      </w:pPr>
    </w:p>
    <w:p w:rsidR="0096213F" w:rsidRDefault="0096213F" w:rsidP="00251596">
      <w:pPr>
        <w:ind w:left="360"/>
      </w:pPr>
      <w:r>
        <w:t>Online nincs lehetőség korrekcióra</w:t>
      </w:r>
      <w:r w:rsidR="00F614DC">
        <w:t xml:space="preserve"> (hibásan beküldött tétel javítása)</w:t>
      </w:r>
      <w:r>
        <w:t>,</w:t>
      </w:r>
      <w:r w:rsidR="00F614DC">
        <w:t xml:space="preserve"> </w:t>
      </w:r>
      <w:r>
        <w:t>csak tranzakció visszavonást lehet jelenteni. Korrekciót csak a jelentésbeküldés során lehet jelenteni.</w:t>
      </w:r>
    </w:p>
    <w:p w:rsidR="0096213F" w:rsidRDefault="0096213F" w:rsidP="00251596">
      <w:pPr>
        <w:ind w:left="360"/>
      </w:pPr>
    </w:p>
    <w:p w:rsidR="0079623C" w:rsidRPr="00251596" w:rsidRDefault="001444EB" w:rsidP="00B40279">
      <w:pPr>
        <w:pStyle w:val="Listaszerbekezds"/>
        <w:numPr>
          <w:ilvl w:val="3"/>
          <w:numId w:val="9"/>
        </w:numPr>
        <w:rPr>
          <w:b/>
        </w:rPr>
      </w:pPr>
      <w:r w:rsidRPr="00251596">
        <w:rPr>
          <w:b/>
        </w:rPr>
        <w:t>Kiadás</w:t>
      </w:r>
    </w:p>
    <w:p w:rsidR="009624D1" w:rsidRDefault="009624D1" w:rsidP="009624D1">
      <w:r>
        <w:t xml:space="preserve">Kiadáskor a </w:t>
      </w:r>
      <w:r w:rsidR="00893FEF">
        <w:t>8.</w:t>
      </w:r>
      <w:r w:rsidR="00333097">
        <w:t>3</w:t>
      </w:r>
      <w:r>
        <w:t xml:space="preserve">. melléklet „XSD4” oszlopában szereplő feltételek szerint kell a </w:t>
      </w:r>
      <w:proofErr w:type="spellStart"/>
      <w:r>
        <w:t>webservice-t</w:t>
      </w:r>
      <w:proofErr w:type="spellEnd"/>
      <w:r>
        <w:t xml:space="preserve"> meghívni.</w:t>
      </w:r>
    </w:p>
    <w:p w:rsidR="009624D1" w:rsidRDefault="009624D1" w:rsidP="009624D1">
      <w:r>
        <w:t>Formai ellenőrzésre a „</w:t>
      </w:r>
      <w:r w:rsidRPr="00D22B4B">
        <w:t>mediform-ovf1-online-krv.xsd</w:t>
      </w:r>
      <w:r w:rsidR="00A00A0E">
        <w:t>” szolgál (</w:t>
      </w:r>
      <w:r w:rsidR="00893FEF">
        <w:t>8.</w:t>
      </w:r>
      <w:r w:rsidR="0040328B">
        <w:t>4</w:t>
      </w:r>
      <w:r>
        <w:t>. melléklet).</w:t>
      </w:r>
    </w:p>
    <w:p w:rsidR="009624D1" w:rsidRDefault="009624D1" w:rsidP="009624D1"/>
    <w:p w:rsidR="000D4D39" w:rsidRDefault="000D4D39" w:rsidP="000D4D39">
      <w:r>
        <w:t xml:space="preserve">A Vényfeldolgozó </w:t>
      </w:r>
      <w:proofErr w:type="spellStart"/>
      <w:r>
        <w:t>webszolgátatásának</w:t>
      </w:r>
      <w:proofErr w:type="spellEnd"/>
      <w:r>
        <w:t xml:space="preserve"> „</w:t>
      </w:r>
      <w:proofErr w:type="spellStart"/>
      <w:r>
        <w:t>type</w:t>
      </w:r>
      <w:proofErr w:type="spellEnd"/>
      <w:r>
        <w:t>” paramétere: „K”</w:t>
      </w:r>
    </w:p>
    <w:p w:rsidR="000D4D39" w:rsidRDefault="000D4D39" w:rsidP="009624D1"/>
    <w:p w:rsidR="009624D1" w:rsidRDefault="009624D1" w:rsidP="009624D1">
      <w:r>
        <w:t>Néhány fontosabb hívás elemet kiemelve:</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&lt;KERESTIP&gt; </w:t>
      </w:r>
      <w:r w:rsidR="00A00A0E" w:rsidRPr="00696169">
        <w:rPr>
          <w:rFonts w:ascii="Verdana" w:hAnsi="Verdana"/>
        </w:rPr>
        <w:tab/>
      </w:r>
      <w:r w:rsidR="00A00A0E" w:rsidRPr="00696169">
        <w:rPr>
          <w:rFonts w:ascii="Verdana" w:hAnsi="Verdana"/>
        </w:rPr>
        <w:tab/>
      </w:r>
      <w:r w:rsidRPr="00696169">
        <w:rPr>
          <w:rFonts w:ascii="Verdana" w:hAnsi="Verdana"/>
        </w:rPr>
        <w:t>elembe „1” kerül</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&lt;RESZKIADAS&gt; </w:t>
      </w:r>
      <w:r w:rsidR="00A00A0E" w:rsidRPr="00696169">
        <w:rPr>
          <w:rFonts w:ascii="Verdana" w:hAnsi="Verdana"/>
        </w:rPr>
        <w:tab/>
      </w:r>
      <w:r w:rsidRPr="00696169">
        <w:rPr>
          <w:rFonts w:ascii="Verdana" w:hAnsi="Verdana"/>
        </w:rPr>
        <w:t>elembe  „0” kerül</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&lt;CSOMAGAZON&gt; </w:t>
      </w:r>
      <w:r w:rsidR="00A00A0E" w:rsidRPr="00696169">
        <w:rPr>
          <w:rFonts w:ascii="Verdana" w:hAnsi="Verdana"/>
        </w:rPr>
        <w:tab/>
      </w:r>
      <w:r w:rsidRPr="00696169">
        <w:rPr>
          <w:rFonts w:ascii="Verdana" w:hAnsi="Verdana"/>
        </w:rPr>
        <w:t xml:space="preserve">elembe a szolgáltató által generált egyedi azonosító kerül </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&lt;TRAZON&gt; </w:t>
      </w:r>
      <w:r w:rsidR="00A00A0E" w:rsidRPr="00696169">
        <w:rPr>
          <w:rFonts w:ascii="Verdana" w:hAnsi="Verdana"/>
        </w:rPr>
        <w:tab/>
      </w:r>
      <w:r w:rsidR="00A00A0E" w:rsidRPr="00696169">
        <w:rPr>
          <w:rFonts w:ascii="Verdana" w:hAnsi="Verdana"/>
        </w:rPr>
        <w:tab/>
      </w:r>
      <w:r w:rsidRPr="00696169">
        <w:rPr>
          <w:rFonts w:ascii="Verdana" w:hAnsi="Verdana"/>
        </w:rPr>
        <w:t>elembe a lekérdezéskor megkapott „TRAZON1” kerül</w:t>
      </w:r>
    </w:p>
    <w:p w:rsidR="009624D1" w:rsidRPr="00696169" w:rsidRDefault="009624D1" w:rsidP="009624D1"/>
    <w:p w:rsidR="009624D1" w:rsidRDefault="009624D1" w:rsidP="009624D1">
      <w:r>
        <w:t>A kérésre válaszüzenet (nyugta) megy, „TRAZON2” azonosítóval. Ha a &lt;NYUGTA&gt; elemben „0” van hiba nélkül megtörtént a kiadás, ha „1”</w:t>
      </w:r>
      <w:proofErr w:type="spellStart"/>
      <w:r>
        <w:t>-est</w:t>
      </w:r>
      <w:proofErr w:type="spellEnd"/>
      <w:r>
        <w:t xml:space="preserve"> tartalmaz rendszer hiba történt a kiadáskor, azt meghiúsítva.</w:t>
      </w:r>
    </w:p>
    <w:p w:rsidR="002A5940" w:rsidRDefault="007879F1" w:rsidP="009624D1">
      <w:r w:rsidRPr="007879F1">
        <w:rPr>
          <w:u w:val="single"/>
        </w:rPr>
        <w:t>A jelentésbe</w:t>
      </w:r>
      <w:r>
        <w:t xml:space="preserve"> TRAZON1 kerül.</w:t>
      </w:r>
    </w:p>
    <w:p w:rsidR="002A5940" w:rsidRDefault="002A5940" w:rsidP="009624D1"/>
    <w:p w:rsidR="002A5940" w:rsidRDefault="002A5940" w:rsidP="009624D1"/>
    <w:p w:rsidR="002A5940" w:rsidRDefault="00A764F4" w:rsidP="009624D1">
      <w:r>
        <w:rPr>
          <w:noProof/>
          <w:lang w:eastAsia="hu-HU"/>
        </w:rPr>
        <w:pict>
          <v:roundrect id="_x0000_s1037" style="position:absolute;left:0;text-align:left;margin-left:31.15pt;margin-top:18.45pt;width:116.35pt;height:32.8pt;z-index:2516838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" fillcolor="#c2d69b [1942]" strokecolor="#243f60 [1604]" strokeweight="2pt">
            <v:path arrowok="t"/>
            <v:textbox style="mso-next-textbox:#_x0000_s1037">
              <w:txbxContent>
                <w:p w:rsidR="002732A4" w:rsidRPr="00B73537" w:rsidRDefault="002732A4" w:rsidP="002A5940">
                  <w:pPr>
                    <w:jc w:val="center"/>
                    <w:rPr>
                      <w:b/>
                      <w:color w:val="000000" w:themeColor="text1"/>
                    </w:rPr>
                  </w:pPr>
                  <w:r w:rsidRPr="00B73537">
                    <w:rPr>
                      <w:b/>
                      <w:color w:val="000000" w:themeColor="text1"/>
                    </w:rPr>
                    <w:t>Szolgál</w:t>
                  </w:r>
                  <w:r>
                    <w:rPr>
                      <w:b/>
                      <w:color w:val="000000" w:themeColor="text1"/>
                    </w:rPr>
                    <w:t>t</w:t>
                  </w:r>
                  <w:r w:rsidRPr="00B73537">
                    <w:rPr>
                      <w:b/>
                      <w:color w:val="000000" w:themeColor="text1"/>
                    </w:rPr>
                    <w:t>ató</w:t>
                  </w:r>
                </w:p>
              </w:txbxContent>
            </v:textbox>
          </v:roundrect>
        </w:pict>
      </w:r>
      <w:r>
        <w:rPr>
          <w:noProof/>
          <w:lang w:eastAsia="hu-HU"/>
        </w:rPr>
        <w:pict>
          <v:roundrect id="_x0000_s1038" style="position:absolute;left:0;text-align:left;margin-left:191.25pt;margin-top:17.85pt;width:116.35pt;height:32.8pt;z-index:2516848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" fillcolor="#c2d69b [1942]" strokecolor="#243f60 [1604]" strokeweight="2pt">
            <v:path arrowok="t"/>
            <v:textbox style="mso-next-textbox:#_x0000_s1038">
              <w:txbxContent>
                <w:p w:rsidR="002732A4" w:rsidRPr="00B73537" w:rsidRDefault="002732A4" w:rsidP="002A5940">
                  <w:pPr>
                    <w:jc w:val="center"/>
                    <w:rPr>
                      <w:b/>
                      <w:color w:val="000000" w:themeColor="text1"/>
                    </w:rPr>
                  </w:pPr>
                  <w:r>
                    <w:rPr>
                      <w:b/>
                      <w:color w:val="000000" w:themeColor="text1"/>
                    </w:rPr>
                    <w:t>Tranzakciós adat</w:t>
                  </w:r>
                </w:p>
              </w:txbxContent>
            </v:textbox>
          </v:roundrect>
        </w:pict>
      </w:r>
      <w:r>
        <w:rPr>
          <w:noProof/>
          <w:lang w:eastAsia="hu-HU"/>
        </w:rPr>
        <w:pict>
          <v:roundrect id="_x0000_s1039" style="position:absolute;left:0;text-align:left;margin-left:365.4pt;margin-top:17.3pt;width:116.35pt;height:32.8pt;z-index:2516858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" fillcolor="#c2d69b [1942]" strokecolor="#243f60 [1604]" strokeweight="2pt">
            <v:path arrowok="t"/>
            <v:textbox style="mso-next-textbox:#_x0000_s1039">
              <w:txbxContent>
                <w:p w:rsidR="002732A4" w:rsidRPr="00B73537" w:rsidRDefault="002732A4" w:rsidP="002A5940">
                  <w:pPr>
                    <w:jc w:val="center"/>
                    <w:rPr>
                      <w:b/>
                      <w:color w:val="000000" w:themeColor="text1"/>
                    </w:rPr>
                  </w:pPr>
                  <w:r>
                    <w:rPr>
                      <w:b/>
                      <w:color w:val="000000" w:themeColor="text1"/>
                    </w:rPr>
                    <w:t>OEP</w:t>
                  </w:r>
                </w:p>
              </w:txbxContent>
            </v:textbox>
          </v:roundrect>
        </w:pict>
      </w:r>
    </w:p>
    <w:p w:rsidR="002A5940" w:rsidRDefault="002A5940" w:rsidP="009624D1"/>
    <w:p w:rsidR="002A5940" w:rsidRDefault="002A5940" w:rsidP="009624D1"/>
    <w:p w:rsidR="002A5940" w:rsidRDefault="002A5940" w:rsidP="009624D1"/>
    <w:p w:rsidR="002A5940" w:rsidRDefault="002A5940" w:rsidP="009624D1"/>
    <w:p w:rsidR="002A5940" w:rsidRDefault="00A764F4" w:rsidP="009624D1">
      <w:r>
        <w:rPr>
          <w:noProof/>
          <w:lang w:eastAsia="hu-HU"/>
        </w:rPr>
        <w:pict>
          <v:roundrect id="_x0000_s1035" style="position:absolute;left:0;text-align:left;margin-left:357.05pt;margin-top:7pt;width:137.65pt;height:77.2pt;z-index:2516817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" fillcolor="#4f81bd [3204]" strokecolor="#243f60 [1604]" strokeweight="2pt">
            <v:path arrowok="t"/>
            <v:textbox style="mso-next-textbox:#_x0000_s1035">
              <w:txbxContent>
                <w:p w:rsidR="002732A4" w:rsidRDefault="002732A4" w:rsidP="002A5940">
                  <w:pPr>
                    <w:rPr>
                      <w:color w:val="000000" w:themeColor="text1"/>
                    </w:rPr>
                  </w:pPr>
                  <w:r>
                    <w:t>OVF</w:t>
                  </w:r>
                  <w:r>
                    <w:tab/>
                  </w:r>
                  <w:r>
                    <w:tab/>
                  </w: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0C7AF2">
                  <w:pPr>
                    <w:jc w:val="center"/>
                    <w:rPr>
                      <w:color w:val="000000" w:themeColor="text1"/>
                    </w:rPr>
                  </w:pPr>
                  <w:r>
                    <w:rPr>
                      <w:color w:val="000000" w:themeColor="text1"/>
                    </w:rPr>
                    <w:t>(hibakódokkal)</w:t>
                  </w:r>
                </w:p>
                <w:p w:rsidR="002732A4" w:rsidRPr="00ED0CCD" w:rsidRDefault="002732A4" w:rsidP="00BB1458">
                  <w:pPr>
                    <w:ind w:firstLine="708"/>
                    <w:rPr>
                      <w:b/>
                      <w:color w:val="000000" w:themeColor="text1"/>
                    </w:rPr>
                  </w:pPr>
                  <w:r>
                    <w:rPr>
                      <w:b/>
                      <w:color w:val="000000" w:themeColor="text1"/>
                    </w:rPr>
                    <w:t>T</w:t>
                  </w:r>
                  <w:r w:rsidRPr="00ED0CCD">
                    <w:rPr>
                      <w:b/>
                      <w:color w:val="000000" w:themeColor="text1"/>
                    </w:rPr>
                    <w:t>razon1</w:t>
                  </w:r>
                </w:p>
              </w:txbxContent>
            </v:textbox>
          </v:roundrect>
        </w:pict>
      </w:r>
    </w:p>
    <w:p w:rsidR="002A5940" w:rsidRDefault="00A764F4" w:rsidP="009624D1">
      <w:r>
        <w:rPr>
          <w:noProof/>
          <w:lang w:eastAsia="hu-HU"/>
        </w:rPr>
        <w:pict>
          <v:roundrect id="_x0000_s1027" style="position:absolute;left:0;text-align:left;margin-left:154.35pt;margin-top:5.4pt;width:185.45pt;height:34.4pt;z-index:2516736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" fillcolor="#4f81bd [3204]" strokecolor="#243f60 [1604]" strokeweight="2pt">
            <v:path arrowok="t"/>
            <v:textbox style="mso-next-textbox:#_x0000_s1027">
              <w:txbxContent>
                <w:p w:rsidR="002732A4" w:rsidRDefault="002732A4" w:rsidP="002A5940">
                  <w:r>
                    <w:tab/>
                    <w:t xml:space="preserve">    Vény rekord</w:t>
                  </w:r>
                </w:p>
              </w:txbxContent>
            </v:textbox>
          </v:roundrect>
        </w:pict>
      </w:r>
      <w:r>
        <w:rPr>
          <w:noProof/>
          <w:lang w:eastAsia="hu-HU"/>
        </w:rPr>
        <w:pict>
          <v:shape id="_x0000_s1028" type="#_x0000_t202" style="position:absolute;left:0;text-align:left;margin-left:35.65pt;margin-top:4.05pt;width:109.4pt;height:37.2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" fillcolor="white [3201]" strokeweight=".5pt">
            <v:path arrowok="t"/>
            <v:textbox style="mso-next-textbox:#_x0000_s1028">
              <w:txbxContent>
                <w:p w:rsidR="002732A4" w:rsidRDefault="002732A4" w:rsidP="00BB1458">
                  <w:pPr>
                    <w:jc w:val="center"/>
                  </w:pPr>
                  <w:r>
                    <w:t>Lekérdezés</w:t>
                  </w:r>
                </w:p>
                <w:p w:rsidR="002732A4" w:rsidRDefault="002732A4" w:rsidP="00BB1458">
                  <w:pPr>
                    <w:jc w:val="center"/>
                  </w:pPr>
                  <w:r>
                    <w:t>(XSD2)</w:t>
                  </w:r>
                </w:p>
              </w:txbxContent>
            </v:textbox>
          </v:shape>
        </w:pict>
      </w:r>
    </w:p>
    <w:p w:rsidR="002A5940" w:rsidRDefault="00A764F4" w:rsidP="009624D1">
      <w:r>
        <w:rPr>
          <w:noProof/>
          <w:lang w:eastAsia="hu-HU"/>
        </w:rPr>
        <w:pict>
          <v:shape id="AutoShape 6" o:spid="_x0000_s1030" type="#_x0000_t34" style="position:absolute;left:0;text-align:left;margin-left:145.15pt;margin-top:9.65pt;width:349.55pt;height:56.65pt;rotation:180;flip:y;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" adj="-606" strokecolor="#4579b8 [3044]">
            <v:stroke endarrow="open"/>
          </v:shape>
        </w:pict>
      </w:r>
    </w:p>
    <w:p w:rsidR="002A5940" w:rsidRDefault="002A5940" w:rsidP="009624D1"/>
    <w:p w:rsidR="002A5940" w:rsidRDefault="00A764F4" w:rsidP="009624D1">
      <w:r>
        <w:rPr>
          <w:noProof/>
          <w:lang w:eastAsia="hu-HU"/>
        </w:rPr>
        <w:pict>
          <v:shape id="AutoShape 68" o:spid="_x0000_s1092" type="#_x0000_t32" style="position:absolute;left:0;text-align:left;margin-left:201.4pt;margin-top:4.55pt;width:90pt;height:0;z-index:25178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">
            <v:stroke endarrow="block"/>
          </v:shape>
        </w:pict>
      </w:r>
    </w:p>
    <w:p w:rsidR="002A5940" w:rsidRDefault="00A764F4" w:rsidP="009624D1">
      <w:r>
        <w:rPr>
          <w:noProof/>
          <w:lang w:eastAsia="hu-HU"/>
        </w:rPr>
        <w:pict>
          <v:shape id="_x0000_s1029" type="#_x0000_t202" style="position:absolute;left:0;text-align:left;margin-left:35.55pt;margin-top:-.1pt;width:109.4pt;height:53.5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" fillcolor="white [3201]" strokeweight=".5pt">
            <v:path arrowok="t"/>
            <v:textbox style="mso-next-textbox:#_x0000_s1029">
              <w:txbxContent>
                <w:p w:rsidR="002732A4" w:rsidRDefault="002732A4" w:rsidP="00BB1458">
                  <w:pPr>
                    <w:jc w:val="center"/>
                    <w:rPr>
                      <w:color w:val="000000" w:themeColor="text1"/>
                    </w:rPr>
                  </w:pP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BB1458">
                  <w:pPr>
                    <w:jc w:val="center"/>
                    <w:rPr>
                      <w:color w:val="000000" w:themeColor="text1"/>
                    </w:rPr>
                  </w:pPr>
                  <w:r>
                    <w:rPr>
                      <w:color w:val="000000" w:themeColor="text1"/>
                    </w:rPr>
                    <w:t>(hibakódokkal)</w:t>
                  </w:r>
                </w:p>
                <w:p w:rsidR="002732A4" w:rsidRPr="00B73537" w:rsidRDefault="002732A4" w:rsidP="00BB1458">
                  <w:pPr>
                    <w:jc w:val="center"/>
                    <w:rPr>
                      <w:b/>
                      <w:color w:val="000000" w:themeColor="text1"/>
                    </w:rPr>
                  </w:pPr>
                  <w:r>
                    <w:rPr>
                      <w:color w:val="000000" w:themeColor="text1"/>
                    </w:rPr>
                    <w:t>Trazon1</w:t>
                  </w:r>
                </w:p>
                <w:p w:rsidR="002732A4" w:rsidRDefault="002732A4" w:rsidP="002A5940"/>
              </w:txbxContent>
            </v:textbox>
          </v:shape>
        </w:pict>
      </w:r>
    </w:p>
    <w:p w:rsidR="002A5940" w:rsidRDefault="002A5940" w:rsidP="009624D1"/>
    <w:p w:rsidR="002A5940" w:rsidRDefault="002A5940" w:rsidP="009624D1"/>
    <w:p w:rsidR="002A5940" w:rsidRDefault="00A764F4" w:rsidP="009624D1">
      <w:r>
        <w:rPr>
          <w:noProof/>
          <w:lang w:eastAsia="hu-HU"/>
        </w:rPr>
        <w:pict>
          <v:shape id="AutoShape 16" o:spid="_x0000_s1040" type="#_x0000_t32" style="position:absolute;left:0;text-align:left;margin-left:76.5pt;margin-top:21.15pt;width:26.3pt;height:0;rotation:90;z-index:251726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" strokecolor="#4579b8 [3044]">
            <v:stroke endarrow="open"/>
          </v:shape>
        </w:pict>
      </w:r>
      <w:r>
        <w:rPr>
          <w:noProof/>
          <w:lang w:eastAsia="hu-HU"/>
        </w:rPr>
        <w:pict>
          <v:roundrect id="Lekerekített téglalap 10" o:spid="_x0000_s1036" style="position:absolute;left:0;text-align:left;margin-left:357.5pt;margin-top:9.5pt;width:137.65pt;height:76.5pt;z-index:25168281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" fillcolor="#4f81bd [3204]" strokecolor="#243f60 [1604]" strokeweight="2pt">
            <v:path arrowok="t"/>
            <v:textbox style="mso-next-textbox:#Lekerekített téglalap 10">
              <w:txbxContent>
                <w:p w:rsidR="002732A4" w:rsidRDefault="002732A4" w:rsidP="00ED0CCD">
                  <w:pPr>
                    <w:rPr>
                      <w:color w:val="000000" w:themeColor="text1"/>
                    </w:rPr>
                  </w:pPr>
                  <w:r>
                    <w:t>OVF</w:t>
                  </w:r>
                  <w:r>
                    <w:tab/>
                  </w:r>
                  <w:r>
                    <w:tab/>
                  </w: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0C7AF2">
                  <w:pPr>
                    <w:jc w:val="center"/>
                    <w:rPr>
                      <w:color w:val="000000" w:themeColor="text1"/>
                    </w:rPr>
                  </w:pPr>
                  <w:r>
                    <w:rPr>
                      <w:color w:val="000000" w:themeColor="text1"/>
                    </w:rPr>
                    <w:t>(hibakódokkal)</w:t>
                  </w:r>
                </w:p>
                <w:p w:rsidR="002732A4" w:rsidRPr="00ED0CCD" w:rsidRDefault="002732A4" w:rsidP="00ED0CCD">
                  <w:pPr>
                    <w:ind w:firstLine="708"/>
                    <w:rPr>
                      <w:b/>
                      <w:color w:val="000000" w:themeColor="text1"/>
                    </w:rPr>
                  </w:pPr>
                  <w:r>
                    <w:rPr>
                      <w:b/>
                      <w:color w:val="000000" w:themeColor="text1"/>
                    </w:rPr>
                    <w:t>Trazon2</w:t>
                  </w:r>
                </w:p>
                <w:p w:rsidR="002732A4" w:rsidRPr="00B73537" w:rsidRDefault="002732A4" w:rsidP="002A5940">
                  <w:pPr>
                    <w:rPr>
                      <w:b/>
                      <w:color w:val="000000" w:themeColor="text1"/>
                    </w:rPr>
                  </w:pPr>
                </w:p>
              </w:txbxContent>
            </v:textbox>
          </v:roundrect>
        </w:pict>
      </w:r>
    </w:p>
    <w:p w:rsidR="002A5940" w:rsidRDefault="002A5940" w:rsidP="009624D1"/>
    <w:p w:rsidR="002A5940" w:rsidRDefault="00A764F4" w:rsidP="009624D1">
      <w:r>
        <w:rPr>
          <w:noProof/>
          <w:lang w:eastAsia="hu-HU"/>
        </w:rPr>
        <w:pict>
          <v:shape id="Szögletes összekötő 24" o:spid="_x0000_s1034" type="#_x0000_t34" style="position:absolute;left:0;text-align:left;margin-left:145.15pt;margin-top:20pt;width:350.15pt;height:46.55pt;rotation:180;flip:y;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" adj="-677" strokecolor="#4579b8 [3044]">
            <v:stroke endarrow="open"/>
            <o:lock v:ext="edit" shapetype="f"/>
          </v:shape>
        </w:pict>
      </w:r>
      <w:r>
        <w:rPr>
          <w:noProof/>
          <w:lang w:eastAsia="hu-HU"/>
        </w:rPr>
        <w:pict>
          <v:roundrect id="Lekerekített téglalap 5" o:spid="_x0000_s1031" style="position:absolute;left:0;text-align:left;margin-left:154.25pt;margin-top:7.65pt;width:185.45pt;height:32.8pt;z-index:2516776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" fillcolor="#4f81bd [3204]" strokecolor="#243f60 [1604]" strokeweight="2pt">
            <v:path arrowok="t"/>
            <v:textbox style="mso-next-textbox:#Lekerekített téglalap 5">
              <w:txbxContent>
                <w:p w:rsidR="002732A4" w:rsidRDefault="002732A4" w:rsidP="002A5940">
                  <w:r>
                    <w:tab/>
                  </w:r>
                  <w:r w:rsidRPr="00E46E7D">
                    <w:rPr>
                      <w:b/>
                      <w:color w:val="000000" w:themeColor="text1"/>
                    </w:rPr>
                    <w:t>Trazon</w:t>
                  </w:r>
                  <w:r>
                    <w:rPr>
                      <w:b/>
                      <w:color w:val="000000" w:themeColor="text1"/>
                    </w:rPr>
                    <w:t>1</w:t>
                  </w:r>
                  <w:r>
                    <w:t xml:space="preserve">   </w:t>
                  </w:r>
                  <w:r>
                    <w:tab/>
                  </w:r>
                  <w:r>
                    <w:tab/>
                  </w:r>
                </w:p>
              </w:txbxContent>
            </v:textbox>
          </v:roundrect>
        </w:pict>
      </w:r>
      <w:r>
        <w:rPr>
          <w:noProof/>
          <w:lang w:eastAsia="hu-HU"/>
        </w:rPr>
        <w:pict>
          <v:shape id="Szövegdoboz 6" o:spid="_x0000_s1032" type="#_x0000_t202" style="position:absolute;left:0;text-align:left;margin-left:35.75pt;margin-top:4pt;width:109.4pt;height:46.1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" fillcolor="white [3201]" strokeweight=".5pt">
            <v:path arrowok="t"/>
            <v:textbox style="mso-next-textbox:#Szövegdoboz 6">
              <w:txbxContent>
                <w:p w:rsidR="002732A4" w:rsidRDefault="002732A4" w:rsidP="00ED0CCD">
                  <w:pPr>
                    <w:spacing w:after="120"/>
                    <w:jc w:val="center"/>
                  </w:pPr>
                  <w:r>
                    <w:t>Kiadás</w:t>
                  </w:r>
                </w:p>
                <w:p w:rsidR="002732A4" w:rsidRPr="002A5940" w:rsidRDefault="002732A4" w:rsidP="00ED0CCD">
                  <w:pPr>
                    <w:spacing w:after="120"/>
                    <w:jc w:val="center"/>
                  </w:pPr>
                  <w:r>
                    <w:t>(XSD4)</w:t>
                  </w:r>
                </w:p>
              </w:txbxContent>
            </v:textbox>
          </v:shape>
        </w:pict>
      </w:r>
    </w:p>
    <w:p w:rsidR="002A5940" w:rsidRDefault="002A5940" w:rsidP="009624D1"/>
    <w:p w:rsidR="002A5940" w:rsidRDefault="002A5940" w:rsidP="009624D1"/>
    <w:p w:rsidR="002A5940" w:rsidRDefault="00A764F4" w:rsidP="009624D1">
      <w:r>
        <w:rPr>
          <w:noProof/>
          <w:lang w:eastAsia="hu-HU"/>
        </w:rPr>
        <w:pict>
          <v:shape id="AutoShape 69" o:spid="_x0000_s1093" type="#_x0000_t32" style="position:absolute;left:0;text-align:left;margin-left:204.4pt;margin-top:4.65pt;width:90pt;height:0;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">
            <v:stroke endarrow="block"/>
          </v:shape>
        </w:pict>
      </w:r>
      <w:r>
        <w:rPr>
          <w:noProof/>
          <w:lang w:eastAsia="hu-HU"/>
        </w:rPr>
        <w:pict>
          <v:shape id="Szövegdoboz 7" o:spid="_x0000_s1033" type="#_x0000_t202" style="position:absolute;left:0;text-align:left;margin-left:35.45pt;margin-top:12.8pt;width:109.4pt;height:52.95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" fillcolor="white [3201]" strokeweight=".5pt">
            <v:path arrowok="t"/>
            <v:textbox style="mso-next-textbox:#Szövegdoboz 7">
              <w:txbxContent>
                <w:p w:rsidR="002732A4" w:rsidRDefault="002732A4" w:rsidP="00ED0CCD">
                  <w:pPr>
                    <w:jc w:val="center"/>
                    <w:rPr>
                      <w:color w:val="000000" w:themeColor="text1"/>
                    </w:rPr>
                  </w:pP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ED0CCD">
                  <w:pPr>
                    <w:jc w:val="center"/>
                    <w:rPr>
                      <w:color w:val="000000" w:themeColor="text1"/>
                    </w:rPr>
                  </w:pPr>
                  <w:r>
                    <w:rPr>
                      <w:color w:val="000000" w:themeColor="text1"/>
                    </w:rPr>
                    <w:t>(hibakódokkal)</w:t>
                  </w:r>
                </w:p>
                <w:p w:rsidR="002732A4" w:rsidRPr="00B73537" w:rsidRDefault="002732A4" w:rsidP="00ED0CCD">
                  <w:pPr>
                    <w:jc w:val="center"/>
                    <w:rPr>
                      <w:b/>
                      <w:color w:val="000000" w:themeColor="text1"/>
                    </w:rPr>
                  </w:pPr>
                  <w:r>
                    <w:rPr>
                      <w:color w:val="000000" w:themeColor="text1"/>
                    </w:rPr>
                    <w:t>Trazon2</w:t>
                  </w:r>
                </w:p>
                <w:p w:rsidR="002732A4" w:rsidRDefault="002732A4" w:rsidP="002A5940"/>
              </w:txbxContent>
            </v:textbox>
          </v:shape>
        </w:pict>
      </w:r>
    </w:p>
    <w:p w:rsidR="00A00A0E" w:rsidRDefault="00A00A0E" w:rsidP="009624D1"/>
    <w:p w:rsidR="00ED0CCD" w:rsidRDefault="00ED0CCD" w:rsidP="009624D1"/>
    <w:p w:rsidR="000C7AF2" w:rsidRDefault="000C7AF2" w:rsidP="009624D1"/>
    <w:p w:rsidR="000C7AF2" w:rsidRDefault="000C7AF2" w:rsidP="009624D1"/>
    <w:p w:rsidR="000C7AF2" w:rsidRDefault="000C7AF2" w:rsidP="009624D1"/>
    <w:p w:rsidR="00ED0CCD" w:rsidRDefault="00ED0CCD" w:rsidP="009624D1"/>
    <w:p w:rsidR="0079623C" w:rsidRPr="00251596" w:rsidRDefault="001444EB" w:rsidP="00B40279">
      <w:pPr>
        <w:pStyle w:val="Listaszerbekezds"/>
        <w:numPr>
          <w:ilvl w:val="3"/>
          <w:numId w:val="9"/>
        </w:numPr>
        <w:rPr>
          <w:b/>
        </w:rPr>
      </w:pPr>
      <w:r w:rsidRPr="00251596">
        <w:rPr>
          <w:b/>
        </w:rPr>
        <w:t>Későbbi kiadás</w:t>
      </w:r>
    </w:p>
    <w:p w:rsidR="00A00A0E" w:rsidRDefault="007138FF" w:rsidP="009624D1">
      <w:r>
        <w:t xml:space="preserve">Csak egyedi méretvételes gyógyászati segédeszközök esetén használható. </w:t>
      </w:r>
      <w:r w:rsidR="00A00A0E">
        <w:t>Ha a szolgáltató a vényen felírt</w:t>
      </w:r>
      <w:r w:rsidR="00871F78">
        <w:t xml:space="preserve"> eszköz kiadását</w:t>
      </w:r>
      <w:r w:rsidR="00A00A0E">
        <w:t xml:space="preserve"> csak későbbi időpontban tudja teljesíteni</w:t>
      </w:r>
      <w:r w:rsidR="00871F78">
        <w:t>, mert</w:t>
      </w:r>
      <w:r w:rsidR="00C11406">
        <w:t xml:space="preserve"> </w:t>
      </w:r>
      <w:r w:rsidR="00B951EC">
        <w:t>egyedi méretvételes gyógyászati segédeszközök készítése</w:t>
      </w:r>
      <w:r w:rsidR="00871F78">
        <w:t xml:space="preserve"> szükséges, akkor </w:t>
      </w:r>
      <w:r w:rsidR="00A00A0E">
        <w:t>a későbbi kiadás tranzakciót válasz</w:t>
      </w:r>
      <w:r w:rsidR="00C11406">
        <w:t>t</w:t>
      </w:r>
      <w:r w:rsidR="00A00A0E">
        <w:t>hatja, jelezve, hogy a teljesítést megkezdte, de azt későbbi időpontban fogja befejezni.</w:t>
      </w:r>
    </w:p>
    <w:p w:rsidR="009624D1" w:rsidRDefault="00A00A0E" w:rsidP="009624D1">
      <w:r>
        <w:lastRenderedPageBreak/>
        <w:t>Későbbi k</w:t>
      </w:r>
      <w:r w:rsidR="009624D1">
        <w:t xml:space="preserve">iadáskor a </w:t>
      </w:r>
      <w:r w:rsidR="00893FEF">
        <w:t>8.</w:t>
      </w:r>
      <w:r w:rsidR="00577BDF">
        <w:t>3</w:t>
      </w:r>
      <w:r w:rsidR="009624D1">
        <w:t xml:space="preserve">. melléklet „XSD4” oszlopában szereplő feltételek szerint kell a </w:t>
      </w:r>
      <w:proofErr w:type="spellStart"/>
      <w:r w:rsidR="009624D1">
        <w:t>webservice-t</w:t>
      </w:r>
      <w:proofErr w:type="spellEnd"/>
      <w:r w:rsidR="009624D1">
        <w:t xml:space="preserve"> meghívni.</w:t>
      </w:r>
    </w:p>
    <w:p w:rsidR="009624D1" w:rsidRDefault="009624D1" w:rsidP="009624D1">
      <w:r>
        <w:t>Formai ellenőrzésre a „</w:t>
      </w:r>
      <w:r w:rsidRPr="00D22B4B">
        <w:t>mediform-ovf1-online-krv.xsd</w:t>
      </w:r>
      <w:r>
        <w:t>” szolgál (</w:t>
      </w:r>
      <w:r w:rsidR="00893FEF">
        <w:t>8.</w:t>
      </w:r>
      <w:r w:rsidR="00577BDF">
        <w:t>4</w:t>
      </w:r>
      <w:r>
        <w:t>. melléklet).</w:t>
      </w:r>
    </w:p>
    <w:p w:rsidR="000D4D39" w:rsidRDefault="000D4D39" w:rsidP="000D4D39"/>
    <w:p w:rsidR="000D4D39" w:rsidRDefault="000D4D39" w:rsidP="000D4D39">
      <w:r>
        <w:t xml:space="preserve">A Vényfeldolgozó </w:t>
      </w:r>
      <w:proofErr w:type="spellStart"/>
      <w:r>
        <w:t>webszolgátatásának</w:t>
      </w:r>
      <w:proofErr w:type="spellEnd"/>
      <w:r>
        <w:t xml:space="preserve"> „</w:t>
      </w:r>
      <w:proofErr w:type="spellStart"/>
      <w:r>
        <w:t>type</w:t>
      </w:r>
      <w:proofErr w:type="spellEnd"/>
      <w:r>
        <w:t>” paramétere: „K”</w:t>
      </w:r>
    </w:p>
    <w:p w:rsidR="000D4D39" w:rsidRDefault="000D4D39" w:rsidP="009624D1"/>
    <w:p w:rsidR="009624D1" w:rsidRDefault="009624D1" w:rsidP="009624D1">
      <w:r>
        <w:t>Néhány fontosabb hívás elemet kiemelve:</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&lt;KERESTIP&gt; </w:t>
      </w:r>
      <w:r w:rsidR="00A00A0E" w:rsidRPr="00696169">
        <w:rPr>
          <w:rFonts w:ascii="Verdana" w:hAnsi="Verdana"/>
        </w:rPr>
        <w:tab/>
      </w:r>
      <w:r w:rsidR="00A00A0E" w:rsidRPr="00696169">
        <w:rPr>
          <w:rFonts w:ascii="Verdana" w:hAnsi="Verdana"/>
        </w:rPr>
        <w:tab/>
      </w:r>
      <w:r w:rsidRPr="00696169">
        <w:rPr>
          <w:rFonts w:ascii="Verdana" w:hAnsi="Verdana"/>
        </w:rPr>
        <w:t>elembe „2” kerül</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&lt;RESZKIADAS&gt; </w:t>
      </w:r>
      <w:r w:rsidR="00A00A0E" w:rsidRPr="00696169">
        <w:rPr>
          <w:rFonts w:ascii="Verdana" w:hAnsi="Verdana"/>
        </w:rPr>
        <w:tab/>
      </w:r>
      <w:r w:rsidRPr="00696169">
        <w:rPr>
          <w:rFonts w:ascii="Verdana" w:hAnsi="Verdana"/>
        </w:rPr>
        <w:t>elembe „0” kerül</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&lt;CSOMAGAZON&gt; </w:t>
      </w:r>
      <w:r w:rsidR="00A00A0E" w:rsidRPr="00696169">
        <w:rPr>
          <w:rFonts w:ascii="Verdana" w:hAnsi="Verdana"/>
        </w:rPr>
        <w:tab/>
      </w:r>
      <w:r w:rsidRPr="00696169">
        <w:rPr>
          <w:rFonts w:ascii="Verdana" w:hAnsi="Verdana"/>
        </w:rPr>
        <w:t xml:space="preserve">elembe a szolgáltató által generált egyedi azonosító kerül </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&lt;TRAZON&gt; </w:t>
      </w:r>
      <w:r w:rsidR="00A00A0E" w:rsidRPr="00696169">
        <w:rPr>
          <w:rFonts w:ascii="Verdana" w:hAnsi="Verdana"/>
        </w:rPr>
        <w:tab/>
      </w:r>
      <w:r w:rsidR="00A00A0E" w:rsidRPr="00696169">
        <w:rPr>
          <w:rFonts w:ascii="Verdana" w:hAnsi="Verdana"/>
        </w:rPr>
        <w:tab/>
      </w:r>
      <w:r w:rsidRPr="00696169">
        <w:rPr>
          <w:rFonts w:ascii="Verdana" w:hAnsi="Verdana"/>
        </w:rPr>
        <w:t>elembe a lekérdezéskor megkapott „TRAZON1” kerül</w:t>
      </w:r>
    </w:p>
    <w:p w:rsidR="009624D1" w:rsidRDefault="009624D1" w:rsidP="009624D1"/>
    <w:p w:rsidR="009624D1" w:rsidRDefault="001444EB" w:rsidP="009624D1">
      <w:r w:rsidRPr="00251596">
        <w:t>Későbbi kiadáskor a vény „lefoglalódik” és más Szolgáltatónál újabb lekérdezés</w:t>
      </w:r>
      <w:r w:rsidR="00471D8C">
        <w:t>r</w:t>
      </w:r>
      <w:r w:rsidRPr="00251596">
        <w:t>e</w:t>
      </w:r>
      <w:r w:rsidR="00871F78">
        <w:t xml:space="preserve"> figyelmeztető </w:t>
      </w:r>
      <w:r w:rsidR="00871F78" w:rsidRPr="00251596">
        <w:t xml:space="preserve">üzenetet </w:t>
      </w:r>
      <w:r w:rsidRPr="00251596">
        <w:t>fog adni.</w:t>
      </w:r>
    </w:p>
    <w:p w:rsidR="009624D1" w:rsidRDefault="009624D1" w:rsidP="009624D1">
      <w:r>
        <w:t xml:space="preserve">A kérésre válaszüzenet (nyugta) megy. Ha a &lt;NYUGTA&gt; elemben „0” van hiba nélkül megtörtént a </w:t>
      </w:r>
      <w:r w:rsidR="00A00A0E">
        <w:t xml:space="preserve">későbbi </w:t>
      </w:r>
      <w:r>
        <w:t>kiadás, ha „1”</w:t>
      </w:r>
      <w:proofErr w:type="spellStart"/>
      <w:r>
        <w:t>-est</w:t>
      </w:r>
      <w:proofErr w:type="spellEnd"/>
      <w:r>
        <w:t xml:space="preserve"> tartalmaz rendszer hiba történt a </w:t>
      </w:r>
      <w:r w:rsidR="00A00A0E">
        <w:t xml:space="preserve">későbbi </w:t>
      </w:r>
      <w:r>
        <w:t>kiadáskor, azt meghiúsítva.</w:t>
      </w:r>
    </w:p>
    <w:p w:rsidR="004C686C" w:rsidRDefault="004C686C" w:rsidP="009624D1"/>
    <w:p w:rsidR="007879F1" w:rsidRDefault="007879F1" w:rsidP="007879F1">
      <w:r w:rsidRPr="007879F1">
        <w:rPr>
          <w:u w:val="single"/>
        </w:rPr>
        <w:t>A jelentésbe</w:t>
      </w:r>
      <w:r>
        <w:t xml:space="preserve"> TRAZON1 kerül.</w:t>
      </w:r>
    </w:p>
    <w:p w:rsidR="004C686C" w:rsidRDefault="004C686C" w:rsidP="009624D1"/>
    <w:p w:rsidR="004C686C" w:rsidRDefault="00A764F4" w:rsidP="009624D1">
      <w:r>
        <w:rPr>
          <w:noProof/>
          <w:lang w:eastAsia="hu-HU"/>
        </w:rPr>
        <w:pict>
          <v:roundrect id="_x0000_s1060" style="position:absolute;left:0;text-align:left;margin-left:157.75pt;margin-top:7.75pt;width:116.35pt;height:32.8pt;z-index:2517473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" fillcolor="#c2d69b [1942]" strokecolor="#243f60 [1604]" strokeweight="2pt">
            <v:path arrowok="t"/>
            <v:textbox style="mso-next-textbox:#_x0000_s1060">
              <w:txbxContent>
                <w:p w:rsidR="002732A4" w:rsidRPr="00B73537" w:rsidRDefault="002732A4" w:rsidP="00BD026C">
                  <w:pPr>
                    <w:jc w:val="center"/>
                    <w:rPr>
                      <w:b/>
                      <w:color w:val="000000" w:themeColor="text1"/>
                    </w:rPr>
                  </w:pPr>
                  <w:r>
                    <w:rPr>
                      <w:b/>
                      <w:color w:val="000000" w:themeColor="text1"/>
                    </w:rPr>
                    <w:t>Tranzakciós adat</w:t>
                  </w:r>
                </w:p>
              </w:txbxContent>
            </v:textbox>
          </v:roundrect>
        </w:pict>
      </w:r>
      <w:r>
        <w:rPr>
          <w:noProof/>
          <w:lang w:eastAsia="hu-HU"/>
        </w:rPr>
        <w:pict>
          <v:roundrect id="_x0000_s1059" style="position:absolute;left:0;text-align:left;margin-left:-2.35pt;margin-top:8.35pt;width:116.35pt;height:32.8pt;z-index:2517463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" fillcolor="#c2d69b [1942]" strokecolor="#243f60 [1604]" strokeweight="2pt">
            <v:path arrowok="t"/>
            <v:textbox style="mso-next-textbox:#_x0000_s1059">
              <w:txbxContent>
                <w:p w:rsidR="002732A4" w:rsidRPr="00B73537" w:rsidRDefault="002732A4" w:rsidP="00BD026C">
                  <w:pPr>
                    <w:jc w:val="center"/>
                    <w:rPr>
                      <w:b/>
                      <w:color w:val="000000" w:themeColor="text1"/>
                    </w:rPr>
                  </w:pPr>
                  <w:r w:rsidRPr="00B73537">
                    <w:rPr>
                      <w:b/>
                      <w:color w:val="000000" w:themeColor="text1"/>
                    </w:rPr>
                    <w:t>Szolgál</w:t>
                  </w:r>
                  <w:r>
                    <w:rPr>
                      <w:b/>
                      <w:color w:val="000000" w:themeColor="text1"/>
                    </w:rPr>
                    <w:t>t</w:t>
                  </w:r>
                  <w:r w:rsidRPr="00B73537">
                    <w:rPr>
                      <w:b/>
                      <w:color w:val="000000" w:themeColor="text1"/>
                    </w:rPr>
                    <w:t>ató</w:t>
                  </w:r>
                </w:p>
              </w:txbxContent>
            </v:textbox>
          </v:roundrect>
        </w:pict>
      </w:r>
      <w:r>
        <w:rPr>
          <w:noProof/>
          <w:lang w:eastAsia="hu-HU"/>
        </w:rPr>
        <w:pict>
          <v:roundrect id="_x0000_s1058" style="position:absolute;left:0;text-align:left;margin-left:324pt;margin-top:196.4pt;width:137.65pt;height:76.5pt;z-index:2517452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" fillcolor="#4f81bd [3204]" strokecolor="#243f60 [1604]" strokeweight="2pt">
            <v:path arrowok="t"/>
            <v:textbox style="mso-next-textbox:#_x0000_s1058">
              <w:txbxContent>
                <w:p w:rsidR="002732A4" w:rsidRDefault="002732A4" w:rsidP="00BD026C">
                  <w:pPr>
                    <w:rPr>
                      <w:color w:val="000000" w:themeColor="text1"/>
                    </w:rPr>
                  </w:pPr>
                  <w:r>
                    <w:t>OVF</w:t>
                  </w:r>
                  <w:r>
                    <w:tab/>
                  </w:r>
                  <w:r>
                    <w:tab/>
                  </w: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BD026C">
                  <w:pPr>
                    <w:jc w:val="center"/>
                    <w:rPr>
                      <w:color w:val="000000" w:themeColor="text1"/>
                    </w:rPr>
                  </w:pPr>
                  <w:r>
                    <w:rPr>
                      <w:color w:val="000000" w:themeColor="text1"/>
                    </w:rPr>
                    <w:t>(hibakódokkal)</w:t>
                  </w:r>
                </w:p>
                <w:p w:rsidR="002732A4" w:rsidRPr="00ED0CCD" w:rsidRDefault="002732A4" w:rsidP="00BD026C">
                  <w:pPr>
                    <w:ind w:firstLine="708"/>
                    <w:rPr>
                      <w:b/>
                      <w:color w:val="000000" w:themeColor="text1"/>
                    </w:rPr>
                  </w:pPr>
                  <w:r>
                    <w:rPr>
                      <w:b/>
                      <w:color w:val="000000" w:themeColor="text1"/>
                    </w:rPr>
                    <w:t>Trazon2</w:t>
                  </w:r>
                </w:p>
                <w:p w:rsidR="002732A4" w:rsidRPr="00B73537" w:rsidRDefault="002732A4" w:rsidP="00BD026C">
                  <w:pPr>
                    <w:rPr>
                      <w:b/>
                      <w:color w:val="000000" w:themeColor="text1"/>
                    </w:rPr>
                  </w:pPr>
                </w:p>
              </w:txbxContent>
            </v:textbox>
          </v:roundrect>
        </w:pict>
      </w:r>
      <w:r>
        <w:rPr>
          <w:noProof/>
          <w:lang w:eastAsia="hu-HU"/>
        </w:rPr>
        <w:pict>
          <v:roundrect id="_x0000_s1057" style="position:absolute;left:0;text-align:left;margin-left:323.55pt;margin-top:72.65pt;width:137.65pt;height:70.9pt;z-index:2517442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" fillcolor="#4f81bd [3204]" strokecolor="#243f60 [1604]" strokeweight="2pt">
            <v:path arrowok="t"/>
            <v:textbox style="mso-next-textbox:#_x0000_s1057">
              <w:txbxContent>
                <w:p w:rsidR="002732A4" w:rsidRDefault="002732A4" w:rsidP="00BD026C">
                  <w:pPr>
                    <w:rPr>
                      <w:color w:val="000000" w:themeColor="text1"/>
                    </w:rPr>
                  </w:pPr>
                  <w:r>
                    <w:t>OVF</w:t>
                  </w:r>
                  <w:r>
                    <w:tab/>
                  </w:r>
                  <w:r>
                    <w:tab/>
                  </w: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BD026C">
                  <w:pPr>
                    <w:jc w:val="center"/>
                    <w:rPr>
                      <w:color w:val="000000" w:themeColor="text1"/>
                    </w:rPr>
                  </w:pPr>
                  <w:r>
                    <w:rPr>
                      <w:color w:val="000000" w:themeColor="text1"/>
                    </w:rPr>
                    <w:t>(hibakódokkal)</w:t>
                  </w:r>
                </w:p>
                <w:p w:rsidR="002732A4" w:rsidRPr="00ED0CCD" w:rsidRDefault="002732A4" w:rsidP="00BD026C">
                  <w:pPr>
                    <w:ind w:firstLine="708"/>
                    <w:rPr>
                      <w:b/>
                      <w:color w:val="000000" w:themeColor="text1"/>
                    </w:rPr>
                  </w:pPr>
                  <w:r>
                    <w:rPr>
                      <w:b/>
                      <w:color w:val="000000" w:themeColor="text1"/>
                    </w:rPr>
                    <w:t>T</w:t>
                  </w:r>
                  <w:r w:rsidRPr="00ED0CCD">
                    <w:rPr>
                      <w:b/>
                      <w:color w:val="000000" w:themeColor="text1"/>
                    </w:rPr>
                    <w:t>razon1</w:t>
                  </w:r>
                </w:p>
              </w:txbxContent>
            </v:textbox>
          </v:roundrect>
        </w:pict>
      </w:r>
      <w:r>
        <w:rPr>
          <w:noProof/>
          <w:lang w:eastAsia="hu-HU"/>
        </w:rPr>
        <w:pict>
          <v:shape id="_x0000_s1056" type="#_x0000_t34" style="position:absolute;left:0;text-align:left;margin-left:111.65pt;margin-top:237.2pt;width:350.15pt;height:46.55pt;rotation:180;flip:y;z-index:251743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" adj="-677" strokecolor="#4579b8 [3044]">
            <v:stroke endarrow="open"/>
            <o:lock v:ext="edit" shapetype="f"/>
          </v:shape>
        </w:pict>
      </w:r>
      <w:r>
        <w:rPr>
          <w:noProof/>
          <w:lang w:eastAsia="hu-HU"/>
        </w:rPr>
        <w:pict>
          <v:shape id="_x0000_s1055" type="#_x0000_t202" style="position:absolute;left:0;text-align:left;margin-left:1.95pt;margin-top:275.45pt;width:109.4pt;height:52.95pt;z-index:251742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" fillcolor="white [3201]" strokeweight=".5pt">
            <v:path arrowok="t"/>
            <v:textbox style="mso-next-textbox:#_x0000_s1055">
              <w:txbxContent>
                <w:p w:rsidR="002732A4" w:rsidRDefault="002732A4" w:rsidP="00BD026C">
                  <w:pPr>
                    <w:jc w:val="center"/>
                    <w:rPr>
                      <w:color w:val="000000" w:themeColor="text1"/>
                    </w:rPr>
                  </w:pP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BD026C">
                  <w:pPr>
                    <w:jc w:val="center"/>
                    <w:rPr>
                      <w:color w:val="000000" w:themeColor="text1"/>
                    </w:rPr>
                  </w:pPr>
                  <w:r>
                    <w:rPr>
                      <w:color w:val="000000" w:themeColor="text1"/>
                    </w:rPr>
                    <w:t>(hibakódokkal)</w:t>
                  </w:r>
                </w:p>
                <w:p w:rsidR="002732A4" w:rsidRPr="00B73537" w:rsidRDefault="002732A4" w:rsidP="00BD026C">
                  <w:pPr>
                    <w:jc w:val="center"/>
                    <w:rPr>
                      <w:b/>
                      <w:color w:val="000000" w:themeColor="text1"/>
                    </w:rPr>
                  </w:pPr>
                  <w:r>
                    <w:rPr>
                      <w:color w:val="000000" w:themeColor="text1"/>
                    </w:rPr>
                    <w:t>Trazon2</w:t>
                  </w:r>
                </w:p>
                <w:p w:rsidR="002732A4" w:rsidRDefault="002732A4" w:rsidP="00BD026C"/>
              </w:txbxContent>
            </v:textbox>
          </v:shape>
        </w:pict>
      </w:r>
      <w:r>
        <w:rPr>
          <w:noProof/>
          <w:lang w:eastAsia="hu-HU"/>
        </w:rPr>
        <w:pict>
          <v:shape id="_x0000_s1054" type="#_x0000_t202" style="position:absolute;left:0;text-align:left;margin-left:2.25pt;margin-top:221.2pt;width:109.4pt;height:46.1pt;z-index:251741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" fillcolor="white [3201]" strokeweight=".5pt">
            <v:path arrowok="t"/>
            <v:textbox style="mso-next-textbox:#_x0000_s1054">
              <w:txbxContent>
                <w:p w:rsidR="002732A4" w:rsidRDefault="002732A4" w:rsidP="00BD026C">
                  <w:pPr>
                    <w:spacing w:after="120"/>
                    <w:jc w:val="center"/>
                  </w:pPr>
                  <w:r>
                    <w:t>Későbbi kiadás</w:t>
                  </w:r>
                </w:p>
                <w:p w:rsidR="002732A4" w:rsidRPr="002A5940" w:rsidRDefault="002732A4" w:rsidP="00BD026C">
                  <w:pPr>
                    <w:spacing w:after="120"/>
                    <w:jc w:val="center"/>
                  </w:pPr>
                  <w:r>
                    <w:t>(XSD4)</w:t>
                  </w:r>
                </w:p>
              </w:txbxContent>
            </v:textbox>
          </v:shape>
        </w:pict>
      </w:r>
      <w:r>
        <w:rPr>
          <w:noProof/>
          <w:lang w:eastAsia="hu-HU"/>
        </w:rPr>
        <w:pict>
          <v:roundrect id="_x0000_s1053" style="position:absolute;left:0;text-align:left;margin-left:120.75pt;margin-top:224.85pt;width:185.45pt;height:32.8pt;z-index:2517401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" fillcolor="#4f81bd [3204]" strokecolor="#243f60 [1604]" strokeweight="2pt">
            <v:path arrowok="t"/>
            <v:textbox style="mso-next-textbox:#_x0000_s1053">
              <w:txbxContent>
                <w:p w:rsidR="002732A4" w:rsidRDefault="002732A4" w:rsidP="00BD026C">
                  <w:r>
                    <w:tab/>
                  </w:r>
                  <w:r w:rsidRPr="00E46E7D">
                    <w:rPr>
                      <w:b/>
                      <w:color w:val="000000" w:themeColor="text1"/>
                    </w:rPr>
                    <w:t>Trazon</w:t>
                  </w:r>
                  <w:r>
                    <w:rPr>
                      <w:b/>
                      <w:color w:val="000000" w:themeColor="text1"/>
                    </w:rPr>
                    <w:t>1</w:t>
                  </w:r>
                  <w:r>
                    <w:t xml:space="preserve">   </w:t>
                  </w:r>
                  <w:r>
                    <w:tab/>
                  </w:r>
                  <w:r>
                    <w:tab/>
                  </w:r>
                </w:p>
              </w:txbxContent>
            </v:textbox>
          </v:roundrect>
        </w:pict>
      </w:r>
      <w:r>
        <w:rPr>
          <w:noProof/>
          <w:lang w:eastAsia="hu-HU"/>
        </w:rPr>
        <w:pict>
          <v:shape id="AutoShape 28" o:spid="_x0000_s1052" type="#_x0000_t34" style="position:absolute;left:0;text-align:left;margin-left:111.65pt;margin-top:105.65pt;width:349.55pt;height:56.65pt;rotation:180;flip:y;z-index:251739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" adj="-606" strokecolor="#4579b8 [3044]">
            <v:stroke endarrow="open"/>
          </v:shape>
        </w:pict>
      </w:r>
      <w:r>
        <w:rPr>
          <w:noProof/>
          <w:lang w:eastAsia="hu-HU"/>
        </w:rPr>
        <w:pict>
          <v:shape id="_x0000_s1051" type="#_x0000_t202" style="position:absolute;left:0;text-align:left;margin-left:2.05pt;margin-top:141.35pt;width:109.4pt;height:53.55pt;z-index:251738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" fillcolor="white [3201]" strokeweight=".5pt">
            <v:path arrowok="t"/>
            <v:textbox style="mso-next-textbox:#_x0000_s1051">
              <w:txbxContent>
                <w:p w:rsidR="002732A4" w:rsidRDefault="002732A4" w:rsidP="00BD026C">
                  <w:pPr>
                    <w:jc w:val="center"/>
                    <w:rPr>
                      <w:color w:val="000000" w:themeColor="text1"/>
                    </w:rPr>
                  </w:pP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BD026C">
                  <w:pPr>
                    <w:jc w:val="center"/>
                    <w:rPr>
                      <w:color w:val="000000" w:themeColor="text1"/>
                    </w:rPr>
                  </w:pPr>
                  <w:r>
                    <w:rPr>
                      <w:color w:val="000000" w:themeColor="text1"/>
                    </w:rPr>
                    <w:t>(hibakódokkal)</w:t>
                  </w:r>
                </w:p>
                <w:p w:rsidR="002732A4" w:rsidRPr="00B73537" w:rsidRDefault="002732A4" w:rsidP="00BD026C">
                  <w:pPr>
                    <w:jc w:val="center"/>
                    <w:rPr>
                      <w:b/>
                      <w:color w:val="000000" w:themeColor="text1"/>
                    </w:rPr>
                  </w:pPr>
                  <w:r>
                    <w:rPr>
                      <w:color w:val="000000" w:themeColor="text1"/>
                    </w:rPr>
                    <w:t>Trazon1</w:t>
                  </w:r>
                </w:p>
                <w:p w:rsidR="002732A4" w:rsidRDefault="002732A4" w:rsidP="00BD026C"/>
              </w:txbxContent>
            </v:textbox>
          </v:shape>
        </w:pict>
      </w:r>
      <w:r>
        <w:rPr>
          <w:noProof/>
          <w:lang w:eastAsia="hu-HU"/>
        </w:rPr>
        <w:pict>
          <v:shape id="_x0000_s1050" type="#_x0000_t202" style="position:absolute;left:0;text-align:left;margin-left:2.15pt;margin-top:84.9pt;width:109.4pt;height:37.2pt;z-index:251737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" fillcolor="white [3201]" strokeweight=".5pt">
            <v:path arrowok="t"/>
            <v:textbox style="mso-next-textbox:#_x0000_s1050">
              <w:txbxContent>
                <w:p w:rsidR="002732A4" w:rsidRDefault="002732A4" w:rsidP="00BD026C">
                  <w:pPr>
                    <w:jc w:val="center"/>
                  </w:pPr>
                  <w:r>
                    <w:t>Lekérdezés</w:t>
                  </w:r>
                </w:p>
                <w:p w:rsidR="002732A4" w:rsidRDefault="002732A4" w:rsidP="00BD026C">
                  <w:pPr>
                    <w:jc w:val="center"/>
                  </w:pPr>
                  <w:r>
                    <w:t>(XSD2)</w:t>
                  </w:r>
                </w:p>
              </w:txbxContent>
            </v:textbox>
          </v:shape>
        </w:pict>
      </w:r>
      <w:r>
        <w:rPr>
          <w:noProof/>
          <w:lang w:eastAsia="hu-HU"/>
        </w:rPr>
        <w:pict>
          <v:roundrect id="_x0000_s1049" style="position:absolute;left:0;text-align:left;margin-left:120.85pt;margin-top:86.25pt;width:185.45pt;height:34.4pt;z-index:2517360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" fillcolor="#4f81bd [3204]" strokecolor="#243f60 [1604]" strokeweight="2pt">
            <v:path arrowok="t"/>
            <v:textbox style="mso-next-textbox:#_x0000_s1049">
              <w:txbxContent>
                <w:p w:rsidR="002732A4" w:rsidRDefault="002732A4" w:rsidP="00BD026C">
                  <w:r>
                    <w:tab/>
                    <w:t xml:space="preserve">    Vény rekord</w:t>
                  </w:r>
                </w:p>
              </w:txbxContent>
            </v:textbox>
          </v:roundrect>
        </w:pict>
      </w:r>
      <w:r>
        <w:rPr>
          <w:noProof/>
          <w:lang w:eastAsia="hu-HU"/>
        </w:rPr>
        <w:pict>
          <v:shape id="AutoShape 38" o:spid="_x0000_s1062" type="#_x0000_t32" style="position:absolute;left:0;text-align:left;margin-left:43pt;margin-top:208.05pt;width:26.3pt;height:0;rotation:90;z-index:2517493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" strokecolor="#4579b8 [3044]">
            <v:stroke endarrow="open"/>
          </v:shape>
        </w:pict>
      </w:r>
      <w:r>
        <w:rPr>
          <w:noProof/>
          <w:lang w:eastAsia="hu-HU"/>
        </w:rPr>
        <w:pict>
          <v:roundrect id="_x0000_s1061" style="position:absolute;left:0;text-align:left;margin-left:331.9pt;margin-top:7.2pt;width:116.35pt;height:32.8pt;z-index:2517483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" fillcolor="#c2d69b [1942]" strokecolor="#243f60 [1604]" strokeweight="2pt">
            <v:path arrowok="t"/>
            <v:textbox style="mso-next-textbox:#_x0000_s1061">
              <w:txbxContent>
                <w:p w:rsidR="002732A4" w:rsidRPr="00B73537" w:rsidRDefault="002732A4" w:rsidP="00BD026C">
                  <w:pPr>
                    <w:jc w:val="center"/>
                    <w:rPr>
                      <w:b/>
                      <w:color w:val="000000" w:themeColor="text1"/>
                    </w:rPr>
                  </w:pPr>
                  <w:r>
                    <w:rPr>
                      <w:b/>
                      <w:color w:val="000000" w:themeColor="text1"/>
                    </w:rPr>
                    <w:t>OEP</w:t>
                  </w:r>
                </w:p>
              </w:txbxContent>
            </v:textbox>
          </v:roundrect>
        </w:pict>
      </w:r>
    </w:p>
    <w:p w:rsidR="004C686C" w:rsidRDefault="004C686C" w:rsidP="009624D1"/>
    <w:p w:rsidR="00BD026C" w:rsidRDefault="00BD026C" w:rsidP="009624D1"/>
    <w:p w:rsidR="00BD026C" w:rsidRDefault="00BD026C" w:rsidP="009624D1"/>
    <w:p w:rsidR="00BD026C" w:rsidRDefault="00BD026C" w:rsidP="009624D1"/>
    <w:p w:rsidR="00BD026C" w:rsidRDefault="00BD026C" w:rsidP="009624D1"/>
    <w:p w:rsidR="00BD026C" w:rsidRDefault="00BD026C" w:rsidP="009624D1"/>
    <w:p w:rsidR="00BD026C" w:rsidRDefault="00BD026C" w:rsidP="009624D1"/>
    <w:p w:rsidR="00BD026C" w:rsidRDefault="00A764F4" w:rsidP="009624D1">
      <w:r>
        <w:rPr>
          <w:noProof/>
          <w:lang w:eastAsia="hu-HU"/>
        </w:rPr>
        <w:pict>
          <v:shape id="AutoShape 71" o:spid="_x0000_s1095" type="#_x0000_t32" style="position:absolute;left:0;text-align:left;margin-left:162.4pt;margin-top:12.95pt;width:90pt;height:0;z-index:25178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">
            <v:stroke endarrow="block"/>
          </v:shape>
        </w:pict>
      </w:r>
    </w:p>
    <w:p w:rsidR="00BD026C" w:rsidRDefault="00BD026C" w:rsidP="009624D1"/>
    <w:p w:rsidR="00BD026C" w:rsidRDefault="00BD026C" w:rsidP="009624D1"/>
    <w:p w:rsidR="00BD026C" w:rsidRDefault="00BD026C" w:rsidP="009624D1"/>
    <w:p w:rsidR="00BD026C" w:rsidRDefault="00BD026C" w:rsidP="009624D1"/>
    <w:p w:rsidR="00BD026C" w:rsidRDefault="00BD026C" w:rsidP="009624D1"/>
    <w:p w:rsidR="00BD026C" w:rsidRDefault="00BD026C" w:rsidP="009624D1"/>
    <w:p w:rsidR="00BD026C" w:rsidRDefault="00BD026C" w:rsidP="009624D1"/>
    <w:p w:rsidR="00BD026C" w:rsidRDefault="00BD026C" w:rsidP="009624D1"/>
    <w:p w:rsidR="00BD026C" w:rsidRDefault="00A764F4" w:rsidP="009624D1">
      <w:r>
        <w:rPr>
          <w:noProof/>
          <w:lang w:eastAsia="hu-HU"/>
        </w:rPr>
        <w:pict>
          <v:shape id="AutoShape 70" o:spid="_x0000_s1094" type="#_x0000_t32" style="position:absolute;left:0;text-align:left;margin-left:180.4pt;margin-top:12.7pt;width:90pt;height:0;z-index:25178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f8INQIAAF8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">
            <v:stroke endarrow="block"/>
          </v:shape>
        </w:pict>
      </w:r>
    </w:p>
    <w:p w:rsidR="00BD026C" w:rsidRDefault="00BD026C" w:rsidP="009624D1"/>
    <w:p w:rsidR="00BD026C" w:rsidRDefault="00BD026C" w:rsidP="009624D1"/>
    <w:p w:rsidR="00BD026C" w:rsidRDefault="00BD026C" w:rsidP="009624D1"/>
    <w:p w:rsidR="00BD026C" w:rsidRDefault="00BD026C" w:rsidP="009624D1"/>
    <w:p w:rsidR="00BD026C" w:rsidRDefault="00BD026C" w:rsidP="009624D1"/>
    <w:p w:rsidR="00A00A0E" w:rsidRDefault="00A00A0E" w:rsidP="009624D1"/>
    <w:p w:rsidR="0079623C" w:rsidRPr="00251596" w:rsidRDefault="001444EB" w:rsidP="00B40279">
      <w:pPr>
        <w:pStyle w:val="Listaszerbekezds"/>
        <w:numPr>
          <w:ilvl w:val="3"/>
          <w:numId w:val="9"/>
        </w:numPr>
        <w:rPr>
          <w:b/>
        </w:rPr>
      </w:pPr>
      <w:r w:rsidRPr="00251596">
        <w:rPr>
          <w:b/>
        </w:rPr>
        <w:t>Nem kerül kiadásra</w:t>
      </w:r>
    </w:p>
    <w:p w:rsidR="00A00A0E" w:rsidRDefault="00A00A0E" w:rsidP="009624D1">
      <w:r>
        <w:lastRenderedPageBreak/>
        <w:t xml:space="preserve">Ha vényt kiváltani szándékozó úgy dönt, hogy a vényt nem az adott Szolgáltatónál váltja ki vagy Szolgáltató bármilyen okból megtagadja a vényen </w:t>
      </w:r>
      <w:r w:rsidR="006708A8">
        <w:t xml:space="preserve">szereplő tételek kiadását, akkor </w:t>
      </w:r>
      <w:r w:rsidR="006708A8" w:rsidRPr="00C11406">
        <w:rPr>
          <w:i/>
        </w:rPr>
        <w:t>Nem kerül kiadásra</w:t>
      </w:r>
      <w:r w:rsidR="006708A8">
        <w:t xml:space="preserve"> üzenetet kell küldeni.</w:t>
      </w:r>
    </w:p>
    <w:p w:rsidR="009624D1" w:rsidRDefault="006708A8" w:rsidP="009624D1">
      <w:r>
        <w:t xml:space="preserve">Ebben az esetben </w:t>
      </w:r>
      <w:r w:rsidR="009624D1">
        <w:t xml:space="preserve">a </w:t>
      </w:r>
      <w:r w:rsidR="00893FEF">
        <w:t>8.</w:t>
      </w:r>
      <w:r w:rsidR="00471D8C">
        <w:t>3</w:t>
      </w:r>
      <w:r w:rsidR="009624D1">
        <w:t xml:space="preserve">. melléklet „XSD4” oszlopában szereplő feltételek szerint kell a </w:t>
      </w:r>
      <w:proofErr w:type="spellStart"/>
      <w:r w:rsidR="009624D1">
        <w:t>webservice-t</w:t>
      </w:r>
      <w:proofErr w:type="spellEnd"/>
      <w:r w:rsidR="009624D1">
        <w:t xml:space="preserve"> meghívni.</w:t>
      </w:r>
    </w:p>
    <w:p w:rsidR="009624D1" w:rsidRDefault="009624D1" w:rsidP="009624D1">
      <w:r>
        <w:t>Formai ellenőrzésre a „</w:t>
      </w:r>
      <w:r w:rsidRPr="00D22B4B">
        <w:t>mediform-ovf1-online-krv.xsd</w:t>
      </w:r>
      <w:r>
        <w:t>” szolgál (</w:t>
      </w:r>
      <w:r w:rsidR="00893FEF">
        <w:t>8.</w:t>
      </w:r>
      <w:r w:rsidR="000C0BC0">
        <w:t>4</w:t>
      </w:r>
      <w:r>
        <w:t>. melléklet).</w:t>
      </w:r>
    </w:p>
    <w:p w:rsidR="009624D1" w:rsidRDefault="009624D1" w:rsidP="009624D1"/>
    <w:p w:rsidR="000D4D39" w:rsidRDefault="000D4D39" w:rsidP="000D4D39">
      <w:r>
        <w:t xml:space="preserve">A Vényfeldolgozó </w:t>
      </w:r>
      <w:proofErr w:type="spellStart"/>
      <w:r>
        <w:t>webszolgátatásának</w:t>
      </w:r>
      <w:proofErr w:type="spellEnd"/>
      <w:r>
        <w:t xml:space="preserve"> „</w:t>
      </w:r>
      <w:proofErr w:type="spellStart"/>
      <w:r>
        <w:t>type</w:t>
      </w:r>
      <w:proofErr w:type="spellEnd"/>
      <w:r>
        <w:t>” paramétere: „K”</w:t>
      </w:r>
    </w:p>
    <w:p w:rsidR="000D4D39" w:rsidRDefault="000D4D39" w:rsidP="009624D1"/>
    <w:p w:rsidR="009624D1" w:rsidRDefault="009624D1" w:rsidP="009624D1">
      <w:r>
        <w:t>Néhány fontosabb hívás elemet kiemelve:</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&lt;KERESTIP&gt; </w:t>
      </w:r>
      <w:r w:rsidR="006708A8" w:rsidRPr="00696169">
        <w:rPr>
          <w:rFonts w:ascii="Verdana" w:hAnsi="Verdana"/>
        </w:rPr>
        <w:tab/>
      </w:r>
      <w:r w:rsidR="006708A8" w:rsidRPr="00696169">
        <w:rPr>
          <w:rFonts w:ascii="Verdana" w:hAnsi="Verdana"/>
        </w:rPr>
        <w:tab/>
      </w:r>
      <w:r w:rsidRPr="00696169">
        <w:rPr>
          <w:rFonts w:ascii="Verdana" w:hAnsi="Verdana"/>
        </w:rPr>
        <w:t>elembe „3” kerül</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&lt;RESZKIADAS&gt; </w:t>
      </w:r>
      <w:r w:rsidR="006708A8" w:rsidRPr="00696169">
        <w:rPr>
          <w:rFonts w:ascii="Verdana" w:hAnsi="Verdana"/>
        </w:rPr>
        <w:tab/>
        <w:t xml:space="preserve">elembe </w:t>
      </w:r>
      <w:r w:rsidRPr="00696169">
        <w:rPr>
          <w:rFonts w:ascii="Verdana" w:hAnsi="Verdana"/>
        </w:rPr>
        <w:t>„0” kerül</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 &lt;CSOMAGAZON&gt; </w:t>
      </w:r>
      <w:r w:rsidR="006708A8" w:rsidRPr="00696169">
        <w:rPr>
          <w:rFonts w:ascii="Verdana" w:hAnsi="Verdana"/>
        </w:rPr>
        <w:tab/>
      </w:r>
      <w:r w:rsidRPr="00696169">
        <w:rPr>
          <w:rFonts w:ascii="Verdana" w:hAnsi="Verdana"/>
        </w:rPr>
        <w:t xml:space="preserve">elembe a szolgáltató által generált egyedi azonosító kerül </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&lt;TRAZON&gt; </w:t>
      </w:r>
      <w:r w:rsidR="006708A8" w:rsidRPr="00696169">
        <w:rPr>
          <w:rFonts w:ascii="Verdana" w:hAnsi="Verdana"/>
        </w:rPr>
        <w:tab/>
      </w:r>
      <w:r w:rsidR="006708A8" w:rsidRPr="00696169">
        <w:rPr>
          <w:rFonts w:ascii="Verdana" w:hAnsi="Verdana"/>
        </w:rPr>
        <w:tab/>
      </w:r>
      <w:r w:rsidRPr="00696169">
        <w:rPr>
          <w:rFonts w:ascii="Verdana" w:hAnsi="Verdana"/>
        </w:rPr>
        <w:t>elembe a lekérdezéskor megkapott „TRAZON1” kerül</w:t>
      </w:r>
    </w:p>
    <w:p w:rsidR="009624D1" w:rsidRPr="00696169" w:rsidRDefault="009624D1" w:rsidP="009624D1"/>
    <w:p w:rsidR="009624D1" w:rsidRDefault="009624D1" w:rsidP="009624D1">
      <w:r>
        <w:t xml:space="preserve">A kérésre válaszüzenet (nyugta) megy. Ha a &lt;NYUGTA&gt; elemben „0” van hiba nélkül megtörtént a </w:t>
      </w:r>
      <w:r w:rsidR="006708A8">
        <w:t>tranzakció fogadása</w:t>
      </w:r>
      <w:r>
        <w:t>, ha „1”</w:t>
      </w:r>
      <w:proofErr w:type="spellStart"/>
      <w:r>
        <w:t>-est</w:t>
      </w:r>
      <w:proofErr w:type="spellEnd"/>
      <w:r>
        <w:t xml:space="preserve"> tartalmaz rendszer hiba történt a </w:t>
      </w:r>
      <w:r w:rsidR="006708A8">
        <w:t>tranzakcióko</w:t>
      </w:r>
      <w:r>
        <w:t>r, azt meghiúsítva.</w:t>
      </w:r>
    </w:p>
    <w:p w:rsidR="00382D4B" w:rsidRDefault="00382D4B">
      <w:pPr>
        <w:spacing w:before="0"/>
        <w:jc w:val="left"/>
      </w:pPr>
    </w:p>
    <w:p w:rsidR="00DA0720" w:rsidRDefault="00A764F4" w:rsidP="009624D1">
      <w:r>
        <w:rPr>
          <w:noProof/>
          <w:lang w:eastAsia="hu-HU"/>
        </w:rPr>
        <w:pict>
          <v:roundrect id="_x0000_s1074" style="position:absolute;left:0;text-align:left;margin-left:156.2pt;margin-top:12.55pt;width:116.35pt;height:32.8pt;z-index:2517616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" fillcolor="#c2d69b [1942]" strokecolor="#243f60 [1604]" strokeweight="2pt">
            <v:path arrowok="t"/>
            <v:textbox style="mso-next-textbox:#_x0000_s1074">
              <w:txbxContent>
                <w:p w:rsidR="002732A4" w:rsidRPr="00B73537" w:rsidRDefault="002732A4" w:rsidP="00247829">
                  <w:pPr>
                    <w:jc w:val="center"/>
                    <w:rPr>
                      <w:b/>
                      <w:color w:val="000000" w:themeColor="text1"/>
                    </w:rPr>
                  </w:pPr>
                  <w:r>
                    <w:rPr>
                      <w:b/>
                      <w:color w:val="000000" w:themeColor="text1"/>
                    </w:rPr>
                    <w:t>Tranzakciós adat</w:t>
                  </w:r>
                </w:p>
              </w:txbxContent>
            </v:textbox>
          </v:roundrect>
        </w:pict>
      </w:r>
      <w:r>
        <w:rPr>
          <w:noProof/>
          <w:lang w:eastAsia="hu-HU"/>
        </w:rPr>
        <w:pict>
          <v:roundrect id="_x0000_s1073" style="position:absolute;left:0;text-align:left;margin-left:-3.9pt;margin-top:13.15pt;width:116.35pt;height:32.8pt;z-index:2517606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" fillcolor="#c2d69b [1942]" strokecolor="#243f60 [1604]" strokeweight="2pt">
            <v:path arrowok="t"/>
            <v:textbox style="mso-next-textbox:#_x0000_s1073">
              <w:txbxContent>
                <w:p w:rsidR="002732A4" w:rsidRPr="00B73537" w:rsidRDefault="002732A4" w:rsidP="00247829">
                  <w:pPr>
                    <w:jc w:val="center"/>
                    <w:rPr>
                      <w:b/>
                      <w:color w:val="000000" w:themeColor="text1"/>
                    </w:rPr>
                  </w:pPr>
                  <w:r w:rsidRPr="00B73537">
                    <w:rPr>
                      <w:b/>
                      <w:color w:val="000000" w:themeColor="text1"/>
                    </w:rPr>
                    <w:t>Szolgál</w:t>
                  </w:r>
                  <w:r>
                    <w:rPr>
                      <w:b/>
                      <w:color w:val="000000" w:themeColor="text1"/>
                    </w:rPr>
                    <w:t>t</w:t>
                  </w:r>
                  <w:r w:rsidRPr="00B73537">
                    <w:rPr>
                      <w:b/>
                      <w:color w:val="000000" w:themeColor="text1"/>
                    </w:rPr>
                    <w:t>ató</w:t>
                  </w:r>
                </w:p>
              </w:txbxContent>
            </v:textbox>
          </v:roundrect>
        </w:pict>
      </w:r>
      <w:r>
        <w:rPr>
          <w:noProof/>
          <w:lang w:eastAsia="hu-HU"/>
        </w:rPr>
        <w:pict>
          <v:roundrect id="_x0000_s1072" style="position:absolute;left:0;text-align:left;margin-left:322.45pt;margin-top:201.2pt;width:137.65pt;height:76.5pt;z-index:25175961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" fillcolor="#4f81bd [3204]" strokecolor="#243f60 [1604]" strokeweight="2pt">
            <v:path arrowok="t"/>
            <v:textbox style="mso-next-textbox:#_x0000_s1072">
              <w:txbxContent>
                <w:p w:rsidR="002732A4" w:rsidRDefault="002732A4" w:rsidP="00247829">
                  <w:pPr>
                    <w:rPr>
                      <w:color w:val="000000" w:themeColor="text1"/>
                    </w:rPr>
                  </w:pPr>
                  <w:r>
                    <w:t>OVF</w:t>
                  </w:r>
                  <w:r>
                    <w:tab/>
                  </w:r>
                  <w:r>
                    <w:tab/>
                  </w: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247829">
                  <w:pPr>
                    <w:jc w:val="center"/>
                    <w:rPr>
                      <w:color w:val="000000" w:themeColor="text1"/>
                    </w:rPr>
                  </w:pPr>
                  <w:r>
                    <w:rPr>
                      <w:color w:val="000000" w:themeColor="text1"/>
                    </w:rPr>
                    <w:t>(hibakódokkal)</w:t>
                  </w:r>
                </w:p>
                <w:p w:rsidR="002732A4" w:rsidRPr="00ED0CCD" w:rsidRDefault="002732A4" w:rsidP="00247829">
                  <w:pPr>
                    <w:ind w:firstLine="708"/>
                    <w:rPr>
                      <w:b/>
                      <w:color w:val="000000" w:themeColor="text1"/>
                    </w:rPr>
                  </w:pPr>
                  <w:r>
                    <w:rPr>
                      <w:b/>
                      <w:color w:val="000000" w:themeColor="text1"/>
                    </w:rPr>
                    <w:t>Trazon2</w:t>
                  </w:r>
                </w:p>
                <w:p w:rsidR="002732A4" w:rsidRPr="00B73537" w:rsidRDefault="002732A4" w:rsidP="00247829">
                  <w:pPr>
                    <w:rPr>
                      <w:b/>
                      <w:color w:val="000000" w:themeColor="text1"/>
                    </w:rPr>
                  </w:pPr>
                </w:p>
              </w:txbxContent>
            </v:textbox>
          </v:roundrect>
        </w:pict>
      </w:r>
      <w:r>
        <w:rPr>
          <w:noProof/>
          <w:lang w:eastAsia="hu-HU"/>
        </w:rPr>
        <w:pict>
          <v:roundrect id="_x0000_s1071" style="position:absolute;left:0;text-align:left;margin-left:322pt;margin-top:77.45pt;width:137.65pt;height:70.9pt;z-index:2517585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" fillcolor="#4f81bd [3204]" strokecolor="#243f60 [1604]" strokeweight="2pt">
            <v:path arrowok="t"/>
            <v:textbox style="mso-next-textbox:#_x0000_s1071">
              <w:txbxContent>
                <w:p w:rsidR="002732A4" w:rsidRDefault="002732A4" w:rsidP="00247829">
                  <w:pPr>
                    <w:rPr>
                      <w:color w:val="000000" w:themeColor="text1"/>
                    </w:rPr>
                  </w:pPr>
                  <w:r>
                    <w:t>OVF</w:t>
                  </w:r>
                  <w:r>
                    <w:tab/>
                  </w:r>
                  <w:r>
                    <w:tab/>
                  </w: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247829">
                  <w:pPr>
                    <w:jc w:val="center"/>
                    <w:rPr>
                      <w:color w:val="000000" w:themeColor="text1"/>
                    </w:rPr>
                  </w:pPr>
                  <w:r>
                    <w:rPr>
                      <w:color w:val="000000" w:themeColor="text1"/>
                    </w:rPr>
                    <w:t>(hibakódokkal)</w:t>
                  </w:r>
                </w:p>
                <w:p w:rsidR="002732A4" w:rsidRPr="00ED0CCD" w:rsidRDefault="002732A4" w:rsidP="00247829">
                  <w:pPr>
                    <w:ind w:firstLine="708"/>
                    <w:rPr>
                      <w:b/>
                      <w:color w:val="000000" w:themeColor="text1"/>
                    </w:rPr>
                  </w:pPr>
                  <w:r>
                    <w:rPr>
                      <w:b/>
                      <w:color w:val="000000" w:themeColor="text1"/>
                    </w:rPr>
                    <w:t>T</w:t>
                  </w:r>
                  <w:r w:rsidRPr="00ED0CCD">
                    <w:rPr>
                      <w:b/>
                      <w:color w:val="000000" w:themeColor="text1"/>
                    </w:rPr>
                    <w:t>razon1</w:t>
                  </w:r>
                </w:p>
              </w:txbxContent>
            </v:textbox>
          </v:roundrect>
        </w:pict>
      </w:r>
      <w:r>
        <w:rPr>
          <w:noProof/>
          <w:lang w:eastAsia="hu-HU"/>
        </w:rPr>
        <w:pict>
          <v:roundrect id="_x0000_s1067" style="position:absolute;left:0;text-align:left;margin-left:119.2pt;margin-top:229.65pt;width:185.45pt;height:32.8pt;z-index:2517544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" fillcolor="#4f81bd [3204]" strokecolor="#243f60 [1604]" strokeweight="2pt">
            <v:path arrowok="t"/>
            <v:textbox style="mso-next-textbox:#_x0000_s1067">
              <w:txbxContent>
                <w:p w:rsidR="002732A4" w:rsidRDefault="002732A4" w:rsidP="00247829">
                  <w:r>
                    <w:tab/>
                  </w:r>
                  <w:r w:rsidRPr="00E46E7D">
                    <w:rPr>
                      <w:b/>
                      <w:color w:val="000000" w:themeColor="text1"/>
                    </w:rPr>
                    <w:t>Trazon</w:t>
                  </w:r>
                  <w:r>
                    <w:rPr>
                      <w:b/>
                      <w:color w:val="000000" w:themeColor="text1"/>
                    </w:rPr>
                    <w:t>1</w:t>
                  </w:r>
                  <w:r>
                    <w:t xml:space="preserve">   </w:t>
                  </w:r>
                  <w:r>
                    <w:tab/>
                  </w:r>
                  <w:r>
                    <w:tab/>
                  </w:r>
                </w:p>
              </w:txbxContent>
            </v:textbox>
          </v:roundrect>
        </w:pict>
      </w:r>
      <w:r>
        <w:rPr>
          <w:noProof/>
          <w:lang w:eastAsia="hu-HU"/>
        </w:rPr>
        <w:pict>
          <v:shape id="AutoShape 42" o:spid="_x0000_s1066" type="#_x0000_t34" style="position:absolute;left:0;text-align:left;margin-left:110.1pt;margin-top:110.45pt;width:349.55pt;height:56.65pt;rotation:180;flip:y;z-index:2517534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" adj="-606" strokecolor="#4579b8 [3044]">
            <v:stroke endarrow="open"/>
          </v:shape>
        </w:pict>
      </w:r>
      <w:r>
        <w:rPr>
          <w:noProof/>
          <w:lang w:eastAsia="hu-HU"/>
        </w:rPr>
        <w:pict>
          <v:shape id="_x0000_s1065" type="#_x0000_t202" style="position:absolute;left:0;text-align:left;margin-left:.5pt;margin-top:146.15pt;width:109.4pt;height:53.55pt;z-index:251752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" fillcolor="white [3201]" strokeweight=".5pt">
            <v:path arrowok="t"/>
            <v:textbox style="mso-next-textbox:#_x0000_s1065">
              <w:txbxContent>
                <w:p w:rsidR="002732A4" w:rsidRDefault="002732A4" w:rsidP="00247829">
                  <w:pPr>
                    <w:jc w:val="center"/>
                    <w:rPr>
                      <w:color w:val="000000" w:themeColor="text1"/>
                    </w:rPr>
                  </w:pP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247829">
                  <w:pPr>
                    <w:jc w:val="center"/>
                    <w:rPr>
                      <w:color w:val="000000" w:themeColor="text1"/>
                    </w:rPr>
                  </w:pPr>
                  <w:r>
                    <w:rPr>
                      <w:color w:val="000000" w:themeColor="text1"/>
                    </w:rPr>
                    <w:t>(hibakódokkal)</w:t>
                  </w:r>
                </w:p>
                <w:p w:rsidR="002732A4" w:rsidRPr="00B73537" w:rsidRDefault="002732A4" w:rsidP="00247829">
                  <w:pPr>
                    <w:jc w:val="center"/>
                    <w:rPr>
                      <w:b/>
                      <w:color w:val="000000" w:themeColor="text1"/>
                    </w:rPr>
                  </w:pPr>
                  <w:r>
                    <w:rPr>
                      <w:color w:val="000000" w:themeColor="text1"/>
                    </w:rPr>
                    <w:t>Trazon1</w:t>
                  </w:r>
                </w:p>
                <w:p w:rsidR="002732A4" w:rsidRDefault="002732A4" w:rsidP="00247829"/>
              </w:txbxContent>
            </v:textbox>
          </v:shape>
        </w:pict>
      </w:r>
      <w:r>
        <w:rPr>
          <w:noProof/>
          <w:lang w:eastAsia="hu-HU"/>
        </w:rPr>
        <w:pict>
          <v:shape id="_x0000_s1064" type="#_x0000_t202" style="position:absolute;left:0;text-align:left;margin-left:.6pt;margin-top:89.7pt;width:109.4pt;height:37.2pt;z-index:251751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" fillcolor="white [3201]" strokeweight=".5pt">
            <v:path arrowok="t"/>
            <v:textbox style="mso-next-textbox:#_x0000_s1064">
              <w:txbxContent>
                <w:p w:rsidR="002732A4" w:rsidRDefault="002732A4" w:rsidP="00247829">
                  <w:pPr>
                    <w:jc w:val="center"/>
                  </w:pPr>
                  <w:r>
                    <w:t>Lekérdezés</w:t>
                  </w:r>
                </w:p>
                <w:p w:rsidR="002732A4" w:rsidRDefault="002732A4" w:rsidP="00247829">
                  <w:pPr>
                    <w:jc w:val="center"/>
                  </w:pPr>
                  <w:r>
                    <w:t>(XSD2)</w:t>
                  </w:r>
                </w:p>
              </w:txbxContent>
            </v:textbox>
          </v:shape>
        </w:pict>
      </w:r>
      <w:r>
        <w:rPr>
          <w:noProof/>
          <w:lang w:eastAsia="hu-HU"/>
        </w:rPr>
        <w:pict>
          <v:roundrect id="_x0000_s1063" style="position:absolute;left:0;text-align:left;margin-left:119.3pt;margin-top:91.05pt;width:185.45pt;height:34.4pt;z-index:2517504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" fillcolor="#4f81bd [3204]" strokecolor="#243f60 [1604]" strokeweight="2pt">
            <v:path arrowok="t"/>
            <v:textbox style="mso-next-textbox:#_x0000_s1063">
              <w:txbxContent>
                <w:p w:rsidR="002732A4" w:rsidRDefault="002732A4" w:rsidP="00247829">
                  <w:r>
                    <w:tab/>
                    <w:t xml:space="preserve">    Vény rekord</w:t>
                  </w:r>
                </w:p>
              </w:txbxContent>
            </v:textbox>
          </v:roundrect>
        </w:pict>
      </w:r>
      <w:r>
        <w:rPr>
          <w:noProof/>
          <w:lang w:eastAsia="hu-HU"/>
        </w:rPr>
        <w:pict>
          <v:shape id="AutoShape 52" o:spid="_x0000_s1076" type="#_x0000_t32" style="position:absolute;left:0;text-align:left;margin-left:41.45pt;margin-top:212.85pt;width:26.3pt;height:0;rotation:90;z-index:2517637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" strokecolor="#4579b8 [3044]">
            <v:stroke endarrow="open"/>
          </v:shape>
        </w:pict>
      </w:r>
      <w:r>
        <w:rPr>
          <w:noProof/>
          <w:lang w:eastAsia="hu-HU"/>
        </w:rPr>
        <w:pict>
          <v:roundrect id="_x0000_s1075" style="position:absolute;left:0;text-align:left;margin-left:330.35pt;margin-top:12pt;width:116.35pt;height:32.8pt;z-index:2517626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" fillcolor="#c2d69b [1942]" strokecolor="#243f60 [1604]" strokeweight="2pt">
            <v:path arrowok="t"/>
            <v:textbox style="mso-next-textbox:#_x0000_s1075">
              <w:txbxContent>
                <w:p w:rsidR="002732A4" w:rsidRPr="00B73537" w:rsidRDefault="002732A4" w:rsidP="00247829">
                  <w:pPr>
                    <w:jc w:val="center"/>
                    <w:rPr>
                      <w:b/>
                      <w:color w:val="000000" w:themeColor="text1"/>
                    </w:rPr>
                  </w:pPr>
                  <w:r>
                    <w:rPr>
                      <w:b/>
                      <w:color w:val="000000" w:themeColor="text1"/>
                    </w:rPr>
                    <w:t>OEP</w:t>
                  </w:r>
                </w:p>
              </w:txbxContent>
            </v:textbox>
          </v:roundrect>
        </w:pict>
      </w:r>
    </w:p>
    <w:p w:rsidR="00DA0720" w:rsidRDefault="00DA0720" w:rsidP="009624D1"/>
    <w:p w:rsidR="00247829" w:rsidRDefault="00247829" w:rsidP="009624D1"/>
    <w:p w:rsidR="00247829" w:rsidRDefault="00247829" w:rsidP="009624D1"/>
    <w:p w:rsidR="00247829" w:rsidRDefault="00247829" w:rsidP="009624D1"/>
    <w:p w:rsidR="00247829" w:rsidRDefault="00247829" w:rsidP="009624D1"/>
    <w:p w:rsidR="00247829" w:rsidRDefault="00247829" w:rsidP="009624D1"/>
    <w:p w:rsidR="00247829" w:rsidRDefault="00247829" w:rsidP="009624D1"/>
    <w:p w:rsidR="00247829" w:rsidRDefault="00247829" w:rsidP="009624D1"/>
    <w:p w:rsidR="00247829" w:rsidRDefault="00A764F4" w:rsidP="009624D1">
      <w:r>
        <w:rPr>
          <w:noProof/>
          <w:lang w:eastAsia="hu-HU"/>
        </w:rPr>
        <w:pict>
          <v:shape id="AutoShape 72" o:spid="_x0000_s1096" type="#_x0000_t32" style="position:absolute;left:0;text-align:left;margin-left:153.4pt;margin-top:6.8pt;width:90pt;height:0;z-index:25178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0viNg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">
            <v:stroke endarrow="block"/>
          </v:shape>
        </w:pict>
      </w:r>
    </w:p>
    <w:p w:rsidR="00247829" w:rsidRDefault="00247829" w:rsidP="009624D1"/>
    <w:p w:rsidR="00247829" w:rsidRDefault="00247829" w:rsidP="009624D1"/>
    <w:p w:rsidR="00247829" w:rsidRDefault="00247829" w:rsidP="009624D1"/>
    <w:p w:rsidR="00247829" w:rsidRDefault="00247829" w:rsidP="009624D1"/>
    <w:p w:rsidR="00247829" w:rsidRDefault="00A764F4" w:rsidP="009624D1">
      <w:r>
        <w:rPr>
          <w:noProof/>
          <w:lang w:eastAsia="hu-HU"/>
        </w:rPr>
        <w:pict>
          <v:shape id="_x0000_s1068" type="#_x0000_t202" style="position:absolute;left:0;text-align:left;margin-left:.7pt;margin-top:13.85pt;width:109.4pt;height:51.7pt;z-index:251755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" fillcolor="white [3201]" strokeweight=".5pt">
            <v:path arrowok="t"/>
            <v:textbox style="mso-next-textbox:#_x0000_s1068">
              <w:txbxContent>
                <w:p w:rsidR="002732A4" w:rsidRDefault="002732A4" w:rsidP="00247829">
                  <w:pPr>
                    <w:spacing w:after="120"/>
                    <w:jc w:val="center"/>
                  </w:pPr>
                  <w:r>
                    <w:t>Nem kerül kiadásra</w:t>
                  </w:r>
                </w:p>
                <w:p w:rsidR="002732A4" w:rsidRPr="002A5940" w:rsidRDefault="002732A4" w:rsidP="00247829">
                  <w:pPr>
                    <w:spacing w:after="120"/>
                    <w:jc w:val="center"/>
                  </w:pPr>
                  <w:r>
                    <w:t>(XSD4)</w:t>
                  </w:r>
                </w:p>
              </w:txbxContent>
            </v:textbox>
          </v:shape>
        </w:pict>
      </w:r>
    </w:p>
    <w:p w:rsidR="00247829" w:rsidRDefault="00247829" w:rsidP="009624D1"/>
    <w:p w:rsidR="00247829" w:rsidRDefault="00A764F4" w:rsidP="009624D1">
      <w:r>
        <w:rPr>
          <w:noProof/>
          <w:lang w:eastAsia="hu-HU"/>
        </w:rPr>
        <w:pict>
          <v:shape id="_x0000_s1070" type="#_x0000_t34" style="position:absolute;left:0;text-align:left;margin-left:110.1pt;margin-top:10.75pt;width:350.15pt;height:46.55pt;rotation:180;flip:y;z-index:2517575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" adj="-677" strokecolor="#4579b8 [3044]">
            <v:stroke endarrow="open"/>
            <o:lock v:ext="edit" shapetype="f"/>
          </v:shape>
        </w:pict>
      </w:r>
    </w:p>
    <w:p w:rsidR="00247829" w:rsidRDefault="00247829" w:rsidP="009624D1"/>
    <w:p w:rsidR="00247829" w:rsidRDefault="00A764F4" w:rsidP="009624D1">
      <w:r>
        <w:rPr>
          <w:noProof/>
          <w:lang w:eastAsia="hu-HU"/>
        </w:rPr>
        <w:pict>
          <v:shape id="AutoShape 73" o:spid="_x0000_s1097" type="#_x0000_t32" style="position:absolute;left:0;text-align:left;margin-left:151.9pt;margin-top:1.7pt;width:90pt;height:0;z-index:25178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h9wNgIAAF8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">
            <v:stroke endarrow="block"/>
          </v:shape>
        </w:pict>
      </w:r>
      <w:r>
        <w:rPr>
          <w:noProof/>
          <w:lang w:eastAsia="hu-HU"/>
        </w:rPr>
        <w:pict>
          <v:shape id="_x0000_s1069" type="#_x0000_t202" style="position:absolute;left:0;text-align:left;margin-left:.4pt;margin-top:11.7pt;width:109.4pt;height:52.95pt;z-index:2517565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" fillcolor="white [3201]" strokeweight=".5pt">
            <v:path arrowok="t"/>
            <v:textbox style="mso-next-textbox:#_x0000_s1069">
              <w:txbxContent>
                <w:p w:rsidR="002732A4" w:rsidRDefault="002732A4" w:rsidP="00247829">
                  <w:pPr>
                    <w:jc w:val="center"/>
                    <w:rPr>
                      <w:color w:val="000000" w:themeColor="text1"/>
                    </w:rPr>
                  </w:pP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247829">
                  <w:pPr>
                    <w:jc w:val="center"/>
                    <w:rPr>
                      <w:color w:val="000000" w:themeColor="text1"/>
                    </w:rPr>
                  </w:pPr>
                  <w:r>
                    <w:rPr>
                      <w:color w:val="000000" w:themeColor="text1"/>
                    </w:rPr>
                    <w:t>(hibakódokkal)</w:t>
                  </w:r>
                </w:p>
                <w:p w:rsidR="002732A4" w:rsidRPr="00B73537" w:rsidRDefault="002732A4" w:rsidP="00247829">
                  <w:pPr>
                    <w:jc w:val="center"/>
                    <w:rPr>
                      <w:b/>
                      <w:color w:val="000000" w:themeColor="text1"/>
                    </w:rPr>
                  </w:pPr>
                  <w:r>
                    <w:rPr>
                      <w:color w:val="000000" w:themeColor="text1"/>
                    </w:rPr>
                    <w:t>Trazon2</w:t>
                  </w:r>
                </w:p>
                <w:p w:rsidR="002732A4" w:rsidRDefault="002732A4" w:rsidP="00247829"/>
              </w:txbxContent>
            </v:textbox>
          </v:shape>
        </w:pict>
      </w:r>
    </w:p>
    <w:p w:rsidR="00247829" w:rsidRDefault="00247829" w:rsidP="009624D1"/>
    <w:p w:rsidR="00247829" w:rsidRDefault="00247829" w:rsidP="009624D1"/>
    <w:p w:rsidR="00247829" w:rsidRDefault="00247829" w:rsidP="009624D1"/>
    <w:p w:rsidR="00247829" w:rsidRDefault="00247829" w:rsidP="009624D1"/>
    <w:p w:rsidR="00247829" w:rsidRDefault="00247829" w:rsidP="009624D1"/>
    <w:p w:rsidR="00247829" w:rsidRDefault="00247829" w:rsidP="009624D1"/>
    <w:p w:rsidR="0079623C" w:rsidRPr="00251596" w:rsidRDefault="00247829" w:rsidP="00B40279">
      <w:pPr>
        <w:pStyle w:val="Listaszerbekezds"/>
        <w:numPr>
          <w:ilvl w:val="3"/>
          <w:numId w:val="9"/>
        </w:numPr>
        <w:rPr>
          <w:b/>
        </w:rPr>
      </w:pPr>
      <w:r>
        <w:rPr>
          <w:b/>
        </w:rPr>
        <w:t>Vi</w:t>
      </w:r>
      <w:r w:rsidR="001444EB" w:rsidRPr="00251596">
        <w:rPr>
          <w:b/>
        </w:rPr>
        <w:t>sszavonás</w:t>
      </w:r>
    </w:p>
    <w:p w:rsidR="006708A8" w:rsidRDefault="006708A8" w:rsidP="009624D1">
      <w:r>
        <w:t xml:space="preserve">Visszavonás tranzakciót a szolgáltató akkor kezdeményez, ha egy vény </w:t>
      </w:r>
      <w:r w:rsidR="00B951EC">
        <w:t xml:space="preserve">online lekérdezését követően a vénykezelés módjáról Kiadás, Kiadás később, Részkiadás, </w:t>
      </w:r>
      <w:r w:rsidR="00B951EC">
        <w:lastRenderedPageBreak/>
        <w:t>Részkiadás vége –ként nyilatkozott</w:t>
      </w:r>
      <w:r>
        <w:t xml:space="preserve">, de a tranzakció valamilyen okból </w:t>
      </w:r>
      <w:r w:rsidR="00B951EC">
        <w:t xml:space="preserve">meghiúsul </w:t>
      </w:r>
      <w:r w:rsidR="007401B9">
        <w:t>(pl. a kiváltónak nincs elég pénze a számla kifizetésére vagy meggondolja magát</w:t>
      </w:r>
      <w:r w:rsidR="00B951EC">
        <w:t xml:space="preserve"> stb.</w:t>
      </w:r>
      <w:r w:rsidR="007401B9">
        <w:t>).</w:t>
      </w:r>
    </w:p>
    <w:p w:rsidR="0096213F" w:rsidRDefault="0096213F" w:rsidP="009624D1">
      <w:r>
        <w:t xml:space="preserve">Visszavonásra az online tranzakció és a </w:t>
      </w:r>
      <w:proofErr w:type="spellStart"/>
      <w:r>
        <w:t>jelentésfeldo</w:t>
      </w:r>
      <w:r w:rsidR="00C11406">
        <w:t>lgozás</w:t>
      </w:r>
      <w:proofErr w:type="spellEnd"/>
      <w:r w:rsidR="00C11406">
        <w:t xml:space="preserve"> közötti időszakban kerül</w:t>
      </w:r>
      <w:r>
        <w:t>het sor, feldolgozott vénytételek visszavonása nem lehetséges.</w:t>
      </w:r>
    </w:p>
    <w:p w:rsidR="009624D1" w:rsidRDefault="006708A8" w:rsidP="009624D1">
      <w:r>
        <w:t xml:space="preserve">Visszavonáskor a </w:t>
      </w:r>
      <w:r w:rsidR="00893FEF">
        <w:t>8.</w:t>
      </w:r>
      <w:r w:rsidR="00A8583D">
        <w:t>3</w:t>
      </w:r>
      <w:r w:rsidR="009624D1">
        <w:t xml:space="preserve">. melléklet „XSD4” oszlopában szereplő feltételek szerint kell a </w:t>
      </w:r>
      <w:proofErr w:type="spellStart"/>
      <w:r w:rsidR="009624D1">
        <w:t>webservice-t</w:t>
      </w:r>
      <w:proofErr w:type="spellEnd"/>
      <w:r w:rsidR="009624D1">
        <w:t xml:space="preserve"> meghívni.</w:t>
      </w:r>
    </w:p>
    <w:p w:rsidR="009624D1" w:rsidRDefault="009624D1" w:rsidP="009624D1">
      <w:r>
        <w:t>Formai ellenőrzésre a „</w:t>
      </w:r>
      <w:r w:rsidRPr="00D22B4B">
        <w:t>mediform-ovf1-online-krv.xsd</w:t>
      </w:r>
      <w:r w:rsidR="006708A8">
        <w:t>” szolgál (</w:t>
      </w:r>
      <w:r w:rsidR="00893FEF">
        <w:t>8.</w:t>
      </w:r>
      <w:r w:rsidR="00A8583D">
        <w:t>4</w:t>
      </w:r>
      <w:r>
        <w:t>. melléklet).</w:t>
      </w:r>
    </w:p>
    <w:p w:rsidR="009624D1" w:rsidRDefault="009624D1" w:rsidP="009624D1"/>
    <w:p w:rsidR="00930D5D" w:rsidRDefault="00930D5D" w:rsidP="00930D5D">
      <w:r>
        <w:t xml:space="preserve">A Vényfeldolgozó </w:t>
      </w:r>
      <w:proofErr w:type="spellStart"/>
      <w:r>
        <w:t>webszolgátatásának</w:t>
      </w:r>
      <w:proofErr w:type="spellEnd"/>
      <w:r>
        <w:t xml:space="preserve"> „</w:t>
      </w:r>
      <w:proofErr w:type="spellStart"/>
      <w:r>
        <w:t>type</w:t>
      </w:r>
      <w:proofErr w:type="spellEnd"/>
      <w:r>
        <w:t>” paramétere: „K”</w:t>
      </w:r>
    </w:p>
    <w:p w:rsidR="00930D5D" w:rsidRDefault="00930D5D" w:rsidP="009624D1"/>
    <w:p w:rsidR="009624D1" w:rsidRDefault="009624D1" w:rsidP="009624D1">
      <w:r>
        <w:t>Néhány fontosabb elemet kiemelve:</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&lt;KERESTIP&gt; </w:t>
      </w:r>
      <w:r w:rsidR="006708A8" w:rsidRPr="00696169">
        <w:rPr>
          <w:rFonts w:ascii="Verdana" w:hAnsi="Verdana"/>
        </w:rPr>
        <w:tab/>
      </w:r>
      <w:r w:rsidR="006708A8" w:rsidRPr="00696169">
        <w:rPr>
          <w:rFonts w:ascii="Verdana" w:hAnsi="Verdana"/>
        </w:rPr>
        <w:tab/>
      </w:r>
      <w:r w:rsidRPr="00696169">
        <w:rPr>
          <w:rFonts w:ascii="Verdana" w:hAnsi="Verdana"/>
        </w:rPr>
        <w:t>elembe „4” kerül</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&lt;RESZKIADAS&gt; </w:t>
      </w:r>
      <w:r w:rsidR="006708A8" w:rsidRPr="00696169">
        <w:rPr>
          <w:rFonts w:ascii="Verdana" w:hAnsi="Verdana"/>
        </w:rPr>
        <w:tab/>
      </w:r>
      <w:r w:rsidRPr="00696169">
        <w:rPr>
          <w:rFonts w:ascii="Verdana" w:hAnsi="Verdana"/>
        </w:rPr>
        <w:t>elembe  „0” kerül</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&lt;CSOMAGAZON&gt; </w:t>
      </w:r>
      <w:r w:rsidR="006708A8" w:rsidRPr="00696169">
        <w:rPr>
          <w:rFonts w:ascii="Verdana" w:hAnsi="Verdana"/>
        </w:rPr>
        <w:tab/>
      </w:r>
      <w:r w:rsidRPr="00696169">
        <w:rPr>
          <w:rFonts w:ascii="Verdana" w:hAnsi="Verdana"/>
        </w:rPr>
        <w:t xml:space="preserve">elembe a szolgáltató által generált egyedi azonosító kerül </w:t>
      </w:r>
    </w:p>
    <w:p w:rsidR="009624D1" w:rsidRPr="00696169" w:rsidRDefault="009624D1" w:rsidP="00B40279">
      <w:pPr>
        <w:pStyle w:val="Listaszerbekezds"/>
        <w:numPr>
          <w:ilvl w:val="0"/>
          <w:numId w:val="11"/>
        </w:numPr>
        <w:spacing w:line="276" w:lineRule="auto"/>
        <w:jc w:val="left"/>
        <w:rPr>
          <w:rFonts w:ascii="Verdana" w:hAnsi="Verdana"/>
        </w:rPr>
      </w:pPr>
      <w:r w:rsidRPr="00696169">
        <w:rPr>
          <w:rFonts w:ascii="Verdana" w:hAnsi="Verdana"/>
        </w:rPr>
        <w:t xml:space="preserve">&lt;TRAZON&gt; </w:t>
      </w:r>
      <w:r w:rsidR="006708A8" w:rsidRPr="00696169">
        <w:rPr>
          <w:rFonts w:ascii="Verdana" w:hAnsi="Verdana"/>
        </w:rPr>
        <w:tab/>
      </w:r>
      <w:r w:rsidR="006708A8" w:rsidRPr="00696169">
        <w:rPr>
          <w:rFonts w:ascii="Verdana" w:hAnsi="Verdana"/>
        </w:rPr>
        <w:tab/>
      </w:r>
      <w:r w:rsidRPr="00696169">
        <w:rPr>
          <w:rFonts w:ascii="Verdana" w:hAnsi="Verdana"/>
        </w:rPr>
        <w:t>elembe a kiadáskor megkapott „TRAZON2” kerül</w:t>
      </w:r>
    </w:p>
    <w:p w:rsidR="009624D1" w:rsidRPr="00696169" w:rsidRDefault="009624D1" w:rsidP="009624D1"/>
    <w:p w:rsidR="009624D1" w:rsidRDefault="009624D1" w:rsidP="009624D1">
      <w:r>
        <w:t xml:space="preserve">A kérésre válaszüzenet (nyugta) megy. Ha a &lt;NYUGTA&gt; elemben „0” van hiba nélkül megtörtént a </w:t>
      </w:r>
      <w:r w:rsidR="006708A8">
        <w:t>visszavonás</w:t>
      </w:r>
      <w:r>
        <w:t>, ha „1”</w:t>
      </w:r>
      <w:proofErr w:type="spellStart"/>
      <w:r>
        <w:t>-est</w:t>
      </w:r>
      <w:proofErr w:type="spellEnd"/>
      <w:r>
        <w:t xml:space="preserve"> tartalmaz rendszer hiba történt a </w:t>
      </w:r>
      <w:r w:rsidR="006708A8">
        <w:t>visszavon</w:t>
      </w:r>
      <w:r>
        <w:t>áskor, azt meghiúsítva.</w:t>
      </w:r>
    </w:p>
    <w:p w:rsidR="006708A8" w:rsidRDefault="006708A8" w:rsidP="009624D1"/>
    <w:p w:rsidR="009624D1" w:rsidRDefault="009624D1" w:rsidP="009624D1">
      <w:r w:rsidRPr="005D34AF">
        <w:t xml:space="preserve">Visszavonásra a tétel </w:t>
      </w:r>
      <w:r>
        <w:t xml:space="preserve">időszakos elszámolási jelentésben történő </w:t>
      </w:r>
      <w:r w:rsidRPr="005D34AF">
        <w:t>lejelentése után nincs lehetőség</w:t>
      </w:r>
      <w:r>
        <w:t xml:space="preserve"> (csak jelentésben lehet korrekciózni)</w:t>
      </w:r>
      <w:r w:rsidRPr="005D34AF">
        <w:t>!</w:t>
      </w:r>
    </w:p>
    <w:p w:rsidR="006708A8" w:rsidRDefault="006708A8" w:rsidP="009624D1"/>
    <w:p w:rsidR="00B951EC" w:rsidRDefault="00B951EC" w:rsidP="009624D1">
      <w:r>
        <w:t>Részkiadás visszavonására vonatkozó információk a Részkiadásra vonatkozó pontban találhatóak</w:t>
      </w:r>
      <w:r w:rsidR="004C6B93">
        <w:t>.</w:t>
      </w:r>
    </w:p>
    <w:p w:rsidR="00247829" w:rsidRDefault="00247829" w:rsidP="009624D1"/>
    <w:p w:rsidR="00247829" w:rsidRDefault="00A764F4" w:rsidP="009624D1">
      <w:r>
        <w:rPr>
          <w:noProof/>
          <w:lang w:eastAsia="hu-HU"/>
        </w:rPr>
        <w:pict>
          <v:roundrect id="_x0000_s1090" style="position:absolute;left:0;text-align:left;margin-left:329.5pt;margin-top:4.2pt;width:116.35pt;height:32.8pt;z-index:2517780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" fillcolor="#c2d69b [1942]" strokecolor="#243f60 [1604]" strokeweight="2pt">
            <v:path arrowok="t"/>
            <v:textbox style="mso-next-textbox:#_x0000_s1090">
              <w:txbxContent>
                <w:p w:rsidR="002732A4" w:rsidRPr="00B73537" w:rsidRDefault="002732A4" w:rsidP="00247829">
                  <w:pPr>
                    <w:jc w:val="center"/>
                    <w:rPr>
                      <w:b/>
                      <w:color w:val="000000" w:themeColor="text1"/>
                    </w:rPr>
                  </w:pPr>
                  <w:r>
                    <w:rPr>
                      <w:b/>
                      <w:color w:val="000000" w:themeColor="text1"/>
                    </w:rPr>
                    <w:t>OEP</w:t>
                  </w:r>
                </w:p>
              </w:txbxContent>
            </v:textbox>
          </v:roundrect>
        </w:pict>
      </w:r>
      <w:r>
        <w:rPr>
          <w:noProof/>
          <w:lang w:eastAsia="hu-HU"/>
        </w:rPr>
        <w:pict>
          <v:roundrect id="_x0000_s1089" style="position:absolute;left:0;text-align:left;margin-left:153.95pt;margin-top:4.75pt;width:116.35pt;height:32.8pt;z-index:25177702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" fillcolor="#c2d69b [1942]" strokecolor="#243f60 [1604]" strokeweight="2pt">
            <v:path arrowok="t"/>
            <v:textbox style="mso-next-textbox:#_x0000_s1089">
              <w:txbxContent>
                <w:p w:rsidR="002732A4" w:rsidRPr="00B73537" w:rsidRDefault="002732A4" w:rsidP="00247829">
                  <w:pPr>
                    <w:jc w:val="center"/>
                    <w:rPr>
                      <w:b/>
                      <w:color w:val="000000" w:themeColor="text1"/>
                    </w:rPr>
                  </w:pPr>
                  <w:r>
                    <w:rPr>
                      <w:b/>
                      <w:color w:val="000000" w:themeColor="text1"/>
                    </w:rPr>
                    <w:t>Tranzakciós adat</w:t>
                  </w:r>
                </w:p>
              </w:txbxContent>
            </v:textbox>
          </v:roundrect>
        </w:pict>
      </w:r>
      <w:r>
        <w:rPr>
          <w:noProof/>
          <w:lang w:eastAsia="hu-HU"/>
        </w:rPr>
        <w:pict>
          <v:roundrect id="_x0000_s1087" style="position:absolute;left:0;text-align:left;margin-left:-.05pt;margin-top:4.75pt;width:116.35pt;height:32.8pt;z-index:25177497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" fillcolor="#c2d69b [1942]" strokecolor="#243f60 [1604]" strokeweight="2pt">
            <v:path arrowok="t"/>
            <v:textbox style="mso-next-textbox:#_x0000_s1087">
              <w:txbxContent>
                <w:p w:rsidR="002732A4" w:rsidRPr="00B73537" w:rsidRDefault="002732A4" w:rsidP="00247829">
                  <w:pPr>
                    <w:jc w:val="center"/>
                    <w:rPr>
                      <w:b/>
                      <w:color w:val="000000" w:themeColor="text1"/>
                    </w:rPr>
                  </w:pPr>
                  <w:r w:rsidRPr="00B73537">
                    <w:rPr>
                      <w:b/>
                      <w:color w:val="000000" w:themeColor="text1"/>
                    </w:rPr>
                    <w:t>Szolgál</w:t>
                  </w:r>
                  <w:r>
                    <w:rPr>
                      <w:b/>
                      <w:color w:val="000000" w:themeColor="text1"/>
                    </w:rPr>
                    <w:t>t</w:t>
                  </w:r>
                  <w:r w:rsidRPr="00B73537">
                    <w:rPr>
                      <w:b/>
                      <w:color w:val="000000" w:themeColor="text1"/>
                    </w:rPr>
                    <w:t>ató</w:t>
                  </w:r>
                </w:p>
              </w:txbxContent>
            </v:textbox>
          </v:roundrect>
        </w:pict>
      </w:r>
    </w:p>
    <w:p w:rsidR="00247829" w:rsidRDefault="00247829" w:rsidP="009624D1"/>
    <w:p w:rsidR="00247829" w:rsidRDefault="00247829" w:rsidP="009624D1"/>
    <w:p w:rsidR="00247829" w:rsidRDefault="00247829" w:rsidP="009624D1"/>
    <w:p w:rsidR="00247829" w:rsidRDefault="00A764F4" w:rsidP="009624D1">
      <w:r>
        <w:rPr>
          <w:noProof/>
          <w:lang w:eastAsia="hu-HU"/>
        </w:rPr>
        <w:pict>
          <v:roundrect id="_x0000_s1086" style="position:absolute;left:0;text-align:left;margin-left:326.3pt;margin-top:132.15pt;width:137.65pt;height:76.5pt;z-index:2517739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" fillcolor="#4f81bd [3204]" strokecolor="#243f60 [1604]" strokeweight="2pt">
            <v:path arrowok="t"/>
            <v:textbox style="mso-next-textbox:#_x0000_s1086">
              <w:txbxContent>
                <w:p w:rsidR="002732A4" w:rsidRDefault="002732A4" w:rsidP="00247829">
                  <w:pPr>
                    <w:rPr>
                      <w:color w:val="000000" w:themeColor="text1"/>
                    </w:rPr>
                  </w:pPr>
                  <w:r>
                    <w:t>OVF</w:t>
                  </w:r>
                  <w:r>
                    <w:tab/>
                  </w:r>
                  <w:r>
                    <w:tab/>
                  </w: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247829">
                  <w:pPr>
                    <w:jc w:val="center"/>
                    <w:rPr>
                      <w:color w:val="000000" w:themeColor="text1"/>
                    </w:rPr>
                  </w:pPr>
                  <w:r>
                    <w:rPr>
                      <w:color w:val="000000" w:themeColor="text1"/>
                    </w:rPr>
                    <w:t>(hibakódokkal)</w:t>
                  </w:r>
                </w:p>
                <w:p w:rsidR="002732A4" w:rsidRPr="00ED0CCD" w:rsidRDefault="002732A4" w:rsidP="00247829">
                  <w:pPr>
                    <w:ind w:firstLine="708"/>
                    <w:rPr>
                      <w:b/>
                      <w:color w:val="000000" w:themeColor="text1"/>
                    </w:rPr>
                  </w:pPr>
                  <w:r>
                    <w:rPr>
                      <w:b/>
                      <w:color w:val="000000" w:themeColor="text1"/>
                    </w:rPr>
                    <w:t>Ttrazon2</w:t>
                  </w:r>
                </w:p>
                <w:p w:rsidR="002732A4" w:rsidRPr="00B73537" w:rsidRDefault="002732A4" w:rsidP="00247829">
                  <w:pPr>
                    <w:rPr>
                      <w:b/>
                      <w:color w:val="000000" w:themeColor="text1"/>
                    </w:rPr>
                  </w:pPr>
                </w:p>
              </w:txbxContent>
            </v:textbox>
          </v:roundrect>
        </w:pict>
      </w:r>
      <w:r>
        <w:rPr>
          <w:noProof/>
          <w:lang w:eastAsia="hu-HU"/>
        </w:rPr>
        <w:pict>
          <v:roundrect id="_x0000_s1085" style="position:absolute;left:0;text-align:left;margin-left:325.85pt;margin-top:8.4pt;width:137.65pt;height:70.9pt;z-index:2517729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" fillcolor="#4f81bd [3204]" strokecolor="#243f60 [1604]" strokeweight="2pt">
            <v:path arrowok="t"/>
            <v:textbox style="mso-next-textbox:#_x0000_s1085">
              <w:txbxContent>
                <w:p w:rsidR="002732A4" w:rsidRDefault="002732A4" w:rsidP="00247829">
                  <w:pPr>
                    <w:rPr>
                      <w:color w:val="000000" w:themeColor="text1"/>
                    </w:rPr>
                  </w:pPr>
                  <w:r>
                    <w:t>OVF</w:t>
                  </w:r>
                  <w:r>
                    <w:tab/>
                  </w:r>
                  <w:r>
                    <w:tab/>
                  </w: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247829">
                  <w:pPr>
                    <w:jc w:val="center"/>
                    <w:rPr>
                      <w:color w:val="000000" w:themeColor="text1"/>
                    </w:rPr>
                  </w:pPr>
                  <w:r>
                    <w:rPr>
                      <w:color w:val="000000" w:themeColor="text1"/>
                    </w:rPr>
                    <w:t>(hibakódokkal)</w:t>
                  </w:r>
                </w:p>
                <w:p w:rsidR="002732A4" w:rsidRPr="00ED0CCD" w:rsidRDefault="002732A4" w:rsidP="00247829">
                  <w:pPr>
                    <w:ind w:firstLine="708"/>
                    <w:rPr>
                      <w:b/>
                      <w:color w:val="000000" w:themeColor="text1"/>
                    </w:rPr>
                  </w:pPr>
                  <w:r w:rsidRPr="00ED0CCD">
                    <w:rPr>
                      <w:b/>
                      <w:color w:val="000000" w:themeColor="text1"/>
                    </w:rPr>
                    <w:t>Ttrazon1</w:t>
                  </w:r>
                </w:p>
              </w:txbxContent>
            </v:textbox>
          </v:roundrect>
        </w:pict>
      </w:r>
      <w:r>
        <w:rPr>
          <w:noProof/>
          <w:lang w:eastAsia="hu-HU"/>
        </w:rPr>
        <w:pict>
          <v:shape id="_x0000_s1084" type="#_x0000_t34" style="position:absolute;left:0;text-align:left;margin-left:113.95pt;margin-top:184.15pt;width:350.15pt;height:46.55pt;rotation:180;flip:y;z-index:251771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" adj="-677" strokecolor="#4579b8 [3044]">
            <v:stroke endarrow="open"/>
            <o:lock v:ext="edit" shapetype="f"/>
          </v:shape>
        </w:pict>
      </w:r>
      <w:r>
        <w:rPr>
          <w:noProof/>
          <w:lang w:eastAsia="hu-HU"/>
        </w:rPr>
        <w:pict>
          <v:shape id="_x0000_s1083" type="#_x0000_t202" style="position:absolute;left:0;text-align:left;margin-left:4.25pt;margin-top:215.4pt;width:109.4pt;height:52.95pt;z-index:2517708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" fillcolor="white [3201]" strokeweight=".5pt">
            <v:path arrowok="t"/>
            <v:textbox style="mso-next-textbox:#_x0000_s1083">
              <w:txbxContent>
                <w:p w:rsidR="002732A4" w:rsidRDefault="002732A4" w:rsidP="00247829">
                  <w:pPr>
                    <w:jc w:val="center"/>
                    <w:rPr>
                      <w:color w:val="000000" w:themeColor="text1"/>
                    </w:rPr>
                  </w:pP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247829">
                  <w:pPr>
                    <w:jc w:val="center"/>
                    <w:rPr>
                      <w:color w:val="000000" w:themeColor="text1"/>
                    </w:rPr>
                  </w:pPr>
                  <w:r>
                    <w:rPr>
                      <w:color w:val="000000" w:themeColor="text1"/>
                    </w:rPr>
                    <w:t>(hibakódokkal)</w:t>
                  </w:r>
                </w:p>
                <w:p w:rsidR="002732A4" w:rsidRPr="00B73537" w:rsidRDefault="002732A4" w:rsidP="00247829">
                  <w:pPr>
                    <w:jc w:val="center"/>
                    <w:rPr>
                      <w:b/>
                      <w:color w:val="000000" w:themeColor="text1"/>
                    </w:rPr>
                  </w:pPr>
                  <w:r>
                    <w:rPr>
                      <w:color w:val="000000" w:themeColor="text1"/>
                    </w:rPr>
                    <w:t>Ttrazon2</w:t>
                  </w:r>
                </w:p>
                <w:p w:rsidR="002732A4" w:rsidRDefault="002732A4" w:rsidP="00247829"/>
              </w:txbxContent>
            </v:textbox>
          </v:shape>
        </w:pict>
      </w:r>
      <w:r>
        <w:rPr>
          <w:noProof/>
          <w:lang w:eastAsia="hu-HU"/>
        </w:rPr>
        <w:pict>
          <v:shape id="_x0000_s1082" type="#_x0000_t202" style="position:absolute;left:0;text-align:left;margin-left:4.55pt;margin-top:156.95pt;width:109.4pt;height:51.7pt;z-index:251769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" fillcolor="white [3201]" strokeweight=".5pt">
            <v:path arrowok="t"/>
            <v:textbox style="mso-next-textbox:#_x0000_s1082">
              <w:txbxContent>
                <w:p w:rsidR="002732A4" w:rsidRDefault="002732A4" w:rsidP="00247829">
                  <w:pPr>
                    <w:spacing w:after="120"/>
                    <w:jc w:val="center"/>
                  </w:pPr>
                  <w:r>
                    <w:t>Visszavonás</w:t>
                  </w:r>
                </w:p>
                <w:p w:rsidR="002732A4" w:rsidRPr="002A5940" w:rsidRDefault="002732A4" w:rsidP="00247829">
                  <w:pPr>
                    <w:spacing w:after="120"/>
                    <w:jc w:val="center"/>
                  </w:pPr>
                  <w:r>
                    <w:t>(XSD4)</w:t>
                  </w:r>
                </w:p>
              </w:txbxContent>
            </v:textbox>
          </v:shape>
        </w:pict>
      </w:r>
      <w:r>
        <w:rPr>
          <w:noProof/>
          <w:lang w:eastAsia="hu-HU"/>
        </w:rPr>
        <w:pict>
          <v:roundrect id="_x0000_s1081" style="position:absolute;left:0;text-align:left;margin-left:123.05pt;margin-top:160.6pt;width:185.45pt;height:32.8pt;z-index:2517688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" fillcolor="#4f81bd [3204]" strokecolor="#243f60 [1604]" strokeweight="2pt">
            <v:path arrowok="t"/>
            <v:textbox style="mso-next-textbox:#_x0000_s1081">
              <w:txbxContent>
                <w:p w:rsidR="002732A4" w:rsidRDefault="002732A4" w:rsidP="00247829">
                  <w:r w:rsidRPr="00E46E7D">
                    <w:rPr>
                      <w:b/>
                      <w:color w:val="000000" w:themeColor="text1"/>
                    </w:rPr>
                    <w:t>Trazon</w:t>
                  </w:r>
                  <w:r>
                    <w:rPr>
                      <w:b/>
                      <w:color w:val="000000" w:themeColor="text1"/>
                    </w:rPr>
                    <w:t>1</w:t>
                  </w:r>
                  <w:r>
                    <w:t xml:space="preserve">   </w:t>
                  </w:r>
                  <w:r>
                    <w:tab/>
                  </w:r>
                  <w:r>
                    <w:tab/>
                  </w:r>
                </w:p>
              </w:txbxContent>
            </v:textbox>
          </v:roundrect>
        </w:pict>
      </w:r>
      <w:r>
        <w:rPr>
          <w:noProof/>
          <w:lang w:eastAsia="hu-HU"/>
        </w:rPr>
        <w:pict>
          <v:shape id="AutoShape 56" o:spid="_x0000_s1080" type="#_x0000_t34" style="position:absolute;left:0;text-align:left;margin-left:113.95pt;margin-top:41.4pt;width:349.55pt;height:56.65pt;rotation:180;flip:y;z-index:251767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" adj="-606" strokecolor="#4579b8 [3044]">
            <v:stroke endarrow="open"/>
          </v:shape>
        </w:pict>
      </w:r>
      <w:r>
        <w:rPr>
          <w:noProof/>
          <w:lang w:eastAsia="hu-HU"/>
        </w:rPr>
        <w:pict>
          <v:shape id="_x0000_s1079" type="#_x0000_t202" style="position:absolute;left:0;text-align:left;margin-left:4.35pt;margin-top:77.1pt;width:109.4pt;height:53.55pt;z-index:2517667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" fillcolor="white [3201]" strokeweight=".5pt">
            <v:path arrowok="t"/>
            <v:textbox style="mso-next-textbox:#_x0000_s1079">
              <w:txbxContent>
                <w:p w:rsidR="002732A4" w:rsidRDefault="002732A4" w:rsidP="00247829">
                  <w:pPr>
                    <w:jc w:val="center"/>
                    <w:rPr>
                      <w:color w:val="000000" w:themeColor="text1"/>
                    </w:rPr>
                  </w:pPr>
                  <w:proofErr w:type="spellStart"/>
                  <w:r w:rsidRPr="00BB1458">
                    <w:rPr>
                      <w:color w:val="000000" w:themeColor="text1"/>
                    </w:rPr>
                    <w:t>Válasz</w:t>
                  </w:r>
                  <w:proofErr w:type="gramStart"/>
                  <w:r>
                    <w:rPr>
                      <w:color w:val="000000" w:themeColor="text1"/>
                    </w:rPr>
                    <w:t>.xml</w:t>
                  </w:r>
                  <w:proofErr w:type="spellEnd"/>
                  <w:proofErr w:type="gramEnd"/>
                </w:p>
                <w:p w:rsidR="002732A4" w:rsidRDefault="002732A4" w:rsidP="00247829">
                  <w:pPr>
                    <w:jc w:val="center"/>
                    <w:rPr>
                      <w:color w:val="000000" w:themeColor="text1"/>
                    </w:rPr>
                  </w:pPr>
                  <w:r>
                    <w:rPr>
                      <w:color w:val="000000" w:themeColor="text1"/>
                    </w:rPr>
                    <w:t>(hibakódokkal)</w:t>
                  </w:r>
                </w:p>
                <w:p w:rsidR="002732A4" w:rsidRPr="00B73537" w:rsidRDefault="002732A4" w:rsidP="00247829">
                  <w:pPr>
                    <w:jc w:val="center"/>
                    <w:rPr>
                      <w:b/>
                      <w:color w:val="000000" w:themeColor="text1"/>
                    </w:rPr>
                  </w:pPr>
                  <w:r>
                    <w:rPr>
                      <w:color w:val="000000" w:themeColor="text1"/>
                    </w:rPr>
                    <w:t>Ttrazon1</w:t>
                  </w:r>
                </w:p>
                <w:p w:rsidR="002732A4" w:rsidRDefault="002732A4" w:rsidP="00247829"/>
              </w:txbxContent>
            </v:textbox>
          </v:shape>
        </w:pict>
      </w:r>
      <w:r>
        <w:rPr>
          <w:noProof/>
          <w:lang w:eastAsia="hu-HU"/>
        </w:rPr>
        <w:pict>
          <v:shape id="_x0000_s1078" type="#_x0000_t202" style="position:absolute;left:0;text-align:left;margin-left:4.45pt;margin-top:20.65pt;width:109.4pt;height:37.2pt;z-index:251765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" fillcolor="white [3201]" strokeweight=".5pt">
            <v:path arrowok="t"/>
            <v:textbox style="mso-next-textbox:#_x0000_s1078">
              <w:txbxContent>
                <w:p w:rsidR="002732A4" w:rsidRDefault="002732A4" w:rsidP="00247829">
                  <w:pPr>
                    <w:jc w:val="center"/>
                  </w:pPr>
                  <w:r>
                    <w:t>Lekérdezés</w:t>
                  </w:r>
                </w:p>
                <w:p w:rsidR="002732A4" w:rsidRDefault="002732A4" w:rsidP="00247829">
                  <w:pPr>
                    <w:jc w:val="center"/>
                  </w:pPr>
                  <w:r>
                    <w:t>(XSD2)</w:t>
                  </w:r>
                </w:p>
              </w:txbxContent>
            </v:textbox>
          </v:shape>
        </w:pict>
      </w:r>
      <w:r>
        <w:rPr>
          <w:noProof/>
          <w:lang w:eastAsia="hu-HU"/>
        </w:rPr>
        <w:pict>
          <v:roundrect id="_x0000_s1077" style="position:absolute;left:0;text-align:left;margin-left:123.15pt;margin-top:22pt;width:185.45pt;height:34.4pt;z-index:2517647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" fillcolor="#4f81bd [3204]" strokecolor="#243f60 [1604]" strokeweight="2pt">
            <v:path arrowok="t"/>
            <v:textbox style="mso-next-textbox:#_x0000_s1077">
              <w:txbxContent>
                <w:p w:rsidR="002732A4" w:rsidRDefault="002732A4" w:rsidP="00247829">
                  <w:r>
                    <w:tab/>
                    <w:t xml:space="preserve">    Vény rekord</w:t>
                  </w:r>
                </w:p>
              </w:txbxContent>
            </v:textbox>
          </v:roundrect>
        </w:pict>
      </w:r>
      <w:r>
        <w:rPr>
          <w:noProof/>
          <w:lang w:eastAsia="hu-HU"/>
        </w:rPr>
        <w:pict>
          <v:shape id="AutoShape 64" o:spid="_x0000_s1088" type="#_x0000_t32" style="position:absolute;left:0;text-align:left;margin-left:45.3pt;margin-top:143.8pt;width:26.3pt;height:0;rotation:90;z-index:251776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" strokecolor="#4579b8 [3044]">
            <v:stroke endarrow="open"/>
          </v:shape>
        </w:pict>
      </w:r>
    </w:p>
    <w:p w:rsidR="00247829" w:rsidRDefault="00247829" w:rsidP="009624D1"/>
    <w:p w:rsidR="00247829" w:rsidRDefault="00247829" w:rsidP="009624D1"/>
    <w:p w:rsidR="00247829" w:rsidRDefault="00247829" w:rsidP="009624D1"/>
    <w:p w:rsidR="00247829" w:rsidRDefault="00A764F4" w:rsidP="009624D1">
      <w:r>
        <w:rPr>
          <w:noProof/>
          <w:lang w:eastAsia="hu-HU"/>
        </w:rPr>
        <w:pict>
          <v:shape id="AutoShape 74" o:spid="_x0000_s1098" type="#_x0000_t32" style="position:absolute;left:0;text-align:left;margin-left:163.9pt;margin-top:5.75pt;width:90pt;height:0;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ZS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">
            <v:stroke endarrow="block"/>
          </v:shape>
        </w:pict>
      </w:r>
    </w:p>
    <w:p w:rsidR="00247829" w:rsidRDefault="00247829" w:rsidP="009624D1"/>
    <w:p w:rsidR="00247829" w:rsidRDefault="00247829" w:rsidP="009624D1"/>
    <w:p w:rsidR="00247829" w:rsidRDefault="00247829" w:rsidP="009624D1"/>
    <w:p w:rsidR="00247829" w:rsidRDefault="00247829" w:rsidP="009624D1"/>
    <w:p w:rsidR="00247829" w:rsidRDefault="00247829" w:rsidP="009624D1"/>
    <w:p w:rsidR="00247829" w:rsidRDefault="00247829" w:rsidP="009624D1"/>
    <w:p w:rsidR="00247829" w:rsidRDefault="00247829" w:rsidP="009624D1"/>
    <w:p w:rsidR="00247829" w:rsidRDefault="00247829" w:rsidP="009624D1"/>
    <w:p w:rsidR="00247829" w:rsidRDefault="00A764F4" w:rsidP="009624D1">
      <w:r>
        <w:rPr>
          <w:noProof/>
          <w:lang w:eastAsia="hu-HU"/>
        </w:rPr>
        <w:pict>
          <v:shape id="AutoShape 75" o:spid="_x0000_s1099" type="#_x0000_t32" style="position:absolute;left:0;text-align:left;margin-left:159.4pt;margin-top:8.15pt;width:90pt;height:0;z-index:25178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GcNQIAAF8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">
            <v:stroke endarrow="block"/>
          </v:shape>
        </w:pict>
      </w:r>
    </w:p>
    <w:p w:rsidR="00247829" w:rsidRDefault="00247829" w:rsidP="009624D1"/>
    <w:p w:rsidR="00247829" w:rsidRDefault="00247829" w:rsidP="009624D1"/>
    <w:p w:rsidR="00247829" w:rsidRDefault="00247829" w:rsidP="009624D1"/>
    <w:p w:rsidR="00247829" w:rsidRDefault="00247829" w:rsidP="009624D1"/>
    <w:p w:rsidR="0079623C" w:rsidRPr="00251596" w:rsidRDefault="001444EB" w:rsidP="00B40279">
      <w:pPr>
        <w:pStyle w:val="Listaszerbekezds"/>
        <w:numPr>
          <w:ilvl w:val="3"/>
          <w:numId w:val="9"/>
        </w:numPr>
        <w:rPr>
          <w:b/>
        </w:rPr>
      </w:pPr>
      <w:r w:rsidRPr="00251596">
        <w:rPr>
          <w:b/>
        </w:rPr>
        <w:t>Részkiadás és részkiadás vége</w:t>
      </w:r>
    </w:p>
    <w:p w:rsidR="007401B9" w:rsidRDefault="007401B9" w:rsidP="007401B9">
      <w:r>
        <w:t xml:space="preserve">Ha a szolgáltató nem tudja a vényen felírt </w:t>
      </w:r>
      <w:r w:rsidR="007C3618">
        <w:t xml:space="preserve">gyári gyógyszer </w:t>
      </w:r>
      <w:r>
        <w:t>mennyiséget teljes mennyiségében kiadni, akkor a részmennyiség kiadását a Részkiadás tranzakcióval tudja elvégezni.</w:t>
      </w:r>
      <w:r w:rsidR="00B951EC">
        <w:t xml:space="preserve"> Részkiadás csak két részletben történhet.</w:t>
      </w:r>
    </w:p>
    <w:p w:rsidR="007401B9" w:rsidRDefault="007401B9" w:rsidP="007401B9">
      <w:r>
        <w:t>Amikor a teljes mennyiség</w:t>
      </w:r>
      <w:r w:rsidR="00B951EC">
        <w:t>et kiadja a Szolgáltató, akkor</w:t>
      </w:r>
      <w:r>
        <w:t xml:space="preserve"> a Részkiadás vége tranzakcióval </w:t>
      </w:r>
      <w:r w:rsidR="00D17791">
        <w:t>kell</w:t>
      </w:r>
      <w:r w:rsidR="00B951EC">
        <w:t xml:space="preserve"> a tranzakciót</w:t>
      </w:r>
      <w:r>
        <w:t xml:space="preserve"> lezárni.</w:t>
      </w:r>
    </w:p>
    <w:p w:rsidR="007401B9" w:rsidRDefault="007401B9" w:rsidP="007401B9"/>
    <w:p w:rsidR="000659B0" w:rsidRDefault="000659B0" w:rsidP="000659B0">
      <w:r>
        <w:t xml:space="preserve">A Vényfeldolgozó </w:t>
      </w:r>
      <w:proofErr w:type="spellStart"/>
      <w:r>
        <w:t>webszolgátatásának</w:t>
      </w:r>
      <w:proofErr w:type="spellEnd"/>
      <w:r>
        <w:t xml:space="preserve"> „</w:t>
      </w:r>
      <w:proofErr w:type="spellStart"/>
      <w:r>
        <w:t>type</w:t>
      </w:r>
      <w:proofErr w:type="spellEnd"/>
      <w:r>
        <w:t>” paramétere: „K”</w:t>
      </w:r>
    </w:p>
    <w:p w:rsidR="000659B0" w:rsidRDefault="000659B0" w:rsidP="007401B9"/>
    <w:p w:rsidR="007401B9" w:rsidRDefault="007401B9" w:rsidP="007401B9">
      <w:r w:rsidRPr="005D34AF">
        <w:t xml:space="preserve">Részkiadás </w:t>
      </w:r>
      <w:r>
        <w:t>kezelésére a szolgáltatói tranzakció szerkezetben a</w:t>
      </w:r>
      <w:r w:rsidRPr="005D34AF">
        <w:t xml:space="preserve"> </w:t>
      </w:r>
      <w:r>
        <w:t>„Részkiadás” elem szolgál.</w:t>
      </w:r>
    </w:p>
    <w:p w:rsidR="007401B9" w:rsidRDefault="007401B9" w:rsidP="007401B9">
      <w:r>
        <w:t>Értékkészlete:</w:t>
      </w:r>
    </w:p>
    <w:p w:rsidR="007401B9" w:rsidRDefault="007401B9" w:rsidP="007401B9">
      <w:pPr>
        <w:ind w:left="709"/>
      </w:pPr>
      <w:proofErr w:type="gramStart"/>
      <w:r>
        <w:t>normál</w:t>
      </w:r>
      <w:proofErr w:type="gramEnd"/>
      <w:r>
        <w:t xml:space="preserve"> tranzakciónál:</w:t>
      </w:r>
      <w:r>
        <w:tab/>
      </w:r>
      <w:r>
        <w:tab/>
      </w:r>
      <w:r>
        <w:tab/>
      </w:r>
      <w:r>
        <w:tab/>
      </w:r>
      <w:r>
        <w:tab/>
      </w:r>
      <w:r>
        <w:tab/>
        <w:t>0</w:t>
      </w:r>
    </w:p>
    <w:p w:rsidR="007401B9" w:rsidRDefault="007401B9" w:rsidP="007401B9">
      <w:pPr>
        <w:ind w:left="709"/>
      </w:pPr>
      <w:proofErr w:type="gramStart"/>
      <w:r>
        <w:t>részkiadás</w:t>
      </w:r>
      <w:proofErr w:type="gramEnd"/>
      <w:r>
        <w:t xml:space="preserve"> kezdete:</w:t>
      </w:r>
      <w:r>
        <w:tab/>
        <w:t xml:space="preserve"> </w:t>
      </w:r>
      <w:r>
        <w:tab/>
      </w:r>
      <w:r>
        <w:tab/>
      </w:r>
      <w:r>
        <w:tab/>
      </w:r>
      <w:r>
        <w:tab/>
      </w:r>
      <w:r>
        <w:tab/>
      </w:r>
      <w:r>
        <w:tab/>
        <w:t>1</w:t>
      </w:r>
    </w:p>
    <w:p w:rsidR="007401B9" w:rsidRDefault="007401B9" w:rsidP="007401B9">
      <w:pPr>
        <w:ind w:left="709"/>
      </w:pPr>
      <w:proofErr w:type="gramStart"/>
      <w:r>
        <w:t>részkiadás</w:t>
      </w:r>
      <w:proofErr w:type="gramEnd"/>
      <w:r>
        <w:t xml:space="preserve"> lezárása</w:t>
      </w:r>
      <w:r w:rsidR="00882F39">
        <w:t>:</w:t>
      </w:r>
      <w:r>
        <w:tab/>
      </w:r>
      <w:r>
        <w:tab/>
      </w:r>
      <w:r w:rsidR="00882F39">
        <w:tab/>
      </w:r>
      <w:r w:rsidR="00882F39">
        <w:tab/>
      </w:r>
      <w:r w:rsidR="00882F39">
        <w:tab/>
      </w:r>
      <w:r>
        <w:tab/>
      </w:r>
      <w:r>
        <w:tab/>
        <w:t>2</w:t>
      </w:r>
    </w:p>
    <w:p w:rsidR="004360BE" w:rsidRDefault="004360BE" w:rsidP="007401B9"/>
    <w:p w:rsidR="007401B9" w:rsidRDefault="007401B9" w:rsidP="007401B9">
      <w:r>
        <w:t>Online részkiadás kezdetekor a „Részkiadás” elembe 1-est kell tenni. A felküldött tétel alapján, ellenőrzés után</w:t>
      </w:r>
      <w:r w:rsidR="004360BE">
        <w:t xml:space="preserve"> szükség esetén</w:t>
      </w:r>
      <w:r>
        <w:t xml:space="preserve"> megtörténik a pénztárcakezelés az aktuális kvázi térítési díjjal, a vény bekerül a kiadott vények közé.</w:t>
      </w:r>
    </w:p>
    <w:p w:rsidR="00631C6C" w:rsidRDefault="00631C6C" w:rsidP="00631C6C">
      <w:r>
        <w:t xml:space="preserve">Online részkiadás lezárása esetén a Részkiadás elembe 2-est kell tenni. A felküldött tétel alapján, ellenőrzés után </w:t>
      </w:r>
      <w:r w:rsidR="004360BE">
        <w:t xml:space="preserve">szükség esetén </w:t>
      </w:r>
      <w:r>
        <w:t>megtörténik a pénztárcakezelés az aktuális kvázi térítési díjjal</w:t>
      </w:r>
      <w:r w:rsidR="00C83771">
        <w:t>.</w:t>
      </w:r>
    </w:p>
    <w:p w:rsidR="00631C6C" w:rsidRDefault="00631C6C" w:rsidP="007401B9"/>
    <w:p w:rsidR="004360BE" w:rsidRDefault="007401B9" w:rsidP="004360BE">
      <w:r>
        <w:t>A maradék mennyiség kiadásakor a vény újból feladásra kerül</w:t>
      </w:r>
      <w:r w:rsidR="004360BE">
        <w:t>.</w:t>
      </w:r>
    </w:p>
    <w:p w:rsidR="00985897" w:rsidRDefault="00985897" w:rsidP="00985897">
      <w:r>
        <w:t>A részkiadás és részkiadás vége kiadási módok esetén csak az alábbi mezőkben lehetséges eltérés:</w:t>
      </w:r>
    </w:p>
    <w:p w:rsidR="00985897" w:rsidRPr="00613046" w:rsidRDefault="00985897" w:rsidP="00B40279">
      <w:pPr>
        <w:pStyle w:val="Listaszerbekezds"/>
        <w:numPr>
          <w:ilvl w:val="0"/>
          <w:numId w:val="17"/>
        </w:numPr>
        <w:rPr>
          <w:rFonts w:ascii="Verdana" w:hAnsi="Verdana"/>
          <w:lang w:val="hu-HU"/>
        </w:rPr>
      </w:pPr>
      <w:r w:rsidRPr="00613046">
        <w:rPr>
          <w:rFonts w:ascii="Verdana" w:hAnsi="Verdana"/>
          <w:lang w:val="hu-HU"/>
        </w:rPr>
        <w:t>Kiadott mennyiség</w:t>
      </w:r>
    </w:p>
    <w:p w:rsidR="00985897" w:rsidRPr="00613046" w:rsidRDefault="00985897" w:rsidP="00B40279">
      <w:pPr>
        <w:pStyle w:val="Listaszerbekezds"/>
        <w:numPr>
          <w:ilvl w:val="0"/>
          <w:numId w:val="17"/>
        </w:numPr>
        <w:rPr>
          <w:rFonts w:ascii="Verdana" w:hAnsi="Verdana"/>
          <w:lang w:val="hu-HU"/>
        </w:rPr>
      </w:pPr>
      <w:r w:rsidRPr="00613046">
        <w:rPr>
          <w:rFonts w:ascii="Verdana" w:hAnsi="Verdana"/>
          <w:lang w:val="hu-HU"/>
        </w:rPr>
        <w:t>Fogyasztói ár</w:t>
      </w:r>
    </w:p>
    <w:p w:rsidR="00985897" w:rsidRPr="00613046" w:rsidRDefault="00985897" w:rsidP="00B40279">
      <w:pPr>
        <w:pStyle w:val="Listaszerbekezds"/>
        <w:numPr>
          <w:ilvl w:val="0"/>
          <w:numId w:val="17"/>
        </w:numPr>
        <w:rPr>
          <w:rFonts w:ascii="Verdana" w:hAnsi="Verdana"/>
          <w:lang w:val="hu-HU"/>
        </w:rPr>
      </w:pPr>
      <w:r w:rsidRPr="00613046">
        <w:rPr>
          <w:rFonts w:ascii="Verdana" w:hAnsi="Verdana"/>
          <w:lang w:val="hu-HU"/>
        </w:rPr>
        <w:t>TB által megállapított eladási ár</w:t>
      </w:r>
    </w:p>
    <w:p w:rsidR="00985897" w:rsidRPr="00613046" w:rsidRDefault="00985897" w:rsidP="00B40279">
      <w:pPr>
        <w:pStyle w:val="Listaszerbekezds"/>
        <w:numPr>
          <w:ilvl w:val="0"/>
          <w:numId w:val="17"/>
        </w:numPr>
        <w:rPr>
          <w:rFonts w:ascii="Verdana" w:hAnsi="Verdana"/>
          <w:lang w:val="hu-HU"/>
        </w:rPr>
      </w:pPr>
      <w:r w:rsidRPr="00613046">
        <w:rPr>
          <w:rFonts w:ascii="Verdana" w:hAnsi="Verdana"/>
          <w:lang w:val="hu-HU"/>
        </w:rPr>
        <w:t>Kifizetett TB támogatás</w:t>
      </w:r>
    </w:p>
    <w:p w:rsidR="00985897" w:rsidRPr="00613046" w:rsidRDefault="00985897" w:rsidP="00B40279">
      <w:pPr>
        <w:pStyle w:val="Listaszerbekezds"/>
        <w:numPr>
          <w:ilvl w:val="0"/>
          <w:numId w:val="17"/>
        </w:numPr>
        <w:rPr>
          <w:rFonts w:ascii="Verdana" w:hAnsi="Verdana"/>
          <w:lang w:val="hu-HU"/>
        </w:rPr>
      </w:pPr>
      <w:r w:rsidRPr="00613046">
        <w:rPr>
          <w:rFonts w:ascii="Verdana" w:hAnsi="Verdana"/>
          <w:lang w:val="hu-HU"/>
        </w:rPr>
        <w:t>Beteg által fizetett összeg</w:t>
      </w:r>
    </w:p>
    <w:p w:rsidR="00985897" w:rsidRDefault="00985897" w:rsidP="00B40279">
      <w:pPr>
        <w:pStyle w:val="Listaszerbekezds"/>
        <w:numPr>
          <w:ilvl w:val="0"/>
          <w:numId w:val="17"/>
        </w:numPr>
        <w:rPr>
          <w:rFonts w:ascii="Verdana" w:hAnsi="Verdana"/>
          <w:lang w:val="hu-HU"/>
        </w:rPr>
      </w:pPr>
      <w:r w:rsidRPr="00613046">
        <w:rPr>
          <w:rFonts w:ascii="Verdana" w:hAnsi="Verdana"/>
          <w:lang w:val="hu-HU"/>
        </w:rPr>
        <w:t>Különleges jogcímeknél kvázi térítési díj</w:t>
      </w:r>
    </w:p>
    <w:p w:rsidR="00985897" w:rsidRDefault="00696169" w:rsidP="00B40279">
      <w:pPr>
        <w:pStyle w:val="Listaszerbekezds"/>
        <w:numPr>
          <w:ilvl w:val="0"/>
          <w:numId w:val="17"/>
        </w:numPr>
        <w:rPr>
          <w:rFonts w:ascii="Verdana" w:hAnsi="Verdana"/>
          <w:lang w:val="hu-HU"/>
        </w:rPr>
      </w:pPr>
      <w:r>
        <w:rPr>
          <w:rFonts w:ascii="Verdana" w:hAnsi="Verdana"/>
          <w:lang w:val="hu-HU"/>
        </w:rPr>
        <w:t>K</w:t>
      </w:r>
      <w:r w:rsidR="00985897">
        <w:rPr>
          <w:rFonts w:ascii="Verdana" w:hAnsi="Verdana"/>
          <w:lang w:val="hu-HU"/>
        </w:rPr>
        <w:t>iadás dátuma</w:t>
      </w:r>
    </w:p>
    <w:p w:rsidR="00985897" w:rsidRPr="00251596" w:rsidRDefault="00696169" w:rsidP="00B40279">
      <w:pPr>
        <w:pStyle w:val="Listaszerbekezds"/>
        <w:numPr>
          <w:ilvl w:val="0"/>
          <w:numId w:val="17"/>
        </w:numPr>
        <w:rPr>
          <w:rFonts w:ascii="Verdana" w:hAnsi="Verdana"/>
          <w:lang w:val="hu-HU"/>
        </w:rPr>
      </w:pPr>
      <w:r>
        <w:rPr>
          <w:rFonts w:ascii="Verdana" w:hAnsi="Verdana"/>
          <w:lang w:val="hu-HU"/>
        </w:rPr>
        <w:t>Tr</w:t>
      </w:r>
      <w:r w:rsidR="00985897">
        <w:rPr>
          <w:rFonts w:ascii="Verdana" w:hAnsi="Verdana"/>
          <w:lang w:val="hu-HU"/>
        </w:rPr>
        <w:t>anzakció azonosító</w:t>
      </w:r>
    </w:p>
    <w:p w:rsidR="009D4FB2" w:rsidRDefault="009D4FB2" w:rsidP="00251596">
      <w:pPr>
        <w:spacing w:line="276" w:lineRule="auto"/>
        <w:ind w:left="360"/>
        <w:jc w:val="left"/>
      </w:pPr>
    </w:p>
    <w:p w:rsidR="008D7C3D" w:rsidRDefault="008D7C3D" w:rsidP="008D7C3D">
      <w:r>
        <w:t xml:space="preserve">Ebben az esetben a </w:t>
      </w:r>
      <w:r w:rsidR="00893FEF">
        <w:t>8.</w:t>
      </w:r>
      <w:r>
        <w:t xml:space="preserve">3. melléklet „XSD4” oszlopában szereplő feltételek szerint kell a </w:t>
      </w:r>
      <w:proofErr w:type="spellStart"/>
      <w:r>
        <w:t>webservice-t</w:t>
      </w:r>
      <w:proofErr w:type="spellEnd"/>
      <w:r>
        <w:t xml:space="preserve"> meghívni.</w:t>
      </w:r>
    </w:p>
    <w:p w:rsidR="008D7C3D" w:rsidRDefault="008D7C3D" w:rsidP="008D7C3D">
      <w:r>
        <w:t>Formai ellenőrzésre a „</w:t>
      </w:r>
      <w:r w:rsidRPr="008D7C3D">
        <w:t>mediform-ovf1-online-krv.xsd</w:t>
      </w:r>
      <w:r>
        <w:t>” szolgál (</w:t>
      </w:r>
      <w:r w:rsidR="00893FEF">
        <w:t>8.</w:t>
      </w:r>
      <w:r>
        <w:t>4. melléklet).</w:t>
      </w:r>
    </w:p>
    <w:p w:rsidR="002A1886" w:rsidRDefault="00A764F4" w:rsidP="002A1886">
      <w:pPr>
        <w:rPr>
          <w:b/>
        </w:rPr>
      </w:pPr>
      <w:r w:rsidRPr="00A764F4">
        <w:rPr>
          <w:noProof/>
          <w:lang w:eastAsia="hu-HU"/>
        </w:rPr>
        <w:lastRenderedPageBreak/>
        <w:pict>
          <v:shape id="AutoShape 81" o:spid="_x0000_s1105" type="#_x0000_t32" style="position:absolute;left:0;text-align:left;margin-left:147.4pt;margin-top:589.45pt;width:90pt;height:0;z-index:25179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eBJNAIAAF4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">
            <v:stroke endarrow="block"/>
          </v:shape>
        </w:pict>
      </w:r>
      <w:r w:rsidRPr="00A764F4">
        <w:rPr>
          <w:noProof/>
          <w:lang w:eastAsia="hu-HU"/>
        </w:rPr>
        <w:pict>
          <v:shape id="AutoShape 80" o:spid="_x0000_s1104" type="#_x0000_t32" style="position:absolute;left:0;text-align:left;margin-left:139.15pt;margin-top:493.45pt;width:90pt;height:0;z-index:25179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">
            <v:stroke endarrow="block"/>
          </v:shape>
        </w:pict>
      </w:r>
      <w:r w:rsidRPr="00A764F4">
        <w:rPr>
          <w:noProof/>
          <w:lang w:eastAsia="hu-HU"/>
        </w:rPr>
        <w:pict>
          <v:shape id="AutoShape 79" o:spid="_x0000_s1103" type="#_x0000_t32" style="position:absolute;left:0;text-align:left;margin-left:139.15pt;margin-top:355.45pt;width:90pt;height:0;z-index:25179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7f/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">
            <v:stroke endarrow="block"/>
          </v:shape>
        </w:pict>
      </w:r>
      <w:r w:rsidRPr="00A764F4">
        <w:rPr>
          <w:noProof/>
          <w:lang w:eastAsia="hu-HU"/>
        </w:rPr>
        <w:pict>
          <v:shape id="AutoShape 78" o:spid="_x0000_s1102" type="#_x0000_t32" style="position:absolute;left:0;text-align:left;margin-left:141.4pt;margin-top:271.45pt;width:90pt;height:0;z-index:25179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vAx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">
            <v:stroke endarrow="block"/>
          </v:shape>
        </w:pict>
      </w:r>
      <w:r w:rsidRPr="00A764F4">
        <w:rPr>
          <w:noProof/>
          <w:lang w:eastAsia="hu-HU"/>
        </w:rPr>
        <w:pict>
          <v:shape id="AutoShape 77" o:spid="_x0000_s1101" type="#_x0000_t32" style="position:absolute;left:0;text-align:left;margin-left:148.9pt;margin-top:185.2pt;width:90pt;height:0;z-index:25178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8X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">
            <v:stroke endarrow="block"/>
          </v:shape>
        </w:pict>
      </w:r>
      <w:r w:rsidRPr="00A764F4">
        <w:rPr>
          <w:noProof/>
          <w:lang w:eastAsia="hu-HU"/>
        </w:rPr>
        <w:pict>
          <v:shape id="AutoShape 76" o:spid="_x0000_s1100" type="#_x0000_t32" style="position:absolute;left:0;text-align:left;margin-left:149.65pt;margin-top:98.2pt;width:90pt;height:0;z-index:25178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Y+iNA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">
            <v:stroke endarrow="block"/>
          </v:shape>
        </w:pict>
      </w:r>
      <w:r w:rsidR="00E64F24">
        <w:object w:dxaOrig="11145" w:dyaOrig="15945">
          <v:shape id="_x0000_i1026" type="#_x0000_t75" style="width:452.95pt;height:9in" o:ole="">
            <v:imagedata r:id="rId15" o:title=""/>
          </v:shape>
          <o:OLEObject Type="Embed" ProgID="Visio.Drawing.15" ShapeID="_x0000_i1026" DrawAspect="Content" ObjectID="_1497868843" r:id="rId16"/>
        </w:object>
      </w:r>
    </w:p>
    <w:p w:rsidR="00E64F24" w:rsidRPr="00251596" w:rsidRDefault="00E64F24" w:rsidP="002A1886">
      <w:pPr>
        <w:rPr>
          <w:b/>
        </w:rPr>
      </w:pPr>
    </w:p>
    <w:p w:rsidR="003C02EE" w:rsidRDefault="003C02EE" w:rsidP="00251596">
      <w:pPr>
        <w:spacing w:line="276" w:lineRule="auto"/>
        <w:ind w:left="360"/>
        <w:jc w:val="left"/>
      </w:pPr>
    </w:p>
    <w:p w:rsidR="000659B0" w:rsidRDefault="000659B0" w:rsidP="00251596">
      <w:pPr>
        <w:spacing w:line="276" w:lineRule="auto"/>
        <w:ind w:left="360"/>
        <w:jc w:val="left"/>
      </w:pPr>
    </w:p>
    <w:p w:rsidR="000659B0" w:rsidRPr="00251596" w:rsidRDefault="000659B0" w:rsidP="00251596">
      <w:pPr>
        <w:spacing w:line="276" w:lineRule="auto"/>
        <w:ind w:left="360"/>
        <w:jc w:val="left"/>
      </w:pPr>
    </w:p>
    <w:p w:rsidR="009D4FB2" w:rsidRDefault="009D4FB2" w:rsidP="00B40279">
      <w:pPr>
        <w:pStyle w:val="Listaszerbekezds"/>
        <w:numPr>
          <w:ilvl w:val="3"/>
          <w:numId w:val="9"/>
        </w:numPr>
        <w:rPr>
          <w:b/>
        </w:rPr>
      </w:pPr>
      <w:r w:rsidRPr="001444EB">
        <w:rPr>
          <w:b/>
        </w:rPr>
        <w:t>Online feldolgozás- vénykiadás visszautasítási esetek</w:t>
      </w:r>
    </w:p>
    <w:p w:rsidR="009D4FB2" w:rsidRDefault="009D4FB2" w:rsidP="009D4FB2">
      <w:r>
        <w:t>Az alább felsorolt esetekben az OEP a kiadást visszautasítja:</w:t>
      </w:r>
    </w:p>
    <w:p w:rsidR="009D4FB2" w:rsidRDefault="009D4FB2" w:rsidP="009D4FB2">
      <w:r>
        <w:t>Általános visszautasítási esetek</w:t>
      </w:r>
    </w:p>
    <w:p w:rsidR="009D4FB2" w:rsidRPr="00696169" w:rsidRDefault="009D4FB2" w:rsidP="00B40279">
      <w:pPr>
        <w:pStyle w:val="Listaszerbekezds"/>
        <w:numPr>
          <w:ilvl w:val="0"/>
          <w:numId w:val="14"/>
        </w:numPr>
        <w:spacing w:line="276" w:lineRule="auto"/>
        <w:jc w:val="left"/>
        <w:rPr>
          <w:rFonts w:ascii="Verdana" w:hAnsi="Verdana"/>
        </w:rPr>
      </w:pPr>
      <w:r w:rsidRPr="00696169">
        <w:rPr>
          <w:rFonts w:ascii="Verdana" w:hAnsi="Verdana"/>
        </w:rPr>
        <w:t xml:space="preserve">&lt;OEPVER&gt; </w:t>
      </w:r>
      <w:r w:rsidRPr="00696169">
        <w:rPr>
          <w:rFonts w:ascii="Verdana" w:hAnsi="Verdana"/>
        </w:rPr>
        <w:tab/>
      </w:r>
      <w:r w:rsidRPr="00696169">
        <w:rPr>
          <w:rFonts w:ascii="Verdana" w:hAnsi="Verdana"/>
        </w:rPr>
        <w:tab/>
        <w:t>elem azonosítási hiba</w:t>
      </w:r>
    </w:p>
    <w:p w:rsidR="009D4FB2" w:rsidRPr="00696169" w:rsidRDefault="009D4FB2" w:rsidP="00B40279">
      <w:pPr>
        <w:pStyle w:val="Listaszerbekezds"/>
        <w:numPr>
          <w:ilvl w:val="0"/>
          <w:numId w:val="14"/>
        </w:numPr>
        <w:spacing w:line="276" w:lineRule="auto"/>
        <w:jc w:val="left"/>
        <w:rPr>
          <w:rFonts w:ascii="Verdana" w:hAnsi="Verdana"/>
        </w:rPr>
      </w:pPr>
      <w:r w:rsidRPr="00696169">
        <w:rPr>
          <w:rFonts w:ascii="Verdana" w:hAnsi="Verdana"/>
        </w:rPr>
        <w:t xml:space="preserve">&lt;CSOMAGAZON&gt; </w:t>
      </w:r>
      <w:r w:rsidRPr="00696169">
        <w:rPr>
          <w:rFonts w:ascii="Verdana" w:hAnsi="Verdana"/>
        </w:rPr>
        <w:tab/>
        <w:t>elem azonosítási hiba</w:t>
      </w:r>
    </w:p>
    <w:p w:rsidR="009D4FB2" w:rsidRPr="00696169" w:rsidRDefault="009D4FB2" w:rsidP="00B40279">
      <w:pPr>
        <w:pStyle w:val="Listaszerbekezds"/>
        <w:numPr>
          <w:ilvl w:val="0"/>
          <w:numId w:val="14"/>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 azonosítási hiba</w:t>
      </w:r>
    </w:p>
    <w:p w:rsidR="001D380E" w:rsidRPr="00696169" w:rsidRDefault="009E4307" w:rsidP="00B40279">
      <w:pPr>
        <w:pStyle w:val="Listaszerbekezds"/>
        <w:numPr>
          <w:ilvl w:val="0"/>
          <w:numId w:val="14"/>
        </w:numPr>
        <w:spacing w:line="276" w:lineRule="auto"/>
        <w:jc w:val="left"/>
        <w:rPr>
          <w:rFonts w:ascii="Verdana" w:hAnsi="Verdana"/>
        </w:rPr>
      </w:pPr>
      <w:r w:rsidRPr="00696169">
        <w:rPr>
          <w:rFonts w:ascii="Verdana" w:hAnsi="Verdana"/>
        </w:rPr>
        <w:t>Nem támogatott termék</w:t>
      </w:r>
    </w:p>
    <w:p w:rsidR="009E4307" w:rsidRPr="00696169" w:rsidRDefault="009E4307" w:rsidP="00B40279">
      <w:pPr>
        <w:pStyle w:val="Listaszerbekezds"/>
        <w:numPr>
          <w:ilvl w:val="0"/>
          <w:numId w:val="14"/>
        </w:numPr>
        <w:spacing w:line="276" w:lineRule="auto"/>
        <w:jc w:val="left"/>
        <w:rPr>
          <w:rFonts w:ascii="Verdana" w:hAnsi="Verdana"/>
        </w:rPr>
      </w:pPr>
      <w:r w:rsidRPr="00696169">
        <w:rPr>
          <w:rFonts w:ascii="Verdana" w:hAnsi="Verdana"/>
        </w:rPr>
        <w:t>Visszavonás kezdeményezése jelentés után</w:t>
      </w:r>
    </w:p>
    <w:p w:rsidR="009E4307" w:rsidRPr="00696169" w:rsidRDefault="009E4307" w:rsidP="00B40279">
      <w:pPr>
        <w:pStyle w:val="Listaszerbekezds"/>
        <w:numPr>
          <w:ilvl w:val="0"/>
          <w:numId w:val="14"/>
        </w:numPr>
        <w:spacing w:line="276" w:lineRule="auto"/>
        <w:jc w:val="left"/>
        <w:rPr>
          <w:rFonts w:ascii="Verdana" w:hAnsi="Verdana"/>
        </w:rPr>
      </w:pPr>
      <w:r w:rsidRPr="00696169">
        <w:rPr>
          <w:rFonts w:ascii="Verdana" w:hAnsi="Verdana"/>
        </w:rPr>
        <w:t>Átmeneti Szolgáltató vagy szolgáltatói rendszer kitiltás</w:t>
      </w:r>
    </w:p>
    <w:p w:rsidR="001D380E" w:rsidRPr="00696169" w:rsidRDefault="001D380E" w:rsidP="00B40279">
      <w:pPr>
        <w:pStyle w:val="Listaszerbekezds"/>
        <w:numPr>
          <w:ilvl w:val="0"/>
          <w:numId w:val="14"/>
        </w:numPr>
        <w:spacing w:line="276" w:lineRule="auto"/>
        <w:jc w:val="left"/>
        <w:rPr>
          <w:rFonts w:ascii="Verdana" w:hAnsi="Verdana"/>
        </w:rPr>
      </w:pPr>
      <w:r w:rsidRPr="00696169">
        <w:rPr>
          <w:rFonts w:ascii="Verdana" w:hAnsi="Verdana"/>
        </w:rPr>
        <w:t>Egyedi méltányossági engedéllyel kapcsolatos, kizáró hibák</w:t>
      </w:r>
    </w:p>
    <w:p w:rsidR="001D380E" w:rsidRPr="00696169" w:rsidRDefault="001D380E" w:rsidP="001D380E">
      <w:pPr>
        <w:rPr>
          <w:lang w:val="sk-SK"/>
        </w:rPr>
      </w:pPr>
    </w:p>
    <w:p w:rsidR="009624D1" w:rsidRPr="00696169" w:rsidRDefault="009624D1" w:rsidP="001D380E">
      <w:r w:rsidRPr="00696169">
        <w:t>Megjegyzések:</w:t>
      </w:r>
    </w:p>
    <w:p w:rsidR="009624D1" w:rsidRPr="00696169" w:rsidRDefault="009624D1" w:rsidP="00B40279">
      <w:pPr>
        <w:pStyle w:val="Listaszerbekezds"/>
        <w:numPr>
          <w:ilvl w:val="0"/>
          <w:numId w:val="13"/>
        </w:numPr>
        <w:spacing w:after="200" w:line="276" w:lineRule="auto"/>
        <w:jc w:val="left"/>
        <w:rPr>
          <w:rFonts w:ascii="Verdana" w:hAnsi="Verdana"/>
        </w:rPr>
      </w:pPr>
      <w:r w:rsidRPr="00696169">
        <w:rPr>
          <w:rFonts w:ascii="Verdana" w:hAnsi="Verdana"/>
        </w:rPr>
        <w:t xml:space="preserve">Vényellenőrzéssel kapcsolatosan megkapott hibakódok esetén </w:t>
      </w:r>
      <w:r w:rsidR="002E6EE2" w:rsidRPr="00696169">
        <w:rPr>
          <w:rFonts w:ascii="Verdana" w:hAnsi="Verdana"/>
        </w:rPr>
        <w:t>a Szolgáltató felelősségére kiadható a vény.</w:t>
      </w:r>
    </w:p>
    <w:p w:rsidR="00A843BF" w:rsidRDefault="005F6571" w:rsidP="00B40279">
      <w:pPr>
        <w:pStyle w:val="Cmsor3"/>
        <w:numPr>
          <w:ilvl w:val="2"/>
          <w:numId w:val="9"/>
        </w:numPr>
        <w:tabs>
          <w:tab w:val="left" w:pos="567"/>
        </w:tabs>
        <w:spacing w:before="360" w:after="120" w:line="280" w:lineRule="atLeast"/>
        <w:ind w:hanging="1224"/>
        <w:jc w:val="both"/>
      </w:pPr>
      <w:bookmarkStart w:id="20" w:name="_Toc423596343"/>
      <w:bookmarkStart w:id="21" w:name="_Toc424030139"/>
      <w:r>
        <w:t>Online kötegelt feldolgozás</w:t>
      </w:r>
      <w:bookmarkEnd w:id="20"/>
      <w:bookmarkEnd w:id="21"/>
    </w:p>
    <w:p w:rsidR="005F6571" w:rsidRDefault="005F6571" w:rsidP="005F6571"/>
    <w:p w:rsidR="002E6EE2" w:rsidRDefault="001640A4" w:rsidP="002E6EE2">
      <w:r>
        <w:t xml:space="preserve">Ha a szolgáltató telephelyéről </w:t>
      </w:r>
      <w:r w:rsidRPr="005D34AF">
        <w:t xml:space="preserve">valamilyen </w:t>
      </w:r>
      <w:r w:rsidRPr="00B155AC">
        <w:t xml:space="preserve">okból ideiglenesen nem éri el az </w:t>
      </w:r>
      <w:r w:rsidR="002E6EE2" w:rsidRPr="00B155AC">
        <w:t>O</w:t>
      </w:r>
      <w:r w:rsidRPr="00B155AC">
        <w:t>EP vényellenőrzési szolgáltatását (pl. internet szolgáltatás hibája, OEP szolgáltatás tervezett vagy nem tervezett szolgáltatás kimaradása)</w:t>
      </w:r>
      <w:r w:rsidR="002E6EE2" w:rsidRPr="00B155AC">
        <w:t>,</w:t>
      </w:r>
      <w:r w:rsidR="002E6EE2" w:rsidRPr="005D34AF">
        <w:t xml:space="preserve"> </w:t>
      </w:r>
      <w:r w:rsidR="002E6EE2">
        <w:t>a vények kiadása nem szünetelhet.</w:t>
      </w:r>
      <w:r w:rsidR="002E6EE2" w:rsidRPr="005D34AF">
        <w:t xml:space="preserve"> </w:t>
      </w:r>
      <w:r w:rsidR="002E6EE2">
        <w:t>A</w:t>
      </w:r>
      <w:r w:rsidR="002E6EE2" w:rsidRPr="005D34AF">
        <w:t xml:space="preserve"> szolgáltatói rendszer</w:t>
      </w:r>
      <w:r w:rsidR="002E6EE2">
        <w:t>nek</w:t>
      </w:r>
      <w:r w:rsidR="002E6EE2" w:rsidRPr="005D34AF">
        <w:t xml:space="preserve"> ez idő alatt tárol</w:t>
      </w:r>
      <w:r w:rsidR="002E6EE2">
        <w:t xml:space="preserve">nia kell </w:t>
      </w:r>
      <w:r w:rsidR="005E4F32">
        <w:t>a kiadott, de online nem lekérdezett</w:t>
      </w:r>
      <w:r w:rsidR="002E6EE2" w:rsidRPr="005D34AF">
        <w:t xml:space="preserve"> vényeket</w:t>
      </w:r>
      <w:r w:rsidR="002E6EE2">
        <w:t>, melyek</w:t>
      </w:r>
      <w:r w:rsidR="005E4F32">
        <w:t>et</w:t>
      </w:r>
      <w:r w:rsidR="002E6EE2" w:rsidRPr="005D34AF">
        <w:t xml:space="preserve"> </w:t>
      </w:r>
      <w:r w:rsidR="005E4F32">
        <w:t xml:space="preserve">a szolgáltatás helyreállása után haladéktalanul, kötegelve el kell küldenie az </w:t>
      </w:r>
      <w:proofErr w:type="spellStart"/>
      <w:r w:rsidR="005E4F32">
        <w:t>elszámolórendszernek</w:t>
      </w:r>
      <w:proofErr w:type="spellEnd"/>
      <w:r w:rsidR="002E6EE2" w:rsidRPr="005D34AF">
        <w:t>.</w:t>
      </w:r>
      <w:r w:rsidR="007C0C7E">
        <w:t xml:space="preserve"> Ebben az esetben egy csomag több vényt tartalmazhat.</w:t>
      </w:r>
      <w:r w:rsidR="002E6EE2" w:rsidRPr="005D34AF">
        <w:t xml:space="preserve"> </w:t>
      </w:r>
    </w:p>
    <w:p w:rsidR="001B79AE" w:rsidRDefault="002E6EE2" w:rsidP="002E6EE2">
      <w:r>
        <w:t>Ugyanazon ellenőrzések futnak le, mint online kapcsolat meglétekor</w:t>
      </w:r>
      <w:r w:rsidR="005E4F32">
        <w:t xml:space="preserve">, a kötegelt feldolgozás eredményeként adott válaszokat az </w:t>
      </w:r>
      <w:proofErr w:type="spellStart"/>
      <w:r w:rsidR="005E4F32">
        <w:t>elszámolórendszer</w:t>
      </w:r>
      <w:proofErr w:type="spellEnd"/>
      <w:r w:rsidR="005E4F32">
        <w:t xml:space="preserve"> a Szolgáltatónak megküldi.</w:t>
      </w:r>
      <w:r w:rsidR="001B79AE">
        <w:t xml:space="preserve"> A választ a Szolgáltató egy csomagban kapja meg, vényenkénti bontásban, a </w:t>
      </w:r>
      <w:r w:rsidR="00893FEF">
        <w:t>8.</w:t>
      </w:r>
      <w:r w:rsidR="001B79AE">
        <w:t xml:space="preserve">2-es mellékletben található szerkezetben. </w:t>
      </w:r>
    </w:p>
    <w:p w:rsidR="002E6EE2" w:rsidRDefault="002E6EE2" w:rsidP="002E6EE2"/>
    <w:p w:rsidR="00C45C2A" w:rsidRDefault="00C45C2A" w:rsidP="00C45C2A">
      <w:r>
        <w:t xml:space="preserve">Ebben az esetben a </w:t>
      </w:r>
      <w:r w:rsidR="00893FEF">
        <w:t>8.</w:t>
      </w:r>
      <w:r>
        <w:t xml:space="preserve">3. melléklet „XSD3” oszlopában szereplő feltételek szerint kell a </w:t>
      </w:r>
      <w:proofErr w:type="spellStart"/>
      <w:r>
        <w:t>webservice-t</w:t>
      </w:r>
      <w:proofErr w:type="spellEnd"/>
      <w:r>
        <w:t xml:space="preserve"> meghívni.</w:t>
      </w:r>
    </w:p>
    <w:p w:rsidR="002E6EE2" w:rsidRDefault="002E6EE2" w:rsidP="002E6EE2">
      <w:r>
        <w:t>Formai ellenőrzésre a „</w:t>
      </w:r>
      <w:r w:rsidRPr="00171082">
        <w:t>mediform-ovf1-online-kotegelt.xsd</w:t>
      </w:r>
      <w:r>
        <w:t>” szolgál (</w:t>
      </w:r>
      <w:r w:rsidR="00893FEF">
        <w:t>8.</w:t>
      </w:r>
      <w:r w:rsidR="00BD37D6">
        <w:t>4</w:t>
      </w:r>
      <w:r>
        <w:t>. melléklet).</w:t>
      </w:r>
    </w:p>
    <w:p w:rsidR="00C45C2A" w:rsidRDefault="00C94515" w:rsidP="00C94515">
      <w:r>
        <w:t xml:space="preserve">A </w:t>
      </w:r>
      <w:r w:rsidR="00C45C2A">
        <w:t>&lt;</w:t>
      </w:r>
      <w:r>
        <w:t>FORGTIP</w:t>
      </w:r>
      <w:r w:rsidR="00C45C2A">
        <w:t xml:space="preserve">&gt; </w:t>
      </w:r>
      <w:r w:rsidR="00C45C2A">
        <w:tab/>
      </w:r>
      <w:r w:rsidR="00C45C2A">
        <w:tab/>
        <w:t>elembe „</w:t>
      </w:r>
      <w:r>
        <w:t>1</w:t>
      </w:r>
      <w:r w:rsidR="00C45C2A">
        <w:t>” kerül</w:t>
      </w:r>
    </w:p>
    <w:p w:rsidR="000659B0" w:rsidRDefault="000659B0" w:rsidP="00C94515"/>
    <w:p w:rsidR="000659B0" w:rsidRDefault="000659B0" w:rsidP="000659B0">
      <w:r>
        <w:t xml:space="preserve">A Vényfeldolgozó </w:t>
      </w:r>
      <w:proofErr w:type="spellStart"/>
      <w:r>
        <w:t>webszolgátatásának</w:t>
      </w:r>
      <w:proofErr w:type="spellEnd"/>
      <w:r>
        <w:t xml:space="preserve"> „</w:t>
      </w:r>
      <w:proofErr w:type="spellStart"/>
      <w:r>
        <w:t>type</w:t>
      </w:r>
      <w:proofErr w:type="spellEnd"/>
      <w:r>
        <w:t>” paramétere: „</w:t>
      </w:r>
      <w:r w:rsidR="00A73547">
        <w:t>F</w:t>
      </w:r>
      <w:r>
        <w:t>”</w:t>
      </w:r>
    </w:p>
    <w:p w:rsidR="00954BE2" w:rsidRDefault="00954BE2" w:rsidP="000659B0"/>
    <w:p w:rsidR="006A0A47" w:rsidRDefault="006A0A47" w:rsidP="00B40279">
      <w:pPr>
        <w:pStyle w:val="Cmsor3"/>
        <w:numPr>
          <w:ilvl w:val="2"/>
          <w:numId w:val="9"/>
        </w:numPr>
        <w:tabs>
          <w:tab w:val="left" w:pos="567"/>
        </w:tabs>
        <w:spacing w:before="360" w:after="120" w:line="280" w:lineRule="atLeast"/>
        <w:ind w:hanging="1224"/>
        <w:jc w:val="both"/>
      </w:pPr>
      <w:bookmarkStart w:id="22" w:name="_Toc423596344"/>
      <w:bookmarkStart w:id="23" w:name="_Toc424030140"/>
      <w:r>
        <w:t>Jogviszony (keret) lekérdezés</w:t>
      </w:r>
      <w:bookmarkEnd w:id="22"/>
      <w:bookmarkEnd w:id="23"/>
    </w:p>
    <w:p w:rsidR="006A0A47" w:rsidRDefault="006A0A47" w:rsidP="006A0A47">
      <w:r>
        <w:t xml:space="preserve">Vényétel nélküli funkciók. </w:t>
      </w:r>
    </w:p>
    <w:p w:rsidR="006A0A47" w:rsidRDefault="006A0A47" w:rsidP="006A0A47">
      <w:r>
        <w:t xml:space="preserve">Lekérdezéskor a </w:t>
      </w:r>
      <w:r w:rsidR="00893FEF">
        <w:t>8.</w:t>
      </w:r>
      <w:r>
        <w:t xml:space="preserve">3. melléklet „XSD5” oszlopában szereplő feltételek szerint kell a </w:t>
      </w:r>
      <w:proofErr w:type="spellStart"/>
      <w:r>
        <w:t>webservice-t</w:t>
      </w:r>
      <w:proofErr w:type="spellEnd"/>
      <w:r>
        <w:t xml:space="preserve"> meghívni.</w:t>
      </w:r>
    </w:p>
    <w:p w:rsidR="006A0A47" w:rsidRDefault="006A0A47" w:rsidP="006A0A47">
      <w:r>
        <w:t>Formai ellenőrzésre a „</w:t>
      </w:r>
      <w:r w:rsidRPr="00887EEE">
        <w:t>mediform-ovf1-jogviszony.xsd</w:t>
      </w:r>
      <w:r>
        <w:t>” szolgál (</w:t>
      </w:r>
      <w:r w:rsidR="00893FEF">
        <w:t>8.</w:t>
      </w:r>
      <w:r>
        <w:t>4. melléklet).</w:t>
      </w:r>
    </w:p>
    <w:p w:rsidR="006A0A47" w:rsidRDefault="006A0A47" w:rsidP="006A0A47"/>
    <w:p w:rsidR="006A0A47" w:rsidRDefault="006A0A47" w:rsidP="006A0A47">
      <w:r>
        <w:t xml:space="preserve">A Vényfeldolgozó </w:t>
      </w:r>
      <w:proofErr w:type="spellStart"/>
      <w:r>
        <w:t>webszolgátatásának</w:t>
      </w:r>
      <w:proofErr w:type="spellEnd"/>
      <w:r>
        <w:t xml:space="preserve"> „</w:t>
      </w:r>
      <w:proofErr w:type="spellStart"/>
      <w:r>
        <w:t>type</w:t>
      </w:r>
      <w:proofErr w:type="spellEnd"/>
      <w:r>
        <w:t>” paramétere: „J”</w:t>
      </w:r>
    </w:p>
    <w:p w:rsidR="006A0A47" w:rsidRDefault="006A0A47" w:rsidP="006A0A47"/>
    <w:p w:rsidR="006A0A47" w:rsidRDefault="006A0A47" w:rsidP="006A0A47">
      <w:r>
        <w:lastRenderedPageBreak/>
        <w:t>Néhány fontosabb elemet kiemelve:</w:t>
      </w:r>
    </w:p>
    <w:p w:rsidR="006A0A47" w:rsidRPr="00696169" w:rsidRDefault="006A0A47" w:rsidP="00B40279">
      <w:pPr>
        <w:pStyle w:val="Listaszerbekezds"/>
        <w:numPr>
          <w:ilvl w:val="0"/>
          <w:numId w:val="11"/>
        </w:numPr>
        <w:spacing w:line="276" w:lineRule="auto"/>
        <w:jc w:val="left"/>
        <w:rPr>
          <w:rFonts w:ascii="Verdana" w:hAnsi="Verdana"/>
        </w:rPr>
      </w:pPr>
      <w:r w:rsidRPr="00696169">
        <w:rPr>
          <w:rFonts w:ascii="Verdana" w:hAnsi="Verdana"/>
        </w:rPr>
        <w:t xml:space="preserve">&lt;KERESTIP&gt; </w:t>
      </w:r>
      <w:r w:rsidRPr="00696169">
        <w:rPr>
          <w:rFonts w:ascii="Verdana" w:hAnsi="Verdana"/>
        </w:rPr>
        <w:tab/>
      </w:r>
      <w:r w:rsidRPr="00696169">
        <w:rPr>
          <w:rFonts w:ascii="Verdana" w:hAnsi="Verdana"/>
        </w:rPr>
        <w:tab/>
        <w:t>elembe „5” kerül amennyiben Jogviszony és keretlekérdezés történik</w:t>
      </w:r>
    </w:p>
    <w:p w:rsidR="006A0A47" w:rsidRPr="00696169" w:rsidRDefault="006A0A47" w:rsidP="00B40279">
      <w:pPr>
        <w:pStyle w:val="Listaszerbekezds"/>
        <w:numPr>
          <w:ilvl w:val="0"/>
          <w:numId w:val="11"/>
        </w:numPr>
        <w:spacing w:line="276" w:lineRule="auto"/>
        <w:jc w:val="left"/>
        <w:rPr>
          <w:rFonts w:ascii="Verdana" w:hAnsi="Verdana"/>
        </w:rPr>
      </w:pPr>
      <w:r w:rsidRPr="00696169">
        <w:rPr>
          <w:rFonts w:ascii="Verdana" w:hAnsi="Verdana"/>
        </w:rPr>
        <w:t xml:space="preserve">&lt;KERESTIP&gt; </w:t>
      </w:r>
      <w:r w:rsidRPr="00696169">
        <w:rPr>
          <w:rFonts w:ascii="Verdana" w:hAnsi="Verdana"/>
        </w:rPr>
        <w:tab/>
      </w:r>
      <w:r w:rsidRPr="00696169">
        <w:rPr>
          <w:rFonts w:ascii="Verdana" w:hAnsi="Verdana"/>
        </w:rPr>
        <w:tab/>
        <w:t>elembe „6” kerül amennyiben csak Jogviszony lekérdezés történik</w:t>
      </w:r>
    </w:p>
    <w:p w:rsidR="006A0A47" w:rsidRPr="00696169" w:rsidRDefault="006A0A47" w:rsidP="00B40279">
      <w:pPr>
        <w:pStyle w:val="Listaszerbekezds"/>
        <w:numPr>
          <w:ilvl w:val="0"/>
          <w:numId w:val="11"/>
        </w:numPr>
        <w:spacing w:line="276" w:lineRule="auto"/>
        <w:jc w:val="left"/>
        <w:rPr>
          <w:rFonts w:ascii="Verdana" w:hAnsi="Verdana"/>
        </w:rPr>
      </w:pPr>
      <w:r w:rsidRPr="00696169">
        <w:rPr>
          <w:rFonts w:ascii="Verdana" w:hAnsi="Verdana"/>
        </w:rPr>
        <w:t xml:space="preserve">&lt;CSOMAGAZON&gt; </w:t>
      </w:r>
      <w:r w:rsidRPr="00696169">
        <w:rPr>
          <w:rFonts w:ascii="Verdana" w:hAnsi="Verdana"/>
        </w:rPr>
        <w:tab/>
        <w:t xml:space="preserve">elembe a szolgáltató által generált egyedi azonosító kerül </w:t>
      </w:r>
    </w:p>
    <w:p w:rsidR="006A0A47" w:rsidRPr="00696169" w:rsidRDefault="006A0A47" w:rsidP="000659B0"/>
    <w:p w:rsidR="003F41EE" w:rsidRDefault="003F41EE" w:rsidP="00B40279">
      <w:pPr>
        <w:pStyle w:val="Cmsor3"/>
        <w:numPr>
          <w:ilvl w:val="2"/>
          <w:numId w:val="9"/>
        </w:numPr>
        <w:tabs>
          <w:tab w:val="left" w:pos="567"/>
        </w:tabs>
        <w:spacing w:before="360" w:after="120" w:line="280" w:lineRule="atLeast"/>
        <w:ind w:hanging="1224"/>
        <w:jc w:val="both"/>
      </w:pPr>
      <w:bookmarkStart w:id="24" w:name="_Toc423596345"/>
      <w:bookmarkStart w:id="25" w:name="_Toc424030141"/>
      <w:r>
        <w:t>Jelentésbeküldés</w:t>
      </w:r>
      <w:bookmarkEnd w:id="24"/>
      <w:bookmarkEnd w:id="25"/>
    </w:p>
    <w:p w:rsidR="003F41EE" w:rsidRDefault="003F41EE" w:rsidP="003F41EE">
      <w:pPr>
        <w:rPr>
          <w:b/>
        </w:rPr>
      </w:pPr>
    </w:p>
    <w:p w:rsidR="0079623C" w:rsidRDefault="003F41EE" w:rsidP="00251596">
      <w:pPr>
        <w:tabs>
          <w:tab w:val="left" w:pos="0"/>
        </w:tabs>
        <w:spacing w:line="276" w:lineRule="auto"/>
      </w:pPr>
      <w:r w:rsidRPr="005E4F32">
        <w:t xml:space="preserve">A jelentést </w:t>
      </w:r>
      <w:r w:rsidRPr="005E4F32">
        <w:rPr>
          <w:b/>
        </w:rPr>
        <w:t>XML formátumban</w:t>
      </w:r>
      <w:r w:rsidRPr="005E4F32">
        <w:t xml:space="preserve"> kell az </w:t>
      </w:r>
      <w:proofErr w:type="spellStart"/>
      <w:r w:rsidRPr="005E4F32">
        <w:t>e-Jelentésen</w:t>
      </w:r>
      <w:proofErr w:type="spellEnd"/>
      <w:r w:rsidRPr="005E4F32">
        <w:t xml:space="preserve"> keresztül benyújtani.</w:t>
      </w:r>
    </w:p>
    <w:p w:rsidR="0079623C" w:rsidRDefault="003F41EE" w:rsidP="00251596">
      <w:pPr>
        <w:tabs>
          <w:tab w:val="left" w:pos="0"/>
        </w:tabs>
        <w:spacing w:line="276" w:lineRule="auto"/>
      </w:pPr>
      <w:r w:rsidRPr="005E4F32">
        <w:t xml:space="preserve">Elszámoláskor a </w:t>
      </w:r>
      <w:r w:rsidR="00893FEF">
        <w:t>8.</w:t>
      </w:r>
      <w:r w:rsidRPr="005E4F32">
        <w:t xml:space="preserve">1. mellékletben leírt szerkezetben, a </w:t>
      </w:r>
      <w:r w:rsidR="00893FEF">
        <w:t>8.</w:t>
      </w:r>
      <w:r w:rsidR="003C02EE">
        <w:t>3</w:t>
      </w:r>
      <w:r w:rsidRPr="005E4F32">
        <w:t>. melléklet „XSD1” oszlopában szereplő feltételek szerint kell a jelentést kitölteni.</w:t>
      </w:r>
    </w:p>
    <w:p w:rsidR="0079623C" w:rsidRDefault="003F41EE" w:rsidP="00251596">
      <w:pPr>
        <w:tabs>
          <w:tab w:val="left" w:pos="0"/>
          <w:tab w:val="left" w:pos="851"/>
        </w:tabs>
        <w:spacing w:line="276" w:lineRule="auto"/>
      </w:pPr>
      <w:r w:rsidRPr="005E4F32">
        <w:t>Formai ellenőrzésre a „mediform-ovf1-jelentes.xsd” szolgál (</w:t>
      </w:r>
      <w:r w:rsidR="00893FEF">
        <w:t>8.</w:t>
      </w:r>
      <w:r w:rsidR="003C02EE">
        <w:t>4</w:t>
      </w:r>
      <w:r w:rsidRPr="005E4F32">
        <w:t>. melléklet)</w:t>
      </w:r>
    </w:p>
    <w:p w:rsidR="0079623C" w:rsidRDefault="003F41EE" w:rsidP="00251596">
      <w:pPr>
        <w:tabs>
          <w:tab w:val="left" w:pos="0"/>
          <w:tab w:val="left" w:pos="851"/>
        </w:tabs>
        <w:spacing w:line="276" w:lineRule="auto"/>
      </w:pPr>
      <w:r w:rsidRPr="005E4F32">
        <w:t xml:space="preserve">Online megerősített, </w:t>
      </w:r>
      <w:proofErr w:type="spellStart"/>
      <w:r w:rsidRPr="005E4F32">
        <w:t>közgyógy</w:t>
      </w:r>
      <w:proofErr w:type="spellEnd"/>
      <w:r w:rsidRPr="005E4F32">
        <w:t xml:space="preserve"> pénztárcát érintő tranzakció esetén az online beérkezést követő jelentéskor a</w:t>
      </w:r>
      <w:r w:rsidR="001366E1">
        <w:t>z</w:t>
      </w:r>
      <w:r w:rsidRPr="005E4F32">
        <w:t xml:space="preserve"> OEP vizsgálja, hogy maradt-e olyan tétel, amelyikre nem érkezett jelentés. Ha van ilyen tétel, akkor a rendszer hiánylistát generál, amelyet értesítő levélben vi</w:t>
      </w:r>
      <w:r w:rsidR="005C26DF">
        <w:t xml:space="preserve">sszaküld a jelentést beküldőnek </w:t>
      </w:r>
      <w:r w:rsidRPr="005E4F32">
        <w:t xml:space="preserve">(e-jelentésben új sablon). A hiánylista a jelentés elfogadását nem akadályozza. A hiánylistán szereplő </w:t>
      </w:r>
      <w:proofErr w:type="gramStart"/>
      <w:r w:rsidRPr="005E4F32">
        <w:t>tétel(</w:t>
      </w:r>
      <w:proofErr w:type="spellStart"/>
      <w:proofErr w:type="gramEnd"/>
      <w:r w:rsidRPr="005E4F32">
        <w:t>ek</w:t>
      </w:r>
      <w:proofErr w:type="spellEnd"/>
      <w:r w:rsidRPr="005E4F32">
        <w:t>)re a beküldő két módon reagálhat. Vagy online visszavonja a tételt, vagy a következő jelentésébe beteszi a kérdéses tételt.</w:t>
      </w:r>
    </w:p>
    <w:p w:rsidR="00D17791" w:rsidRDefault="00D17791" w:rsidP="00D17791">
      <w:pPr>
        <w:pStyle w:val="Listaszerbekezds"/>
      </w:pPr>
    </w:p>
    <w:p w:rsidR="00D17791" w:rsidRDefault="00D17791" w:rsidP="00B40279">
      <w:pPr>
        <w:pStyle w:val="Listaszerbekezds"/>
        <w:numPr>
          <w:ilvl w:val="3"/>
          <w:numId w:val="9"/>
        </w:numPr>
        <w:rPr>
          <w:b/>
        </w:rPr>
      </w:pPr>
      <w:r>
        <w:rPr>
          <w:b/>
        </w:rPr>
        <w:t>Részkiadás kezelése</w:t>
      </w:r>
    </w:p>
    <w:p w:rsidR="007138FF" w:rsidRDefault="007138FF" w:rsidP="00251596">
      <w:pPr>
        <w:rPr>
          <w:b/>
        </w:rPr>
      </w:pPr>
    </w:p>
    <w:p w:rsidR="00985897" w:rsidRDefault="00985897" w:rsidP="007138FF">
      <w:r>
        <w:t>A jelentésbe a részkiadással érintett vények főszabály szerint akkor kerülhetnek be, ha a kiadás a Részkiadás vége tranzakcióval lezárult.</w:t>
      </w:r>
    </w:p>
    <w:p w:rsidR="007138FF" w:rsidRDefault="007138FF" w:rsidP="007138FF">
      <w:r>
        <w:t>A maradék mennyiség kiadásakor attól függően, hogy a részkiadás kezdete és vége között történt-e árváltozás a „Részkiadás” elembe:</w:t>
      </w:r>
    </w:p>
    <w:p w:rsidR="007138FF" w:rsidRPr="007401B9" w:rsidRDefault="00761B14" w:rsidP="00B40279">
      <w:pPr>
        <w:pStyle w:val="Listaszerbekezds"/>
        <w:numPr>
          <w:ilvl w:val="0"/>
          <w:numId w:val="15"/>
        </w:numPr>
        <w:spacing w:after="200" w:line="276" w:lineRule="auto"/>
        <w:jc w:val="left"/>
        <w:rPr>
          <w:rFonts w:ascii="Verdana" w:hAnsi="Verdana"/>
        </w:rPr>
      </w:pPr>
      <w:r>
        <w:rPr>
          <w:rFonts w:ascii="Verdana" w:hAnsi="Verdana"/>
        </w:rPr>
        <w:t xml:space="preserve">1-es és </w:t>
      </w:r>
      <w:r w:rsidR="007138FF" w:rsidRPr="007401B9">
        <w:rPr>
          <w:rFonts w:ascii="Verdana" w:hAnsi="Verdana"/>
        </w:rPr>
        <w:t>2-es kerül, ha árváltozás volt (jelentésben két tétel</w:t>
      </w:r>
      <w:r>
        <w:rPr>
          <w:rFonts w:ascii="Verdana" w:hAnsi="Verdana"/>
        </w:rPr>
        <w:t>!</w:t>
      </w:r>
      <w:r w:rsidR="007138FF" w:rsidRPr="007401B9">
        <w:rPr>
          <w:rFonts w:ascii="Verdana" w:hAnsi="Verdana"/>
        </w:rPr>
        <w:t>)</w:t>
      </w:r>
    </w:p>
    <w:p w:rsidR="007138FF" w:rsidRPr="00BE43A4" w:rsidRDefault="007138FF" w:rsidP="00B40279">
      <w:pPr>
        <w:pStyle w:val="Listaszerbekezds"/>
        <w:numPr>
          <w:ilvl w:val="0"/>
          <w:numId w:val="15"/>
        </w:numPr>
        <w:spacing w:after="200" w:line="276" w:lineRule="auto"/>
        <w:jc w:val="left"/>
        <w:rPr>
          <w:rFonts w:ascii="Verdana" w:hAnsi="Verdana"/>
        </w:rPr>
      </w:pPr>
      <w:r w:rsidRPr="007401B9">
        <w:rPr>
          <w:rFonts w:ascii="Verdana" w:hAnsi="Verdana"/>
        </w:rPr>
        <w:t>3-as kerül, ha NEM volt árváltozás (jelentésben egy tétel</w:t>
      </w:r>
      <w:r w:rsidR="00761B14">
        <w:rPr>
          <w:rFonts w:ascii="Verdana" w:hAnsi="Verdana"/>
        </w:rPr>
        <w:t>!</w:t>
      </w:r>
      <w:r w:rsidRPr="007401B9">
        <w:rPr>
          <w:rFonts w:ascii="Verdana" w:hAnsi="Verdana"/>
        </w:rPr>
        <w:t>)</w:t>
      </w:r>
    </w:p>
    <w:p w:rsidR="007138FF" w:rsidRDefault="007138FF" w:rsidP="007138FF">
      <w:r>
        <w:t>A részkiadás és részkiadás vége kiadási módok esetén csak az alábbi mezőkben lehetséges eltérés:</w:t>
      </w:r>
    </w:p>
    <w:p w:rsidR="007138FF" w:rsidRPr="00613046" w:rsidRDefault="007138FF" w:rsidP="00B40279">
      <w:pPr>
        <w:pStyle w:val="Listaszerbekezds"/>
        <w:numPr>
          <w:ilvl w:val="0"/>
          <w:numId w:val="17"/>
        </w:numPr>
        <w:rPr>
          <w:rFonts w:ascii="Verdana" w:hAnsi="Verdana"/>
          <w:lang w:val="hu-HU"/>
        </w:rPr>
      </w:pPr>
      <w:r w:rsidRPr="00613046">
        <w:rPr>
          <w:rFonts w:ascii="Verdana" w:hAnsi="Verdana"/>
          <w:lang w:val="hu-HU"/>
        </w:rPr>
        <w:t>Kiadott mennyiség</w:t>
      </w:r>
    </w:p>
    <w:p w:rsidR="007138FF" w:rsidRPr="00613046" w:rsidRDefault="007138FF" w:rsidP="00B40279">
      <w:pPr>
        <w:pStyle w:val="Listaszerbekezds"/>
        <w:numPr>
          <w:ilvl w:val="0"/>
          <w:numId w:val="17"/>
        </w:numPr>
        <w:rPr>
          <w:rFonts w:ascii="Verdana" w:hAnsi="Verdana"/>
          <w:lang w:val="hu-HU"/>
        </w:rPr>
      </w:pPr>
      <w:r w:rsidRPr="00613046">
        <w:rPr>
          <w:rFonts w:ascii="Verdana" w:hAnsi="Verdana"/>
          <w:lang w:val="hu-HU"/>
        </w:rPr>
        <w:t>Fogyasztói ár</w:t>
      </w:r>
    </w:p>
    <w:p w:rsidR="007138FF" w:rsidRPr="00613046" w:rsidRDefault="007138FF" w:rsidP="00B40279">
      <w:pPr>
        <w:pStyle w:val="Listaszerbekezds"/>
        <w:numPr>
          <w:ilvl w:val="0"/>
          <w:numId w:val="17"/>
        </w:numPr>
        <w:rPr>
          <w:rFonts w:ascii="Verdana" w:hAnsi="Verdana"/>
          <w:lang w:val="hu-HU"/>
        </w:rPr>
      </w:pPr>
      <w:r w:rsidRPr="00613046">
        <w:rPr>
          <w:rFonts w:ascii="Verdana" w:hAnsi="Verdana"/>
          <w:lang w:val="hu-HU"/>
        </w:rPr>
        <w:t>TB által megállapított eladási ár</w:t>
      </w:r>
    </w:p>
    <w:p w:rsidR="007138FF" w:rsidRPr="00613046" w:rsidRDefault="007138FF" w:rsidP="00B40279">
      <w:pPr>
        <w:pStyle w:val="Listaszerbekezds"/>
        <w:numPr>
          <w:ilvl w:val="0"/>
          <w:numId w:val="17"/>
        </w:numPr>
        <w:rPr>
          <w:rFonts w:ascii="Verdana" w:hAnsi="Verdana"/>
          <w:lang w:val="hu-HU"/>
        </w:rPr>
      </w:pPr>
      <w:r w:rsidRPr="00613046">
        <w:rPr>
          <w:rFonts w:ascii="Verdana" w:hAnsi="Verdana"/>
          <w:lang w:val="hu-HU"/>
        </w:rPr>
        <w:t>Kifizetett TB támogatás</w:t>
      </w:r>
    </w:p>
    <w:p w:rsidR="007138FF" w:rsidRPr="00613046" w:rsidRDefault="007138FF" w:rsidP="00B40279">
      <w:pPr>
        <w:pStyle w:val="Listaszerbekezds"/>
        <w:numPr>
          <w:ilvl w:val="0"/>
          <w:numId w:val="17"/>
        </w:numPr>
        <w:rPr>
          <w:rFonts w:ascii="Verdana" w:hAnsi="Verdana"/>
          <w:lang w:val="hu-HU"/>
        </w:rPr>
      </w:pPr>
      <w:r w:rsidRPr="00613046">
        <w:rPr>
          <w:rFonts w:ascii="Verdana" w:hAnsi="Verdana"/>
          <w:lang w:val="hu-HU"/>
        </w:rPr>
        <w:t>Beteg által fizetett összeg</w:t>
      </w:r>
    </w:p>
    <w:p w:rsidR="007138FF" w:rsidRDefault="007138FF" w:rsidP="00B40279">
      <w:pPr>
        <w:pStyle w:val="Listaszerbekezds"/>
        <w:numPr>
          <w:ilvl w:val="0"/>
          <w:numId w:val="17"/>
        </w:numPr>
        <w:rPr>
          <w:rFonts w:ascii="Verdana" w:hAnsi="Verdana"/>
          <w:lang w:val="hu-HU"/>
        </w:rPr>
      </w:pPr>
      <w:r w:rsidRPr="00613046">
        <w:rPr>
          <w:rFonts w:ascii="Verdana" w:hAnsi="Verdana"/>
          <w:lang w:val="hu-HU"/>
        </w:rPr>
        <w:t>Különleges jogcímeknél kvázi térítési díj</w:t>
      </w:r>
    </w:p>
    <w:p w:rsidR="007138FF" w:rsidRDefault="00696169" w:rsidP="00B40279">
      <w:pPr>
        <w:pStyle w:val="Listaszerbekezds"/>
        <w:numPr>
          <w:ilvl w:val="0"/>
          <w:numId w:val="17"/>
        </w:numPr>
        <w:rPr>
          <w:rFonts w:ascii="Verdana" w:hAnsi="Verdana"/>
          <w:lang w:val="hu-HU"/>
        </w:rPr>
      </w:pPr>
      <w:r>
        <w:rPr>
          <w:rFonts w:ascii="Verdana" w:hAnsi="Verdana"/>
          <w:lang w:val="hu-HU"/>
        </w:rPr>
        <w:t>K</w:t>
      </w:r>
      <w:r w:rsidR="007138FF">
        <w:rPr>
          <w:rFonts w:ascii="Verdana" w:hAnsi="Verdana"/>
          <w:lang w:val="hu-HU"/>
        </w:rPr>
        <w:t>iadás dátuma</w:t>
      </w:r>
    </w:p>
    <w:p w:rsidR="007138FF" w:rsidRPr="00613046" w:rsidRDefault="00696169" w:rsidP="00B40279">
      <w:pPr>
        <w:pStyle w:val="Listaszerbekezds"/>
        <w:numPr>
          <w:ilvl w:val="0"/>
          <w:numId w:val="17"/>
        </w:numPr>
        <w:rPr>
          <w:rFonts w:ascii="Verdana" w:hAnsi="Verdana"/>
          <w:lang w:val="hu-HU"/>
        </w:rPr>
      </w:pPr>
      <w:r>
        <w:rPr>
          <w:rFonts w:ascii="Verdana" w:hAnsi="Verdana"/>
          <w:lang w:val="hu-HU"/>
        </w:rPr>
        <w:t>T</w:t>
      </w:r>
      <w:r w:rsidR="007138FF">
        <w:rPr>
          <w:rFonts w:ascii="Verdana" w:hAnsi="Verdana"/>
          <w:lang w:val="hu-HU"/>
        </w:rPr>
        <w:t>ranzakció azonosító</w:t>
      </w:r>
    </w:p>
    <w:p w:rsidR="007138FF" w:rsidRDefault="007C3618" w:rsidP="007138FF">
      <w:r>
        <w:t>Amennyiben egyéb mezőértékekben eltérés van, úgy a jelentési tétel hibaüzenettel vissza lesz utasítva.</w:t>
      </w:r>
    </w:p>
    <w:p w:rsidR="0079743D" w:rsidRDefault="003802DA" w:rsidP="003802DA">
      <w:r>
        <w:t xml:space="preserve">Online részkiadáskor és részkiadás visszavonásakor generált folyamatot az </w:t>
      </w:r>
      <w:r w:rsidR="0079743D">
        <w:t>alábbi</w:t>
      </w:r>
      <w:r>
        <w:t xml:space="preserve"> ábra szemlélteti.</w:t>
      </w:r>
    </w:p>
    <w:p w:rsidR="0079743D" w:rsidRDefault="0079743D">
      <w:pPr>
        <w:spacing w:before="0"/>
        <w:jc w:val="left"/>
      </w:pPr>
      <w:r>
        <w:br w:type="page"/>
      </w:r>
    </w:p>
    <w:p w:rsidR="0079743D" w:rsidRDefault="0079743D" w:rsidP="003802DA"/>
    <w:p w:rsidR="0079743D" w:rsidRDefault="0079743D" w:rsidP="003802DA">
      <w:r>
        <w:object w:dxaOrig="11145" w:dyaOrig="15945">
          <v:shape id="_x0000_i1027" type="#_x0000_t75" style="width:452.95pt;height:9in" o:ole="">
            <v:imagedata r:id="rId15" o:title=""/>
          </v:shape>
          <o:OLEObject Type="Embed" ProgID="Visio.Drawing.15" ShapeID="_x0000_i1027" DrawAspect="Content" ObjectID="_1497868844" r:id="rId17"/>
        </w:object>
      </w:r>
    </w:p>
    <w:p w:rsidR="0079743D" w:rsidRDefault="0079743D" w:rsidP="003802DA"/>
    <w:p w:rsidR="0079743D" w:rsidRDefault="0079743D" w:rsidP="003802DA"/>
    <w:p w:rsidR="003802DA" w:rsidRDefault="003802DA" w:rsidP="003802DA">
      <w:r>
        <w:t xml:space="preserve"> Az ábra alapján a következő végállapotok fordulhatnak elő a jelentésben:</w:t>
      </w:r>
    </w:p>
    <w:p w:rsidR="003802DA" w:rsidRDefault="003802DA" w:rsidP="003802DA">
      <w:pPr>
        <w:rPr>
          <w:b/>
        </w:rPr>
      </w:pPr>
    </w:p>
    <w:p w:rsidR="003802DA" w:rsidRDefault="003802DA" w:rsidP="00B40279">
      <w:pPr>
        <w:pStyle w:val="Listaszerbekezds"/>
        <w:numPr>
          <w:ilvl w:val="4"/>
          <w:numId w:val="9"/>
        </w:numPr>
        <w:rPr>
          <w:b/>
        </w:rPr>
      </w:pPr>
      <w:r w:rsidRPr="001444EB">
        <w:rPr>
          <w:b/>
        </w:rPr>
        <w:t>Részkiadás kezdete és befejezése is megtörtént</w:t>
      </w:r>
    </w:p>
    <w:p w:rsidR="00F6147A" w:rsidRDefault="00F6147A" w:rsidP="003802DA">
      <w:pPr>
        <w:rPr>
          <w:u w:val="single"/>
        </w:rPr>
      </w:pPr>
    </w:p>
    <w:p w:rsidR="003802DA" w:rsidRPr="00E827F7" w:rsidRDefault="003802DA" w:rsidP="003802DA">
      <w:r w:rsidRPr="00E827F7">
        <w:rPr>
          <w:u w:val="single"/>
        </w:rPr>
        <w:t>Első aleset</w:t>
      </w:r>
      <w:r>
        <w:rPr>
          <w:u w:val="single"/>
        </w:rPr>
        <w:t xml:space="preserve">: </w:t>
      </w:r>
      <w:r w:rsidRPr="00E827F7">
        <w:t xml:space="preserve">Kiadás </w:t>
      </w:r>
      <w:r>
        <w:t>kezdete és befejezése között nem volt árváltozás</w:t>
      </w:r>
    </w:p>
    <w:p w:rsidR="003802DA" w:rsidRDefault="003802DA" w:rsidP="003802DA">
      <w:r>
        <w:t>Jelentésben</w:t>
      </w:r>
    </w:p>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Egy tételben kell átadni</w:t>
      </w:r>
    </w:p>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&lt;RESZKIADAS&gt;</w:t>
      </w:r>
      <w:r w:rsidRPr="00696169">
        <w:rPr>
          <w:rFonts w:ascii="Verdana" w:hAnsi="Verdana"/>
        </w:rPr>
        <w:tab/>
        <w:t>elembe „</w:t>
      </w:r>
      <w:r w:rsidR="00F6147A" w:rsidRPr="00696169">
        <w:rPr>
          <w:rFonts w:ascii="Verdana" w:hAnsi="Verdana"/>
        </w:rPr>
        <w:t>3</w:t>
      </w:r>
      <w:r w:rsidRPr="00696169">
        <w:rPr>
          <w:rFonts w:ascii="Verdana" w:hAnsi="Verdana"/>
        </w:rPr>
        <w:t>” kerül</w:t>
      </w:r>
    </w:p>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elembe „Trazon4” kerül</w:t>
      </w:r>
    </w:p>
    <w:p w:rsidR="003802DA" w:rsidRPr="00696169" w:rsidRDefault="003802DA" w:rsidP="003802DA"/>
    <w:p w:rsidR="003802DA" w:rsidRDefault="003802DA" w:rsidP="003802DA">
      <w:r>
        <w:t xml:space="preserve">A kiadott mennyiségnek, a </w:t>
      </w:r>
      <w:proofErr w:type="spellStart"/>
      <w:r>
        <w:t>fogyárnak</w:t>
      </w:r>
      <w:proofErr w:type="spellEnd"/>
      <w:r>
        <w:t xml:space="preserve">, a tb. </w:t>
      </w:r>
      <w:proofErr w:type="gramStart"/>
      <w:r>
        <w:t>által</w:t>
      </w:r>
      <w:proofErr w:type="gramEnd"/>
      <w:r>
        <w:t xml:space="preserve"> megállapított eladási ár, a tb. </w:t>
      </w:r>
      <w:proofErr w:type="gramStart"/>
      <w:r>
        <w:t>támogatásnak</w:t>
      </w:r>
      <w:proofErr w:type="gramEnd"/>
      <w:r>
        <w:t>, a térítési és a kvázi térítési díjnak a két résztétel összegének kell lennie, a kiadás dátumának pedig a részkiadás befejezésének dátuma. A tranzakciós azonosító a részkiadás végének tranzakciós azonosítója. Minden más mezőnek változatlannak kell lennie.</w:t>
      </w:r>
    </w:p>
    <w:p w:rsidR="003802DA" w:rsidRDefault="003802DA" w:rsidP="003802DA"/>
    <w:p w:rsidR="003802DA" w:rsidRPr="00E827F7" w:rsidRDefault="003802DA" w:rsidP="003802DA">
      <w:r>
        <w:rPr>
          <w:u w:val="single"/>
        </w:rPr>
        <w:t>Második</w:t>
      </w:r>
      <w:r w:rsidRPr="00E827F7">
        <w:rPr>
          <w:u w:val="single"/>
        </w:rPr>
        <w:t xml:space="preserve"> aleset</w:t>
      </w:r>
      <w:r>
        <w:rPr>
          <w:u w:val="single"/>
        </w:rPr>
        <w:t xml:space="preserve">: </w:t>
      </w:r>
      <w:r w:rsidRPr="00E827F7">
        <w:t xml:space="preserve">Kiadás </w:t>
      </w:r>
      <w:r>
        <w:t>kezdete és befejezése között árváltozás volt</w:t>
      </w:r>
    </w:p>
    <w:p w:rsidR="003802DA" w:rsidRDefault="003802DA" w:rsidP="003802DA">
      <w:r>
        <w:t>Jelentésben</w:t>
      </w:r>
    </w:p>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Két tételben kell átadni</w:t>
      </w:r>
    </w:p>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 xml:space="preserve">&lt;RESZKIADAS&gt; </w:t>
      </w:r>
      <w:r w:rsidRPr="00696169">
        <w:rPr>
          <w:rFonts w:ascii="Verdana" w:hAnsi="Verdana"/>
        </w:rPr>
        <w:tab/>
        <w:t xml:space="preserve">elembe </w:t>
      </w:r>
      <w:r w:rsidR="00761B14" w:rsidRPr="00696169">
        <w:rPr>
          <w:rFonts w:ascii="Verdana" w:hAnsi="Verdana"/>
        </w:rPr>
        <w:t xml:space="preserve">„1“ és </w:t>
      </w:r>
      <w:r w:rsidRPr="00696169">
        <w:rPr>
          <w:rFonts w:ascii="Verdana" w:hAnsi="Verdana"/>
        </w:rPr>
        <w:t>„2” kerül</w:t>
      </w:r>
    </w:p>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elemekbe „Trazon1” és „Trazon3”  kerül</w:t>
      </w:r>
    </w:p>
    <w:p w:rsidR="003802DA" w:rsidRDefault="003802DA" w:rsidP="003802DA">
      <w:pPr>
        <w:rPr>
          <w:b/>
        </w:rPr>
      </w:pPr>
    </w:p>
    <w:p w:rsidR="003802DA" w:rsidRDefault="003802DA" w:rsidP="00B40279">
      <w:pPr>
        <w:pStyle w:val="Listaszerbekezds"/>
        <w:numPr>
          <w:ilvl w:val="4"/>
          <w:numId w:val="9"/>
        </w:numPr>
        <w:rPr>
          <w:b/>
        </w:rPr>
      </w:pPr>
      <w:r w:rsidRPr="001444EB">
        <w:rPr>
          <w:b/>
        </w:rPr>
        <w:t>Részkiadás kezdete és befejezése is megtörtént, majd egy visszavonás történt</w:t>
      </w:r>
    </w:p>
    <w:p w:rsidR="003802DA" w:rsidRPr="006C2F5C" w:rsidRDefault="003802DA" w:rsidP="003802DA">
      <w:r w:rsidRPr="006C2F5C">
        <w:t>Visszavonni csak az utolsó</w:t>
      </w:r>
      <w:r>
        <w:t xml:space="preserve"> műveletet lehet, az utolsó tranzakció azonosítóval.</w:t>
      </w:r>
    </w:p>
    <w:p w:rsidR="003802DA" w:rsidRDefault="003802DA" w:rsidP="003802DA">
      <w:r>
        <w:t>Jelentésben</w:t>
      </w:r>
    </w:p>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Normál kiadásnak számít</w:t>
      </w:r>
    </w:p>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 xml:space="preserve">&lt;RESZKIADAS&gt;  </w:t>
      </w:r>
      <w:r w:rsidRPr="00696169">
        <w:rPr>
          <w:rFonts w:ascii="Verdana" w:hAnsi="Verdana"/>
        </w:rPr>
        <w:tab/>
        <w:t>elembe „0” kerül</w:t>
      </w:r>
    </w:p>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elembe „Trazon1” kerül</w:t>
      </w:r>
    </w:p>
    <w:p w:rsidR="003802DA" w:rsidRPr="00696169" w:rsidRDefault="003802DA" w:rsidP="003802DA"/>
    <w:p w:rsidR="003802DA" w:rsidRDefault="003802DA" w:rsidP="00B40279">
      <w:pPr>
        <w:pStyle w:val="Listaszerbekezds"/>
        <w:numPr>
          <w:ilvl w:val="4"/>
          <w:numId w:val="9"/>
        </w:numPr>
        <w:rPr>
          <w:b/>
        </w:rPr>
      </w:pPr>
      <w:r w:rsidRPr="001444EB">
        <w:rPr>
          <w:b/>
        </w:rPr>
        <w:t>Részkiadás kezdete és befejezése is megtörtént, majd két visszavonás történt</w:t>
      </w:r>
    </w:p>
    <w:p w:rsidR="003802DA" w:rsidRDefault="003802DA" w:rsidP="003802DA">
      <w:r>
        <w:t xml:space="preserve">A vénytétel kiadatlan lesz, minden változás visszavezetődik a kiinduló állapotra. (Nem </w:t>
      </w:r>
      <w:proofErr w:type="gramStart"/>
      <w:r>
        <w:t>kell</w:t>
      </w:r>
      <w:proofErr w:type="gramEnd"/>
      <w:r>
        <w:t xml:space="preserve"> jelenti a tételt.)</w:t>
      </w:r>
    </w:p>
    <w:p w:rsidR="003802DA" w:rsidRDefault="003802DA" w:rsidP="003802DA"/>
    <w:p w:rsidR="003802DA" w:rsidRDefault="003802DA" w:rsidP="00B40279">
      <w:pPr>
        <w:pStyle w:val="Listaszerbekezds"/>
        <w:numPr>
          <w:ilvl w:val="4"/>
          <w:numId w:val="9"/>
        </w:numPr>
        <w:rPr>
          <w:b/>
        </w:rPr>
      </w:pPr>
      <w:r w:rsidRPr="001444EB">
        <w:rPr>
          <w:b/>
        </w:rPr>
        <w:t>Részkiadás kezdete megtörtént, nem lett befejezve, visszavonás nincs</w:t>
      </w:r>
    </w:p>
    <w:p w:rsidR="003802DA" w:rsidRDefault="003802DA" w:rsidP="003802DA">
      <w:r>
        <w:t>Jelentésben</w:t>
      </w:r>
      <w:r w:rsidR="0018465B">
        <w:t xml:space="preserve"> n</w:t>
      </w:r>
      <w:r>
        <w:t>ormál kiadásnak számít. Amennyiben a kiadás dátuma alapján az aktuális elszámolás intervallumába már nem illeszkedik a tétel, akkor „Korrekció önkorrekció miatt (ELMARADÁS)” korrekciós kóddal kell a tételt jelenteni.</w:t>
      </w:r>
    </w:p>
    <w:p w:rsidR="003802DA" w:rsidRDefault="003802DA" w:rsidP="003802DA"/>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 xml:space="preserve">&lt;RESZKIADAS&gt;  </w:t>
      </w:r>
      <w:r w:rsidRPr="00696169">
        <w:rPr>
          <w:rFonts w:ascii="Verdana" w:hAnsi="Verdana"/>
        </w:rPr>
        <w:tab/>
        <w:t>elembe „0” kerül</w:t>
      </w:r>
    </w:p>
    <w:p w:rsidR="003802DA" w:rsidRPr="00696169" w:rsidRDefault="003802DA" w:rsidP="00B40279">
      <w:pPr>
        <w:pStyle w:val="Listaszerbekezds"/>
        <w:numPr>
          <w:ilvl w:val="0"/>
          <w:numId w:val="16"/>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elembe „Trazon1” kerül</w:t>
      </w:r>
    </w:p>
    <w:p w:rsidR="003802DA" w:rsidRDefault="003802DA" w:rsidP="003802DA">
      <w:pPr>
        <w:spacing w:line="276" w:lineRule="auto"/>
        <w:ind w:left="360"/>
        <w:jc w:val="left"/>
      </w:pPr>
    </w:p>
    <w:p w:rsidR="00C70130" w:rsidRDefault="00C70130">
      <w:pPr>
        <w:spacing w:before="0"/>
        <w:jc w:val="left"/>
      </w:pPr>
      <w:r>
        <w:br w:type="page"/>
      </w:r>
    </w:p>
    <w:p w:rsidR="003802DA" w:rsidRDefault="003802DA" w:rsidP="003802DA"/>
    <w:p w:rsidR="003802DA" w:rsidRPr="009D4FB2" w:rsidRDefault="003802DA" w:rsidP="00B40279">
      <w:pPr>
        <w:pStyle w:val="Listaszerbekezds"/>
        <w:numPr>
          <w:ilvl w:val="3"/>
          <w:numId w:val="9"/>
        </w:numPr>
        <w:rPr>
          <w:b/>
        </w:rPr>
      </w:pPr>
      <w:r w:rsidRPr="009D4FB2">
        <w:rPr>
          <w:b/>
        </w:rPr>
        <w:t>On-line kiadott, de jelentésben nem szereplő tételek</w:t>
      </w:r>
    </w:p>
    <w:p w:rsidR="003802DA" w:rsidRDefault="003802DA" w:rsidP="003802DA">
      <w:pPr>
        <w:rPr>
          <w:b/>
          <w:u w:val="single"/>
        </w:rPr>
      </w:pPr>
    </w:p>
    <w:p w:rsidR="003802DA" w:rsidRDefault="003802DA" w:rsidP="003802DA">
      <w:r w:rsidRPr="009D4FB2">
        <w:t>Az online kiadott, de a jelentésben nem szereplő tételekről a</w:t>
      </w:r>
      <w:r>
        <w:t xml:space="preserve">z OEP a </w:t>
      </w:r>
      <w:proofErr w:type="spellStart"/>
      <w:r>
        <w:t>jelentésfeldolgozás</w:t>
      </w:r>
      <w:proofErr w:type="spellEnd"/>
      <w:r>
        <w:t xml:space="preserve"> során </w:t>
      </w:r>
      <w:r w:rsidRPr="0031463A">
        <w:t>hiánylistát generál, amelyet értesítő levélben visszaküld a jelentést beküldőnek.</w:t>
      </w:r>
      <w:r>
        <w:t xml:space="preserve"> A hiánylista a jelentés elfogadását nem akadályozza.</w:t>
      </w:r>
    </w:p>
    <w:p w:rsidR="003802DA" w:rsidRDefault="003802DA" w:rsidP="003802DA">
      <w:r>
        <w:t>Az online kiadott, de a jelentésben nem szereplő tételeket a tranzakciót követő 4. dekád elszámolása után az OEP semmisnek tekinti.</w:t>
      </w:r>
    </w:p>
    <w:p w:rsidR="003802DA" w:rsidRDefault="003802DA" w:rsidP="003802DA"/>
    <w:p w:rsidR="003802DA" w:rsidRPr="005D34AF" w:rsidRDefault="003802DA" w:rsidP="003802DA">
      <w:pPr>
        <w:rPr>
          <w:lang w:val="sk-SK"/>
        </w:rPr>
      </w:pPr>
    </w:p>
    <w:p w:rsidR="003802DA" w:rsidRPr="0031463A" w:rsidRDefault="003802DA" w:rsidP="00B40279">
      <w:pPr>
        <w:pStyle w:val="Listaszerbekezds"/>
        <w:numPr>
          <w:ilvl w:val="0"/>
          <w:numId w:val="18"/>
        </w:numPr>
        <w:tabs>
          <w:tab w:val="left" w:pos="1134"/>
        </w:tabs>
        <w:ind w:left="1134" w:hanging="425"/>
        <w:rPr>
          <w:rFonts w:ascii="Verdana" w:hAnsi="Verdana"/>
          <w:lang w:val="hu-HU"/>
        </w:rPr>
      </w:pPr>
      <w:r w:rsidRPr="0031463A">
        <w:rPr>
          <w:rFonts w:ascii="Verdana" w:hAnsi="Verdana"/>
          <w:lang w:val="hu-HU"/>
        </w:rPr>
        <w:t xml:space="preserve">Online megerősített, </w:t>
      </w:r>
      <w:proofErr w:type="spellStart"/>
      <w:r w:rsidRPr="0031463A">
        <w:rPr>
          <w:rFonts w:ascii="Verdana" w:hAnsi="Verdana"/>
          <w:lang w:val="hu-HU"/>
        </w:rPr>
        <w:t>közgyógy</w:t>
      </w:r>
      <w:proofErr w:type="spellEnd"/>
      <w:r w:rsidRPr="0031463A">
        <w:rPr>
          <w:rFonts w:ascii="Verdana" w:hAnsi="Verdana"/>
          <w:lang w:val="hu-HU"/>
        </w:rPr>
        <w:t xml:space="preserve"> pénztárcát érintő tranzakció esetén az online beérkezést követő jelentéskor a </w:t>
      </w:r>
      <w:proofErr w:type="gramStart"/>
      <w:r w:rsidRPr="0031463A">
        <w:rPr>
          <w:rFonts w:ascii="Verdana" w:hAnsi="Verdana"/>
          <w:lang w:val="hu-HU"/>
        </w:rPr>
        <w:t>VER</w:t>
      </w:r>
      <w:proofErr w:type="gramEnd"/>
      <w:r w:rsidRPr="0031463A">
        <w:rPr>
          <w:rFonts w:ascii="Verdana" w:hAnsi="Verdana"/>
          <w:lang w:val="hu-HU"/>
        </w:rPr>
        <w:t xml:space="preserve"> vizsgálja, hogy maradt-e olyan tétel, amelyikre nem érkezett jelentés. Ha van ilyen tétel, akkor hiánylistát generál, amelyet értesítő levélben visszaküld a jelentést beküldőnek. A hiánylista a jelentés elfogadását nem akadályozza.</w:t>
      </w:r>
    </w:p>
    <w:p w:rsidR="003802DA" w:rsidRPr="0031463A" w:rsidRDefault="003802DA" w:rsidP="00B40279">
      <w:pPr>
        <w:pStyle w:val="Listaszerbekezds"/>
        <w:numPr>
          <w:ilvl w:val="0"/>
          <w:numId w:val="18"/>
        </w:numPr>
        <w:tabs>
          <w:tab w:val="left" w:pos="1134"/>
        </w:tabs>
        <w:ind w:left="1134" w:hanging="425"/>
        <w:rPr>
          <w:rFonts w:ascii="Verdana" w:hAnsi="Verdana"/>
          <w:lang w:val="hu-HU"/>
        </w:rPr>
      </w:pPr>
      <w:r w:rsidRPr="0031463A">
        <w:rPr>
          <w:rFonts w:ascii="Verdana" w:hAnsi="Verdana"/>
          <w:lang w:val="hu-HU"/>
        </w:rPr>
        <w:t xml:space="preserve">A hiánylistán szereplő </w:t>
      </w:r>
      <w:proofErr w:type="gramStart"/>
      <w:r w:rsidRPr="0031463A">
        <w:rPr>
          <w:rFonts w:ascii="Verdana" w:hAnsi="Verdana"/>
          <w:lang w:val="hu-HU"/>
        </w:rPr>
        <w:t>tétel(</w:t>
      </w:r>
      <w:proofErr w:type="spellStart"/>
      <w:proofErr w:type="gramEnd"/>
      <w:r w:rsidRPr="0031463A">
        <w:rPr>
          <w:rFonts w:ascii="Verdana" w:hAnsi="Verdana"/>
          <w:lang w:val="hu-HU"/>
        </w:rPr>
        <w:t>ek</w:t>
      </w:r>
      <w:proofErr w:type="spellEnd"/>
      <w:r w:rsidRPr="0031463A">
        <w:rPr>
          <w:rFonts w:ascii="Verdana" w:hAnsi="Verdana"/>
          <w:lang w:val="hu-HU"/>
        </w:rPr>
        <w:t xml:space="preserve">)re a beküldő két módon reagálhat. Vagy online visszavonja a tételt, és ekkor a </w:t>
      </w:r>
      <w:proofErr w:type="spellStart"/>
      <w:r w:rsidRPr="0031463A">
        <w:rPr>
          <w:rFonts w:ascii="Verdana" w:hAnsi="Verdana"/>
          <w:lang w:val="hu-HU"/>
        </w:rPr>
        <w:t>közgyógy</w:t>
      </w:r>
      <w:proofErr w:type="spellEnd"/>
      <w:r w:rsidRPr="0031463A">
        <w:rPr>
          <w:rFonts w:ascii="Verdana" w:hAnsi="Verdana"/>
          <w:lang w:val="hu-HU"/>
        </w:rPr>
        <w:t xml:space="preserve"> pénztárca automatikusan korrigálódik, vagy a következő jelentésébe beteszi a kérdéses tételt.</w:t>
      </w:r>
    </w:p>
    <w:p w:rsidR="003802DA" w:rsidRDefault="003802DA" w:rsidP="003802DA">
      <w:pPr>
        <w:pStyle w:val="Listaszerbekezds"/>
        <w:tabs>
          <w:tab w:val="left" w:pos="1134"/>
        </w:tabs>
        <w:ind w:left="1134"/>
        <w:rPr>
          <w:rFonts w:ascii="Verdana" w:hAnsi="Verdana"/>
          <w:lang w:val="hu-HU"/>
        </w:rPr>
      </w:pPr>
      <w:r w:rsidRPr="0025582A">
        <w:rPr>
          <w:rFonts w:ascii="Verdana" w:hAnsi="Verdana"/>
          <w:lang w:val="hu-HU"/>
        </w:rPr>
        <w:t xml:space="preserve">Amennyiben a beküldő se nem vonja vissza, se nem teszi be jelentésébe a listán szereplő </w:t>
      </w:r>
      <w:proofErr w:type="gramStart"/>
      <w:r w:rsidRPr="0025582A">
        <w:rPr>
          <w:rFonts w:ascii="Verdana" w:hAnsi="Verdana"/>
          <w:lang w:val="hu-HU"/>
        </w:rPr>
        <w:t>tétel(</w:t>
      </w:r>
      <w:proofErr w:type="gramEnd"/>
      <w:r w:rsidRPr="0025582A">
        <w:rPr>
          <w:rFonts w:ascii="Verdana" w:hAnsi="Verdana"/>
          <w:lang w:val="hu-HU"/>
        </w:rPr>
        <w:t xml:space="preserve">eke)t, úgy az érintett </w:t>
      </w:r>
      <w:proofErr w:type="spellStart"/>
      <w:r w:rsidRPr="0025582A">
        <w:rPr>
          <w:rFonts w:ascii="Verdana" w:hAnsi="Verdana"/>
          <w:lang w:val="hu-HU"/>
        </w:rPr>
        <w:t>közgyógy</w:t>
      </w:r>
      <w:proofErr w:type="spellEnd"/>
      <w:r w:rsidRPr="0025582A">
        <w:rPr>
          <w:rFonts w:ascii="Verdana" w:hAnsi="Verdana"/>
          <w:lang w:val="hu-HU"/>
        </w:rPr>
        <w:t xml:space="preserve"> folyószámlát a tranzakciót követő negyedik dekád elszámolásakor a tranzakcióval korrigálni kell (az egyenleget meg kell növelni az adott összeggel).</w:t>
      </w:r>
    </w:p>
    <w:p w:rsidR="003802DA" w:rsidRPr="002040FE" w:rsidRDefault="003802DA" w:rsidP="00B40279">
      <w:pPr>
        <w:pStyle w:val="Listaszerbekezds"/>
        <w:numPr>
          <w:ilvl w:val="0"/>
          <w:numId w:val="18"/>
        </w:numPr>
        <w:tabs>
          <w:tab w:val="left" w:pos="1134"/>
        </w:tabs>
        <w:ind w:left="1134"/>
        <w:rPr>
          <w:rFonts w:ascii="Verdana" w:hAnsi="Verdana"/>
          <w:lang w:val="hu-HU"/>
        </w:rPr>
      </w:pPr>
      <w:r w:rsidRPr="002040FE">
        <w:rPr>
          <w:rFonts w:ascii="Verdana" w:hAnsi="Verdana"/>
          <w:lang w:val="hu-HU"/>
        </w:rPr>
        <w:t xml:space="preserve">Ha az online megerősített és az OVF által jóváhagyott tételt a </w:t>
      </w:r>
      <w:proofErr w:type="spellStart"/>
      <w:r w:rsidRPr="002040FE">
        <w:rPr>
          <w:rFonts w:ascii="Verdana" w:hAnsi="Verdana"/>
          <w:lang w:val="hu-HU"/>
        </w:rPr>
        <w:t>jelentésfeldolgozás</w:t>
      </w:r>
      <w:proofErr w:type="spellEnd"/>
      <w:r w:rsidRPr="002040FE">
        <w:rPr>
          <w:rFonts w:ascii="Verdana" w:hAnsi="Verdana"/>
          <w:lang w:val="hu-HU"/>
        </w:rPr>
        <w:t xml:space="preserve"> során a </w:t>
      </w:r>
      <w:proofErr w:type="gramStart"/>
      <w:r w:rsidRPr="002040FE">
        <w:rPr>
          <w:rFonts w:ascii="Verdana" w:hAnsi="Verdana"/>
          <w:lang w:val="hu-HU"/>
        </w:rPr>
        <w:t>VER</w:t>
      </w:r>
      <w:proofErr w:type="gramEnd"/>
      <w:r w:rsidRPr="002040FE">
        <w:rPr>
          <w:rFonts w:ascii="Verdana" w:hAnsi="Verdana"/>
          <w:lang w:val="hu-HU"/>
        </w:rPr>
        <w:t xml:space="preserve"> kizárja, akkor az elektronikus pénztárcát a tétellel NEM kell korrigálni. Ez esetben az OVF a vényt a kiadott vények közül logikailag törli.</w:t>
      </w:r>
    </w:p>
    <w:p w:rsidR="008332E5" w:rsidRPr="00DB3583" w:rsidRDefault="001D481A" w:rsidP="00B40279">
      <w:pPr>
        <w:pStyle w:val="Cmsor1"/>
        <w:pageBreakBefore w:val="0"/>
        <w:numPr>
          <w:ilvl w:val="0"/>
          <w:numId w:val="9"/>
        </w:numPr>
        <w:tabs>
          <w:tab w:val="left" w:pos="567"/>
        </w:tabs>
        <w:spacing w:before="360" w:after="120" w:line="280" w:lineRule="atLeast"/>
        <w:rPr>
          <w:bCs w:val="0"/>
        </w:rPr>
      </w:pPr>
      <w:r>
        <w:t xml:space="preserve"> </w:t>
      </w:r>
      <w:bookmarkStart w:id="26" w:name="_Toc423596346"/>
      <w:bookmarkStart w:id="27" w:name="_Toc424030142"/>
      <w:r w:rsidR="008332E5">
        <w:t>Interfész leírás és kommunikációs minták</w:t>
      </w:r>
      <w:bookmarkEnd w:id="26"/>
      <w:bookmarkEnd w:id="27"/>
    </w:p>
    <w:p w:rsidR="008332E5" w:rsidRDefault="008332E5" w:rsidP="008332E5">
      <w:pPr>
        <w:tabs>
          <w:tab w:val="left" w:pos="2268"/>
        </w:tabs>
      </w:pPr>
      <w:r>
        <w:t xml:space="preserve">Az OVF rendszerrel a szolgáltatók </w:t>
      </w:r>
      <w:proofErr w:type="spellStart"/>
      <w:r>
        <w:t>RESTful</w:t>
      </w:r>
      <w:proofErr w:type="spellEnd"/>
      <w:r>
        <w:t xml:space="preserve"> WEB szolgáltatások segítségével kommunikálhatnak biztonságos HTTP (HTTPS) kapcsolaton keresztül. A szolgáltatások használatához először be kell jelentkezni, majd a </w:t>
      </w:r>
      <w:r w:rsidRPr="0057331E">
        <w:rPr>
          <w:b/>
        </w:rPr>
        <w:t>bejelentkezés során kapott kulcs használatával lehet az igényelt szolgáltatást</w:t>
      </w:r>
      <w:r>
        <w:t xml:space="preserve"> (pl. online lekérdezés, jogviszony lekérdezés stb.) </w:t>
      </w:r>
      <w:r w:rsidRPr="0057331E">
        <w:rPr>
          <w:b/>
        </w:rPr>
        <w:t>használni</w:t>
      </w:r>
      <w:r>
        <w:t xml:space="preserve">. A rendszerek konfigurációjától függően elképzelhető, hogy a szolgáltatások különböző szervereken valósulnak meg. Ezt a fejlesztői, teszt és éles rendszerek dokumentációja tartalmazza majd. </w:t>
      </w:r>
    </w:p>
    <w:p w:rsidR="008332E5" w:rsidRDefault="008332E5" w:rsidP="008332E5">
      <w:pPr>
        <w:tabs>
          <w:tab w:val="left" w:pos="2268"/>
        </w:tabs>
      </w:pPr>
      <w:r>
        <w:t>A WEB szolgáltatás URL-je a következőképpen épül fel:</w:t>
      </w:r>
    </w:p>
    <w:p w:rsidR="008332E5" w:rsidRPr="0057331E" w:rsidRDefault="008332E5" w:rsidP="008332E5">
      <w:pPr>
        <w:tabs>
          <w:tab w:val="left" w:pos="2268"/>
        </w:tabs>
        <w:jc w:val="center"/>
        <w:rPr>
          <w:rStyle w:val="KdBet"/>
        </w:rPr>
      </w:pPr>
      <w:r w:rsidRPr="0057331E">
        <w:rPr>
          <w:rStyle w:val="KdBet"/>
          <w:sz w:val="16"/>
        </w:rPr>
        <w:t>https://&lt;server&gt;/&lt;service-path&gt;[[/</w:t>
      </w:r>
      <w:proofErr w:type="gramStart"/>
      <w:r w:rsidRPr="0057331E">
        <w:rPr>
          <w:rStyle w:val="KdBet"/>
          <w:sz w:val="16"/>
        </w:rPr>
        <w:t>pathParam1[</w:t>
      </w:r>
      <w:proofErr w:type="gramEnd"/>
      <w:r w:rsidRPr="0057331E">
        <w:rPr>
          <w:rStyle w:val="KdBet"/>
          <w:sz w:val="16"/>
        </w:rPr>
        <w:t>/pathParam2[...]]][?queryParam1=value1[&amp;queryParam2=value2[</w:t>
      </w:r>
      <w:r w:rsidRPr="00027F67">
        <w:rPr>
          <w:rStyle w:val="KdBet"/>
          <w:sz w:val="16"/>
        </w:rPr>
        <w:t>...</w:t>
      </w:r>
      <w:r w:rsidRPr="0057331E">
        <w:rPr>
          <w:rStyle w:val="KdBet"/>
          <w:sz w:val="16"/>
        </w:rPr>
        <w:t>]]]</w:t>
      </w:r>
    </w:p>
    <w:p w:rsidR="008332E5" w:rsidRDefault="008332E5" w:rsidP="008332E5">
      <w:r>
        <w:t>Például:</w:t>
      </w:r>
    </w:p>
    <w:p w:rsidR="008332E5" w:rsidRPr="0057331E" w:rsidRDefault="008332E5" w:rsidP="008332E5">
      <w:pPr>
        <w:tabs>
          <w:tab w:val="left" w:pos="2268"/>
        </w:tabs>
        <w:jc w:val="center"/>
        <w:rPr>
          <w:rFonts w:asciiTheme="majorHAnsi" w:hAnsiTheme="majorHAnsi"/>
        </w:rPr>
      </w:pPr>
      <w:r w:rsidRPr="0057331E">
        <w:rPr>
          <w:rFonts w:asciiTheme="majorHAnsi" w:hAnsiTheme="majorHAnsi"/>
        </w:rPr>
        <w:t>https://oepserver.hu/p03c-ws/func/23/AB</w:t>
      </w:r>
      <w:proofErr w:type="gramStart"/>
      <w:r w:rsidRPr="0057331E">
        <w:rPr>
          <w:rFonts w:asciiTheme="majorHAnsi" w:hAnsiTheme="majorHAnsi"/>
        </w:rPr>
        <w:t>?v1</w:t>
      </w:r>
      <w:proofErr w:type="gramEnd"/>
      <w:r w:rsidRPr="0057331E">
        <w:rPr>
          <w:rFonts w:asciiTheme="majorHAnsi" w:hAnsiTheme="majorHAnsi"/>
        </w:rPr>
        <w:t>=12&amp;v2=CD</w:t>
      </w:r>
    </w:p>
    <w:p w:rsidR="008332E5" w:rsidRDefault="008332E5" w:rsidP="008332E5">
      <w:pPr>
        <w:tabs>
          <w:tab w:val="left" w:pos="2268"/>
        </w:tabs>
      </w:pPr>
      <w:proofErr w:type="gramStart"/>
      <w:r>
        <w:t>ahol</w:t>
      </w:r>
      <w:proofErr w:type="gramEnd"/>
    </w:p>
    <w:p w:rsidR="008332E5" w:rsidRDefault="008332E5" w:rsidP="008332E5">
      <w:pPr>
        <w:tabs>
          <w:tab w:val="left" w:pos="2268"/>
        </w:tabs>
      </w:pPr>
    </w:p>
    <w:tbl>
      <w:tblPr>
        <w:tblStyle w:val="Tabulkakomplet"/>
        <w:tblW w:w="0" w:type="auto"/>
        <w:tblInd w:w="341" w:type="dxa"/>
        <w:tblLook w:val="04A0"/>
      </w:tblPr>
      <w:tblGrid>
        <w:gridCol w:w="2126"/>
        <w:gridCol w:w="6379"/>
      </w:tblGrid>
      <w:tr w:rsidR="008332E5" w:rsidTr="00317256">
        <w:trPr>
          <w:cnfStyle w:val="100000000000"/>
        </w:trPr>
        <w:tc>
          <w:tcPr>
            <w:tcW w:w="2126" w:type="dxa"/>
          </w:tcPr>
          <w:p w:rsidR="008332E5" w:rsidRDefault="008332E5" w:rsidP="00317256">
            <w:pPr>
              <w:tabs>
                <w:tab w:val="left" w:pos="2268"/>
              </w:tabs>
            </w:pPr>
            <w:r>
              <w:t>Összetevő</w:t>
            </w:r>
          </w:p>
        </w:tc>
        <w:tc>
          <w:tcPr>
            <w:tcW w:w="6379" w:type="dxa"/>
          </w:tcPr>
          <w:p w:rsidR="008332E5" w:rsidRDefault="008332E5" w:rsidP="00317256">
            <w:pPr>
              <w:tabs>
                <w:tab w:val="left" w:pos="2268"/>
              </w:tabs>
            </w:pPr>
            <w:r>
              <w:t>Jelentés</w:t>
            </w:r>
          </w:p>
        </w:tc>
      </w:tr>
      <w:tr w:rsidR="008332E5" w:rsidTr="00317256">
        <w:tc>
          <w:tcPr>
            <w:tcW w:w="2126" w:type="dxa"/>
          </w:tcPr>
          <w:p w:rsidR="008332E5" w:rsidRPr="0057331E" w:rsidRDefault="008332E5" w:rsidP="00317256">
            <w:pPr>
              <w:pStyle w:val="Kd"/>
              <w:rPr>
                <w:rStyle w:val="KdBet"/>
              </w:rPr>
            </w:pPr>
            <w:r w:rsidRPr="0057331E">
              <w:rPr>
                <w:rStyle w:val="KdBet"/>
              </w:rPr>
              <w:t>&lt;server&gt;</w:t>
            </w:r>
          </w:p>
        </w:tc>
        <w:tc>
          <w:tcPr>
            <w:tcW w:w="6379" w:type="dxa"/>
          </w:tcPr>
          <w:p w:rsidR="008332E5" w:rsidRPr="0057331E" w:rsidRDefault="008332E5" w:rsidP="00317256">
            <w:pPr>
              <w:tabs>
                <w:tab w:val="left" w:pos="2268"/>
              </w:tabs>
              <w:rPr>
                <w:sz w:val="20"/>
                <w:szCs w:val="20"/>
              </w:rPr>
            </w:pPr>
            <w:r w:rsidRPr="00356BC9">
              <w:rPr>
                <w:szCs w:val="20"/>
              </w:rPr>
              <w:t xml:space="preserve">A szerver, amelyen a szolgáltatás elérhető. </w:t>
            </w:r>
          </w:p>
        </w:tc>
      </w:tr>
      <w:tr w:rsidR="008332E5" w:rsidTr="00317256">
        <w:tc>
          <w:tcPr>
            <w:tcW w:w="2126" w:type="dxa"/>
          </w:tcPr>
          <w:p w:rsidR="008332E5" w:rsidRPr="0057331E" w:rsidRDefault="008332E5" w:rsidP="00317256">
            <w:pPr>
              <w:pStyle w:val="Kd"/>
              <w:rPr>
                <w:rStyle w:val="KdBet"/>
              </w:rPr>
            </w:pPr>
            <w:r w:rsidRPr="0057331E">
              <w:rPr>
                <w:rStyle w:val="KdBet"/>
              </w:rPr>
              <w:t>&lt;</w:t>
            </w:r>
            <w:proofErr w:type="spellStart"/>
            <w:r w:rsidRPr="0057331E">
              <w:rPr>
                <w:rStyle w:val="KdBet"/>
              </w:rPr>
              <w:t>service-path</w:t>
            </w:r>
            <w:proofErr w:type="spellEnd"/>
            <w:r w:rsidRPr="0057331E">
              <w:rPr>
                <w:rStyle w:val="KdBet"/>
              </w:rPr>
              <w:t>&gt;</w:t>
            </w:r>
          </w:p>
        </w:tc>
        <w:tc>
          <w:tcPr>
            <w:tcW w:w="6379" w:type="dxa"/>
          </w:tcPr>
          <w:p w:rsidR="008332E5" w:rsidRDefault="008332E5" w:rsidP="00317256">
            <w:pPr>
              <w:tabs>
                <w:tab w:val="left" w:pos="2268"/>
              </w:tabs>
              <w:rPr>
                <w:sz w:val="20"/>
                <w:szCs w:val="20"/>
              </w:rPr>
            </w:pPr>
            <w:r w:rsidRPr="00356BC9">
              <w:rPr>
                <w:szCs w:val="20"/>
              </w:rPr>
              <w:t xml:space="preserve">A szolgáltatás elérési útvonala. (Pl. </w:t>
            </w:r>
            <w:r w:rsidRPr="0057331E">
              <w:rPr>
                <w:rFonts w:asciiTheme="majorHAnsi" w:hAnsiTheme="majorHAnsi"/>
                <w:szCs w:val="20"/>
              </w:rPr>
              <w:t>/p03c-ws/ovf1</w:t>
            </w:r>
            <w:r w:rsidRPr="00356BC9">
              <w:rPr>
                <w:szCs w:val="20"/>
              </w:rPr>
              <w:t>)</w:t>
            </w:r>
          </w:p>
          <w:p w:rsidR="008332E5" w:rsidRPr="0057331E" w:rsidRDefault="008332E5" w:rsidP="00317256">
            <w:pPr>
              <w:tabs>
                <w:tab w:val="left" w:pos="2268"/>
              </w:tabs>
              <w:rPr>
                <w:sz w:val="20"/>
                <w:szCs w:val="20"/>
              </w:rPr>
            </w:pPr>
            <w:r>
              <w:rPr>
                <w:sz w:val="20"/>
                <w:szCs w:val="20"/>
              </w:rPr>
              <w:t>Szolgáltatási konfigurációnként értéke változhat.</w:t>
            </w:r>
          </w:p>
        </w:tc>
      </w:tr>
      <w:tr w:rsidR="008332E5" w:rsidTr="00317256">
        <w:tc>
          <w:tcPr>
            <w:tcW w:w="2126" w:type="dxa"/>
          </w:tcPr>
          <w:p w:rsidR="008332E5" w:rsidRPr="0057331E" w:rsidRDefault="008332E5" w:rsidP="00317256">
            <w:pPr>
              <w:pStyle w:val="Kd"/>
              <w:rPr>
                <w:rStyle w:val="KdBet"/>
              </w:rPr>
            </w:pPr>
            <w:proofErr w:type="spellStart"/>
            <w:r w:rsidRPr="0057331E">
              <w:rPr>
                <w:rStyle w:val="KdBet"/>
              </w:rPr>
              <w:t>pathParamX</w:t>
            </w:r>
            <w:proofErr w:type="spellEnd"/>
          </w:p>
        </w:tc>
        <w:tc>
          <w:tcPr>
            <w:tcW w:w="6379" w:type="dxa"/>
          </w:tcPr>
          <w:p w:rsidR="008332E5" w:rsidRPr="0057331E" w:rsidRDefault="008332E5" w:rsidP="00317256">
            <w:pPr>
              <w:tabs>
                <w:tab w:val="left" w:pos="2268"/>
              </w:tabs>
              <w:rPr>
                <w:sz w:val="20"/>
                <w:szCs w:val="20"/>
              </w:rPr>
            </w:pPr>
            <w:r w:rsidRPr="00356BC9">
              <w:rPr>
                <w:szCs w:val="20"/>
              </w:rPr>
              <w:t xml:space="preserve">URL-be kódolt elérési útvonal érték. </w:t>
            </w:r>
          </w:p>
          <w:p w:rsidR="008332E5" w:rsidRPr="0057331E" w:rsidRDefault="008332E5" w:rsidP="00317256">
            <w:pPr>
              <w:tabs>
                <w:tab w:val="left" w:pos="2268"/>
              </w:tabs>
              <w:rPr>
                <w:sz w:val="20"/>
                <w:szCs w:val="20"/>
              </w:rPr>
            </w:pPr>
            <w:r w:rsidRPr="00356BC9">
              <w:rPr>
                <w:szCs w:val="20"/>
              </w:rPr>
              <w:t xml:space="preserve">Pl. ha van egy </w:t>
            </w:r>
            <w:proofErr w:type="spellStart"/>
            <w:r w:rsidRPr="0057331E">
              <w:rPr>
                <w:rFonts w:asciiTheme="majorHAnsi" w:hAnsiTheme="majorHAnsi"/>
                <w:szCs w:val="20"/>
              </w:rPr>
              <w:t>id</w:t>
            </w:r>
            <w:proofErr w:type="spellEnd"/>
            <w:r w:rsidRPr="00356BC9">
              <w:rPr>
                <w:szCs w:val="20"/>
              </w:rPr>
              <w:t xml:space="preserve"> nevű ilyen paraméter </w:t>
            </w:r>
            <w:r w:rsidRPr="0057331E">
              <w:rPr>
                <w:rFonts w:asciiTheme="majorHAnsi" w:hAnsiTheme="majorHAnsi"/>
                <w:szCs w:val="20"/>
              </w:rPr>
              <w:t>23</w:t>
            </w:r>
            <w:r w:rsidRPr="00356BC9">
              <w:rPr>
                <w:szCs w:val="20"/>
              </w:rPr>
              <w:t>-as értékkel, akkor ez az elérési útban így nézhet ki:</w:t>
            </w:r>
          </w:p>
          <w:p w:rsidR="008332E5" w:rsidRPr="0057331E" w:rsidRDefault="008332E5" w:rsidP="00317256">
            <w:pPr>
              <w:pStyle w:val="Kd"/>
              <w:rPr>
                <w:rStyle w:val="KdBet"/>
              </w:rPr>
            </w:pPr>
            <w:r w:rsidRPr="0057331E">
              <w:rPr>
                <w:rStyle w:val="KdBet"/>
              </w:rPr>
              <w:t>https://szerver/p03c-ws/func/23</w:t>
            </w:r>
          </w:p>
        </w:tc>
      </w:tr>
      <w:tr w:rsidR="008332E5" w:rsidTr="00317256">
        <w:tc>
          <w:tcPr>
            <w:tcW w:w="2126" w:type="dxa"/>
          </w:tcPr>
          <w:p w:rsidR="008332E5" w:rsidRPr="0057331E" w:rsidRDefault="008332E5" w:rsidP="00317256">
            <w:pPr>
              <w:pStyle w:val="Kd"/>
              <w:rPr>
                <w:rStyle w:val="KdBet"/>
              </w:rPr>
            </w:pPr>
            <w:proofErr w:type="spellStart"/>
            <w:r w:rsidRPr="0057331E">
              <w:rPr>
                <w:rStyle w:val="KdBet"/>
              </w:rPr>
              <w:lastRenderedPageBreak/>
              <w:t>queryParamX</w:t>
            </w:r>
            <w:proofErr w:type="spellEnd"/>
            <w:r w:rsidRPr="0057331E">
              <w:rPr>
                <w:rStyle w:val="KdBet"/>
              </w:rPr>
              <w:t>=</w:t>
            </w:r>
            <w:proofErr w:type="spellStart"/>
            <w:r w:rsidRPr="0057331E">
              <w:rPr>
                <w:rStyle w:val="KdBet"/>
              </w:rPr>
              <w:t>valueX</w:t>
            </w:r>
            <w:proofErr w:type="spellEnd"/>
          </w:p>
        </w:tc>
        <w:tc>
          <w:tcPr>
            <w:tcW w:w="6379" w:type="dxa"/>
          </w:tcPr>
          <w:p w:rsidR="008332E5" w:rsidRPr="0057331E" w:rsidRDefault="008332E5" w:rsidP="00317256">
            <w:pPr>
              <w:tabs>
                <w:tab w:val="left" w:pos="2268"/>
              </w:tabs>
              <w:rPr>
                <w:sz w:val="20"/>
                <w:szCs w:val="20"/>
              </w:rPr>
            </w:pPr>
            <w:r w:rsidRPr="00356BC9">
              <w:rPr>
                <w:szCs w:val="20"/>
              </w:rPr>
              <w:t xml:space="preserve">Lekérdezési paraméterként átadott paraméter. </w:t>
            </w:r>
          </w:p>
          <w:p w:rsidR="008332E5" w:rsidRPr="0057331E" w:rsidRDefault="008332E5" w:rsidP="00317256">
            <w:pPr>
              <w:tabs>
                <w:tab w:val="left" w:pos="2268"/>
              </w:tabs>
              <w:rPr>
                <w:sz w:val="20"/>
                <w:szCs w:val="20"/>
              </w:rPr>
            </w:pPr>
            <w:r w:rsidRPr="00356BC9">
              <w:rPr>
                <w:szCs w:val="20"/>
              </w:rPr>
              <w:t xml:space="preserve">Pl. ha van egy </w:t>
            </w:r>
            <w:proofErr w:type="spellStart"/>
            <w:r w:rsidRPr="0057331E">
              <w:rPr>
                <w:rFonts w:asciiTheme="majorHAnsi" w:hAnsiTheme="majorHAnsi"/>
                <w:szCs w:val="20"/>
              </w:rPr>
              <w:t>id</w:t>
            </w:r>
            <w:proofErr w:type="spellEnd"/>
            <w:r w:rsidRPr="00356BC9">
              <w:rPr>
                <w:szCs w:val="20"/>
              </w:rPr>
              <w:t xml:space="preserve"> nevű ilyen paraméter </w:t>
            </w:r>
            <w:r w:rsidRPr="0057331E">
              <w:rPr>
                <w:rFonts w:asciiTheme="majorHAnsi" w:hAnsiTheme="majorHAnsi"/>
                <w:szCs w:val="20"/>
              </w:rPr>
              <w:t>23</w:t>
            </w:r>
            <w:r w:rsidRPr="00356BC9">
              <w:rPr>
                <w:szCs w:val="20"/>
              </w:rPr>
              <w:t>-as értékkel, akkor ez az elérési útban így nézhet ki:</w:t>
            </w:r>
          </w:p>
          <w:p w:rsidR="008332E5" w:rsidRPr="0057331E" w:rsidRDefault="008332E5" w:rsidP="00317256">
            <w:pPr>
              <w:tabs>
                <w:tab w:val="left" w:pos="2268"/>
              </w:tabs>
              <w:rPr>
                <w:rFonts w:asciiTheme="majorHAnsi" w:hAnsiTheme="majorHAnsi"/>
                <w:sz w:val="20"/>
                <w:szCs w:val="20"/>
              </w:rPr>
            </w:pPr>
            <w:r w:rsidRPr="0057331E">
              <w:rPr>
                <w:rFonts w:asciiTheme="majorHAnsi" w:hAnsiTheme="majorHAnsi"/>
                <w:szCs w:val="20"/>
              </w:rPr>
              <w:t>https://szerver/p03c-ws/func</w:t>
            </w:r>
            <w:proofErr w:type="gramStart"/>
            <w:r w:rsidRPr="0057331E">
              <w:rPr>
                <w:rFonts w:asciiTheme="majorHAnsi" w:hAnsiTheme="majorHAnsi"/>
                <w:szCs w:val="20"/>
              </w:rPr>
              <w:t>?id</w:t>
            </w:r>
            <w:proofErr w:type="gramEnd"/>
            <w:r w:rsidRPr="0057331E">
              <w:rPr>
                <w:rFonts w:asciiTheme="majorHAnsi" w:hAnsiTheme="majorHAnsi"/>
                <w:szCs w:val="20"/>
              </w:rPr>
              <w:t>=23</w:t>
            </w:r>
          </w:p>
        </w:tc>
      </w:tr>
    </w:tbl>
    <w:p w:rsidR="008332E5" w:rsidRDefault="008332E5" w:rsidP="008332E5">
      <w:pPr>
        <w:tabs>
          <w:tab w:val="left" w:pos="2268"/>
        </w:tabs>
      </w:pPr>
    </w:p>
    <w:p w:rsidR="008332E5" w:rsidRDefault="008332E5" w:rsidP="008332E5">
      <w:pPr>
        <w:tabs>
          <w:tab w:val="left" w:pos="2268"/>
        </w:tabs>
      </w:pPr>
      <w:r>
        <w:t>Fájlok küldése a többrészes űrlap adatként történik (</w:t>
      </w:r>
      <w:proofErr w:type="spellStart"/>
      <w:r w:rsidRPr="0057331E">
        <w:rPr>
          <w:rStyle w:val="KdBet"/>
        </w:rPr>
        <w:t>multipart</w:t>
      </w:r>
      <w:proofErr w:type="spellEnd"/>
      <w:r w:rsidRPr="0057331E">
        <w:rPr>
          <w:rStyle w:val="KdBet"/>
        </w:rPr>
        <w:t>/</w:t>
      </w:r>
      <w:proofErr w:type="spellStart"/>
      <w:r w:rsidRPr="0057331E">
        <w:rPr>
          <w:rStyle w:val="KdBet"/>
        </w:rPr>
        <w:t>form-data</w:t>
      </w:r>
      <w:proofErr w:type="spellEnd"/>
      <w:r>
        <w:t xml:space="preserve"> MIME típusúként).</w:t>
      </w:r>
    </w:p>
    <w:p w:rsidR="008332E5" w:rsidRDefault="008332E5" w:rsidP="008332E5">
      <w:pPr>
        <w:tabs>
          <w:tab w:val="left" w:pos="2268"/>
        </w:tabs>
      </w:pPr>
    </w:p>
    <w:p w:rsidR="008332E5" w:rsidRPr="00696169" w:rsidRDefault="008332E5" w:rsidP="008332E5">
      <w:pPr>
        <w:tabs>
          <w:tab w:val="left" w:pos="2268"/>
        </w:tabs>
      </w:pPr>
      <w:r>
        <w:t xml:space="preserve">Ha a WEB szolgáltatás nem várt hiba nélkül lefutott, akkor a HTTP státusz kód </w:t>
      </w:r>
      <w:r w:rsidRPr="0057331E">
        <w:rPr>
          <w:rStyle w:val="KdBet"/>
        </w:rPr>
        <w:t>OK</w:t>
      </w:r>
      <w:r>
        <w:t xml:space="preserve"> (</w:t>
      </w:r>
      <w:r w:rsidRPr="0057331E">
        <w:rPr>
          <w:rStyle w:val="KdBet"/>
        </w:rPr>
        <w:t>200</w:t>
      </w:r>
      <w:r>
        <w:t>). Ekkor a válasz a kéréshez (</w:t>
      </w:r>
      <w:proofErr w:type="spellStart"/>
      <w:r w:rsidRPr="0057331E">
        <w:rPr>
          <w:rStyle w:val="KdBet"/>
        </w:rPr>
        <w:t>Accept</w:t>
      </w:r>
      <w:proofErr w:type="spellEnd"/>
      <w:r>
        <w:t xml:space="preserve"> HTTP fejléc paraméter) igazítottan általában XML (MIME típus: </w:t>
      </w:r>
      <w:proofErr w:type="spellStart"/>
      <w:r w:rsidRPr="0057331E">
        <w:rPr>
          <w:rStyle w:val="KdBet"/>
        </w:rPr>
        <w:t>application</w:t>
      </w:r>
      <w:proofErr w:type="spellEnd"/>
      <w:r w:rsidRPr="0057331E">
        <w:rPr>
          <w:rStyle w:val="KdBet"/>
        </w:rPr>
        <w:t>/</w:t>
      </w:r>
      <w:proofErr w:type="spellStart"/>
      <w:r w:rsidRPr="0057331E">
        <w:rPr>
          <w:rStyle w:val="KdBet"/>
        </w:rPr>
        <w:t>xml</w:t>
      </w:r>
      <w:proofErr w:type="spellEnd"/>
      <w:r>
        <w:t xml:space="preserve">) vagy JSON (MIME típus: </w:t>
      </w:r>
      <w:proofErr w:type="spellStart"/>
      <w:r w:rsidRPr="0057331E">
        <w:rPr>
          <w:rStyle w:val="KdBet"/>
        </w:rPr>
        <w:t>application</w:t>
      </w:r>
      <w:proofErr w:type="spellEnd"/>
      <w:r w:rsidRPr="0057331E">
        <w:rPr>
          <w:rStyle w:val="KdBet"/>
        </w:rPr>
        <w:t>/</w:t>
      </w:r>
      <w:proofErr w:type="spellStart"/>
      <w:r w:rsidRPr="0057331E">
        <w:rPr>
          <w:rStyle w:val="KdBet"/>
        </w:rPr>
        <w:t>json</w:t>
      </w:r>
      <w:proofErr w:type="spellEnd"/>
      <w:r>
        <w:t xml:space="preserve">) UTF-8-as kódolással. Az alkalmazás által észlelt hiba esetén (például nem megfelelő formátumú </w:t>
      </w:r>
      <w:r w:rsidRPr="00696169">
        <w:t>paraméter) esetén a HTTP státusz kód „</w:t>
      </w:r>
      <w:proofErr w:type="spellStart"/>
      <w:r w:rsidRPr="00696169">
        <w:rPr>
          <w:rStyle w:val="KdBet"/>
          <w:rFonts w:ascii="Verdana" w:hAnsi="Verdana"/>
        </w:rPr>
        <w:t>Bad</w:t>
      </w:r>
      <w:proofErr w:type="spellEnd"/>
      <w:r w:rsidRPr="00696169">
        <w:rPr>
          <w:rStyle w:val="KdBet"/>
          <w:rFonts w:ascii="Verdana" w:hAnsi="Verdana"/>
        </w:rPr>
        <w:t xml:space="preserve"> </w:t>
      </w:r>
      <w:proofErr w:type="spellStart"/>
      <w:r w:rsidRPr="00696169">
        <w:rPr>
          <w:rStyle w:val="KdBet"/>
          <w:rFonts w:ascii="Verdana" w:hAnsi="Verdana"/>
        </w:rPr>
        <w:t>request</w:t>
      </w:r>
      <w:proofErr w:type="spellEnd"/>
      <w:r w:rsidRPr="00696169">
        <w:t>” (</w:t>
      </w:r>
      <w:r w:rsidRPr="00696169">
        <w:rPr>
          <w:rStyle w:val="KdBet"/>
          <w:rFonts w:ascii="Verdana" w:hAnsi="Verdana"/>
        </w:rPr>
        <w:t>400</w:t>
      </w:r>
      <w:r w:rsidRPr="00696169">
        <w:t xml:space="preserve">), valamint a válasz UTF-8 kódolt karakterláncként tartalmazza a hiba okát. </w:t>
      </w:r>
    </w:p>
    <w:p w:rsidR="008332E5" w:rsidRPr="00696169" w:rsidRDefault="008332E5" w:rsidP="008332E5">
      <w:pPr>
        <w:tabs>
          <w:tab w:val="left" w:pos="2268"/>
        </w:tabs>
      </w:pPr>
      <w:r w:rsidRPr="00696169">
        <w:t>A WEB szolgáltatásoknál fontos a HTTP metódus (</w:t>
      </w:r>
      <w:r w:rsidRPr="00696169">
        <w:rPr>
          <w:rStyle w:val="KdBet"/>
          <w:rFonts w:ascii="Verdana" w:hAnsi="Verdana"/>
        </w:rPr>
        <w:t>GET, PUT, POST</w:t>
      </w:r>
      <w:r w:rsidRPr="00696169">
        <w:t>, stb.), amellyel a kérést végre kell hajtani. Ezt minden egyes metódushoz megadjuk.</w:t>
      </w:r>
    </w:p>
    <w:p w:rsidR="008332E5" w:rsidRDefault="001D481A" w:rsidP="00B40279">
      <w:pPr>
        <w:pStyle w:val="Cmsor2"/>
        <w:numPr>
          <w:ilvl w:val="1"/>
          <w:numId w:val="9"/>
        </w:numPr>
        <w:tabs>
          <w:tab w:val="left" w:pos="567"/>
        </w:tabs>
        <w:spacing w:before="360" w:after="120" w:line="280" w:lineRule="atLeast"/>
        <w:ind w:left="567" w:hanging="567"/>
        <w:jc w:val="both"/>
      </w:pPr>
      <w:r>
        <w:t xml:space="preserve"> </w:t>
      </w:r>
      <w:bookmarkStart w:id="28" w:name="_Toc423596347"/>
      <w:bookmarkStart w:id="29" w:name="_Toc424030143"/>
      <w:r w:rsidR="00242F55">
        <w:t xml:space="preserve">Vényfeldolgozó- </w:t>
      </w:r>
      <w:r w:rsidR="00CD15C2">
        <w:t>B</w:t>
      </w:r>
      <w:r w:rsidR="007C3618">
        <w:t xml:space="preserve">ejelentkezés, </w:t>
      </w:r>
      <w:proofErr w:type="spellStart"/>
      <w:r w:rsidR="007C3618">
        <w:t>auth</w:t>
      </w:r>
      <w:r w:rsidR="008332E5">
        <w:t>entikáció</w:t>
      </w:r>
      <w:bookmarkEnd w:id="28"/>
      <w:bookmarkEnd w:id="29"/>
      <w:proofErr w:type="spellEnd"/>
    </w:p>
    <w:p w:rsidR="008332E5" w:rsidRDefault="008332E5" w:rsidP="008332E5">
      <w:r>
        <w:t>A bejelentkeztetést egy SSO (egyszeri bejelentkeztető) szerveralkalmazás végzi. Három feladat végezhető el:</w:t>
      </w:r>
    </w:p>
    <w:p w:rsidR="008332E5" w:rsidRPr="00696169" w:rsidRDefault="008332E5" w:rsidP="00B40279">
      <w:pPr>
        <w:pStyle w:val="Listaszerbekezds"/>
        <w:numPr>
          <w:ilvl w:val="0"/>
          <w:numId w:val="11"/>
        </w:numPr>
        <w:spacing w:line="276" w:lineRule="auto"/>
        <w:jc w:val="left"/>
        <w:rPr>
          <w:rFonts w:ascii="Verdana" w:hAnsi="Verdana"/>
        </w:rPr>
      </w:pPr>
      <w:r w:rsidRPr="00696169">
        <w:rPr>
          <w:rFonts w:ascii="Verdana" w:hAnsi="Verdana"/>
        </w:rPr>
        <w:t>bejelentkeztetés</w:t>
      </w:r>
    </w:p>
    <w:p w:rsidR="008332E5" w:rsidRPr="00696169" w:rsidRDefault="008332E5" w:rsidP="00B40279">
      <w:pPr>
        <w:pStyle w:val="Listaszerbekezds"/>
        <w:numPr>
          <w:ilvl w:val="0"/>
          <w:numId w:val="11"/>
        </w:numPr>
        <w:spacing w:line="276" w:lineRule="auto"/>
        <w:jc w:val="left"/>
        <w:rPr>
          <w:rFonts w:ascii="Verdana" w:hAnsi="Verdana"/>
        </w:rPr>
      </w:pPr>
      <w:r w:rsidRPr="00696169">
        <w:rPr>
          <w:rFonts w:ascii="Verdana" w:hAnsi="Verdana"/>
        </w:rPr>
        <w:t>kijelentkeztetés és</w:t>
      </w:r>
    </w:p>
    <w:p w:rsidR="008332E5" w:rsidRPr="00696169" w:rsidRDefault="008332E5" w:rsidP="00B40279">
      <w:pPr>
        <w:pStyle w:val="Listaszerbekezds"/>
        <w:numPr>
          <w:ilvl w:val="0"/>
          <w:numId w:val="11"/>
        </w:numPr>
        <w:spacing w:line="276" w:lineRule="auto"/>
        <w:jc w:val="left"/>
        <w:rPr>
          <w:rFonts w:ascii="Verdana" w:hAnsi="Verdana"/>
        </w:rPr>
      </w:pPr>
      <w:r w:rsidRPr="00696169">
        <w:rPr>
          <w:rFonts w:ascii="Verdana" w:hAnsi="Verdana"/>
        </w:rPr>
        <w:t>munkamenet frissítés</w:t>
      </w:r>
    </w:p>
    <w:p w:rsidR="008332E5" w:rsidRPr="00854B38" w:rsidRDefault="008332E5" w:rsidP="00B40279">
      <w:pPr>
        <w:pStyle w:val="Cmsor3"/>
        <w:numPr>
          <w:ilvl w:val="2"/>
          <w:numId w:val="9"/>
        </w:numPr>
        <w:tabs>
          <w:tab w:val="left" w:pos="567"/>
        </w:tabs>
        <w:spacing w:before="360" w:after="120" w:line="280" w:lineRule="atLeast"/>
        <w:ind w:hanging="1224"/>
        <w:jc w:val="both"/>
      </w:pPr>
      <w:bookmarkStart w:id="30" w:name="_Toc410175053"/>
      <w:bookmarkStart w:id="31" w:name="_Toc414362906"/>
      <w:bookmarkStart w:id="32" w:name="_Toc423596348"/>
      <w:bookmarkStart w:id="33" w:name="_Toc424030144"/>
      <w:r w:rsidRPr="00854B38">
        <w:t>Felhasználó azonosítás</w:t>
      </w:r>
      <w:r>
        <w:t xml:space="preserve"> </w:t>
      </w:r>
      <w:r w:rsidRPr="00854B38">
        <w:t>- Bejelentkeztetés</w:t>
      </w:r>
      <w:bookmarkEnd w:id="30"/>
      <w:bookmarkEnd w:id="31"/>
      <w:bookmarkEnd w:id="32"/>
      <w:bookmarkEnd w:id="33"/>
    </w:p>
    <w:p w:rsidR="008332E5" w:rsidRDefault="008332E5" w:rsidP="008332E5">
      <w:r>
        <w:t xml:space="preserve">A Bejelentkeztető modul a felhasználót a megadott felhasználónév és jelszó alapján azonosítja. </w:t>
      </w:r>
      <w:r w:rsidR="00EC1F9F">
        <w:t xml:space="preserve">A Felhasználó alatt a Szolgáltató értendő, aki a felhasználónevet és az első, megváltoztatandó jelszót az OEP-től kapja. </w:t>
      </w:r>
      <w:r>
        <w:t xml:space="preserve">Ha az azonosítás megfelelő volt, és a felhasználónak nincsen érvényben lévő munkamenete, akkor létrehoz egy bejegyzést a munkamenet adatbázisba, amelyet egy univerzális egyedi azonosítóval (UUID) lát el. Az egyedi azonosító a válaszban jut el a lejárat időpontjával egyetemben a hívóhoz. </w:t>
      </w:r>
    </w:p>
    <w:p w:rsidR="008332E5" w:rsidRDefault="008332E5" w:rsidP="008332E5">
      <w:r>
        <w:t>A modul az esetleg meglévő munkamenet érvényességét minden hívás alkalmával meghosszabbítja.</w:t>
      </w:r>
    </w:p>
    <w:p w:rsidR="00C70130" w:rsidRDefault="00C70130" w:rsidP="008332E5"/>
    <w:p w:rsidR="00C70130" w:rsidRDefault="00C70130" w:rsidP="008332E5"/>
    <w:p w:rsidR="00C70130" w:rsidRDefault="00C70130" w:rsidP="008332E5"/>
    <w:tbl>
      <w:tblPr>
        <w:tblStyle w:val="Rcsostblzat"/>
        <w:tblW w:w="8789" w:type="dxa"/>
        <w:tblInd w:w="250" w:type="dxa"/>
        <w:tblLook w:val="04A0"/>
      </w:tblPr>
      <w:tblGrid>
        <w:gridCol w:w="2263"/>
        <w:gridCol w:w="6526"/>
      </w:tblGrid>
      <w:tr w:rsidR="008332E5" w:rsidTr="00317256">
        <w:tc>
          <w:tcPr>
            <w:tcW w:w="8789" w:type="dxa"/>
            <w:gridSpan w:val="2"/>
            <w:shd w:val="clear" w:color="auto" w:fill="D9D9D9" w:themeFill="background1" w:themeFillShade="D9"/>
          </w:tcPr>
          <w:p w:rsidR="008332E5" w:rsidRDefault="008332E5" w:rsidP="00317256">
            <w:r>
              <w:t xml:space="preserve">Szolgáltatás URL: </w:t>
            </w:r>
            <w:hyperlink r:id="rId18" w:history="1">
              <w:r w:rsidRPr="0057331E">
                <w:rPr>
                  <w:rStyle w:val="KdBet"/>
                </w:rPr>
                <w:t>https://</w:t>
              </w:r>
              <w:r w:rsidRPr="0057331E">
                <w:rPr>
                  <w:rStyle w:val="KdBet"/>
                  <w:b/>
                </w:rPr>
                <w:t>szerver</w:t>
              </w:r>
              <w:r w:rsidRPr="0057331E">
                <w:rPr>
                  <w:rStyle w:val="KdBet"/>
                </w:rPr>
                <w:t>/mediform-login</w:t>
              </w:r>
              <w:r w:rsidRPr="0057331E">
                <w:rPr>
                  <w:rStyle w:val="KdBet"/>
                  <w:b/>
                </w:rPr>
                <w:t>-ws</w:t>
              </w:r>
              <w:r w:rsidRPr="0057331E">
                <w:rPr>
                  <w:rStyle w:val="KdBet"/>
                </w:rPr>
                <w:t>/login</w:t>
              </w:r>
            </w:hyperlink>
          </w:p>
        </w:tc>
      </w:tr>
      <w:tr w:rsidR="008332E5" w:rsidTr="00317256">
        <w:tc>
          <w:tcPr>
            <w:tcW w:w="8789" w:type="dxa"/>
            <w:gridSpan w:val="2"/>
            <w:shd w:val="clear" w:color="auto" w:fill="D9D9D9" w:themeFill="background1" w:themeFillShade="D9"/>
          </w:tcPr>
          <w:p w:rsidR="008332E5" w:rsidRDefault="008332E5" w:rsidP="00317256">
            <w:pPr>
              <w:pStyle w:val="LPHTTPM"/>
            </w:pPr>
            <w:r>
              <w:t xml:space="preserve">Lekérdezési paraméterek: </w:t>
            </w:r>
            <w:r>
              <w:tab/>
              <w:t>HTTP metódus: POST</w:t>
            </w:r>
          </w:p>
        </w:tc>
      </w:tr>
      <w:tr w:rsidR="008332E5" w:rsidTr="00317256">
        <w:tc>
          <w:tcPr>
            <w:tcW w:w="2263" w:type="dxa"/>
          </w:tcPr>
          <w:p w:rsidR="008332E5" w:rsidRPr="0057331E" w:rsidRDefault="008332E5" w:rsidP="00317256">
            <w:pPr>
              <w:rPr>
                <w:rStyle w:val="KdBet"/>
              </w:rPr>
            </w:pPr>
            <w:proofErr w:type="spellStart"/>
            <w:r w:rsidRPr="0057331E">
              <w:rPr>
                <w:rStyle w:val="KdBet"/>
              </w:rPr>
              <w:t>username</w:t>
            </w:r>
            <w:proofErr w:type="spellEnd"/>
          </w:p>
        </w:tc>
        <w:tc>
          <w:tcPr>
            <w:tcW w:w="6526" w:type="dxa"/>
          </w:tcPr>
          <w:p w:rsidR="008332E5" w:rsidRDefault="008332E5" w:rsidP="00317256">
            <w:pPr>
              <w:jc w:val="left"/>
            </w:pPr>
            <w:r>
              <w:t>A bejelentkező felhasználó felhasználói neve.</w:t>
            </w:r>
          </w:p>
        </w:tc>
      </w:tr>
      <w:tr w:rsidR="008332E5" w:rsidTr="00317256">
        <w:tc>
          <w:tcPr>
            <w:tcW w:w="2263" w:type="dxa"/>
          </w:tcPr>
          <w:p w:rsidR="008332E5" w:rsidRPr="0057331E" w:rsidRDefault="008332E5" w:rsidP="00317256">
            <w:pPr>
              <w:rPr>
                <w:rStyle w:val="KdBet"/>
              </w:rPr>
            </w:pPr>
            <w:proofErr w:type="spellStart"/>
            <w:r w:rsidRPr="0057331E">
              <w:rPr>
                <w:rStyle w:val="KdBet"/>
              </w:rPr>
              <w:t>password</w:t>
            </w:r>
            <w:proofErr w:type="spellEnd"/>
          </w:p>
        </w:tc>
        <w:tc>
          <w:tcPr>
            <w:tcW w:w="6526" w:type="dxa"/>
          </w:tcPr>
          <w:p w:rsidR="008332E5" w:rsidRDefault="008332E5" w:rsidP="00317256">
            <w:r>
              <w:t>A bejelentkező felhasználó jelszava.</w:t>
            </w:r>
          </w:p>
        </w:tc>
      </w:tr>
      <w:tr w:rsidR="008332E5" w:rsidTr="00317256">
        <w:tc>
          <w:tcPr>
            <w:tcW w:w="8789" w:type="dxa"/>
            <w:gridSpan w:val="2"/>
            <w:shd w:val="clear" w:color="auto" w:fill="D9D9D9" w:themeFill="background1" w:themeFillShade="D9"/>
          </w:tcPr>
          <w:p w:rsidR="008332E5" w:rsidRDefault="008332E5" w:rsidP="00317256">
            <w:r>
              <w:t>Válasz:</w:t>
            </w:r>
          </w:p>
        </w:tc>
      </w:tr>
      <w:tr w:rsidR="008332E5" w:rsidTr="00317256">
        <w:tc>
          <w:tcPr>
            <w:tcW w:w="2263" w:type="dxa"/>
          </w:tcPr>
          <w:p w:rsidR="008332E5" w:rsidRPr="0057331E" w:rsidRDefault="008332E5" w:rsidP="00317256">
            <w:pPr>
              <w:rPr>
                <w:rStyle w:val="KdBet"/>
              </w:rPr>
            </w:pPr>
            <w:r w:rsidRPr="0057331E">
              <w:rPr>
                <w:rStyle w:val="KdBet"/>
              </w:rPr>
              <w:t>status</w:t>
            </w:r>
          </w:p>
        </w:tc>
        <w:tc>
          <w:tcPr>
            <w:tcW w:w="6526" w:type="dxa"/>
          </w:tcPr>
          <w:p w:rsidR="008332E5" w:rsidRDefault="008332E5" w:rsidP="00317256">
            <w:pPr>
              <w:jc w:val="left"/>
            </w:pPr>
            <w:r>
              <w:t>OK, ha a bejelentkezés sikerült, FAILED, ha nem.</w:t>
            </w:r>
          </w:p>
        </w:tc>
      </w:tr>
      <w:tr w:rsidR="008332E5" w:rsidTr="00317256">
        <w:tc>
          <w:tcPr>
            <w:tcW w:w="2263" w:type="dxa"/>
          </w:tcPr>
          <w:p w:rsidR="008332E5" w:rsidRPr="0057331E" w:rsidRDefault="008332E5" w:rsidP="00317256">
            <w:pPr>
              <w:rPr>
                <w:rStyle w:val="KdBet"/>
              </w:rPr>
            </w:pPr>
            <w:proofErr w:type="spellStart"/>
            <w:r w:rsidRPr="0057331E">
              <w:rPr>
                <w:rStyle w:val="KdBet"/>
              </w:rPr>
              <w:t>cause</w:t>
            </w:r>
            <w:proofErr w:type="spellEnd"/>
          </w:p>
        </w:tc>
        <w:tc>
          <w:tcPr>
            <w:tcW w:w="6526" w:type="dxa"/>
          </w:tcPr>
          <w:p w:rsidR="008332E5" w:rsidRDefault="008332E5" w:rsidP="00317256">
            <w:pPr>
              <w:jc w:val="left"/>
            </w:pPr>
            <w:r>
              <w:t>Sikertelen bejelentkezés esetén a meghiúsulás oka.</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56"/>
              <w:gridCol w:w="3354"/>
            </w:tblGrid>
            <w:tr w:rsidR="008332E5" w:rsidTr="00317256">
              <w:tc>
                <w:tcPr>
                  <w:tcW w:w="2990" w:type="dxa"/>
                </w:tcPr>
                <w:p w:rsidR="008332E5" w:rsidRPr="0057331E" w:rsidRDefault="008332E5" w:rsidP="00317256">
                  <w:pPr>
                    <w:jc w:val="left"/>
                    <w:rPr>
                      <w:rStyle w:val="KdBet"/>
                    </w:rPr>
                  </w:pPr>
                  <w:r w:rsidRPr="0057331E">
                    <w:rPr>
                      <w:rStyle w:val="KdBet"/>
                    </w:rPr>
                    <w:t>FORBIDDEN</w:t>
                  </w:r>
                </w:p>
              </w:tc>
              <w:tc>
                <w:tcPr>
                  <w:tcW w:w="3583" w:type="dxa"/>
                </w:tcPr>
                <w:p w:rsidR="008332E5" w:rsidRPr="009611BE" w:rsidRDefault="008332E5" w:rsidP="00317256">
                  <w:pPr>
                    <w:jc w:val="left"/>
                    <w:rPr>
                      <w:sz w:val="18"/>
                    </w:rPr>
                  </w:pPr>
                  <w:r w:rsidRPr="009611BE">
                    <w:rPr>
                      <w:sz w:val="18"/>
                    </w:rPr>
                    <w:t>Letiltott felhasználó.</w:t>
                  </w:r>
                </w:p>
              </w:tc>
            </w:tr>
            <w:tr w:rsidR="008332E5" w:rsidTr="00317256">
              <w:tc>
                <w:tcPr>
                  <w:tcW w:w="2990" w:type="dxa"/>
                </w:tcPr>
                <w:p w:rsidR="008332E5" w:rsidRPr="0057331E" w:rsidRDefault="008332E5" w:rsidP="00317256">
                  <w:pPr>
                    <w:jc w:val="left"/>
                    <w:rPr>
                      <w:rStyle w:val="KdBet"/>
                    </w:rPr>
                  </w:pPr>
                  <w:r w:rsidRPr="0057331E">
                    <w:rPr>
                      <w:rStyle w:val="KdBet"/>
                    </w:rPr>
                    <w:t>PASSIVE</w:t>
                  </w:r>
                </w:p>
              </w:tc>
              <w:tc>
                <w:tcPr>
                  <w:tcW w:w="3583" w:type="dxa"/>
                </w:tcPr>
                <w:p w:rsidR="008332E5" w:rsidRPr="009611BE" w:rsidRDefault="008332E5" w:rsidP="00317256">
                  <w:pPr>
                    <w:jc w:val="left"/>
                    <w:rPr>
                      <w:sz w:val="18"/>
                    </w:rPr>
                  </w:pPr>
                  <w:r w:rsidRPr="009611BE">
                    <w:rPr>
                      <w:sz w:val="18"/>
                    </w:rPr>
                    <w:t>Letiltott felhasználó.</w:t>
                  </w:r>
                </w:p>
              </w:tc>
            </w:tr>
            <w:tr w:rsidR="008332E5" w:rsidTr="00317256">
              <w:tc>
                <w:tcPr>
                  <w:tcW w:w="2990" w:type="dxa"/>
                </w:tcPr>
                <w:p w:rsidR="008332E5" w:rsidRPr="0057331E" w:rsidRDefault="008332E5" w:rsidP="00317256">
                  <w:pPr>
                    <w:jc w:val="left"/>
                    <w:rPr>
                      <w:rStyle w:val="KdBet"/>
                    </w:rPr>
                  </w:pPr>
                  <w:r w:rsidRPr="0057331E">
                    <w:rPr>
                      <w:rStyle w:val="KdBet"/>
                    </w:rPr>
                    <w:t>DELETED</w:t>
                  </w:r>
                </w:p>
              </w:tc>
              <w:tc>
                <w:tcPr>
                  <w:tcW w:w="3583" w:type="dxa"/>
                </w:tcPr>
                <w:p w:rsidR="008332E5" w:rsidRPr="009611BE" w:rsidRDefault="008332E5" w:rsidP="00317256">
                  <w:pPr>
                    <w:jc w:val="left"/>
                    <w:rPr>
                      <w:sz w:val="18"/>
                    </w:rPr>
                  </w:pPr>
                  <w:r w:rsidRPr="009611BE">
                    <w:rPr>
                      <w:sz w:val="18"/>
                    </w:rPr>
                    <w:t>Törölt felhasználó.</w:t>
                  </w:r>
                </w:p>
              </w:tc>
            </w:tr>
            <w:tr w:rsidR="008332E5" w:rsidTr="00317256">
              <w:tc>
                <w:tcPr>
                  <w:tcW w:w="2990" w:type="dxa"/>
                </w:tcPr>
                <w:p w:rsidR="008332E5" w:rsidRPr="009611BE" w:rsidRDefault="008332E5" w:rsidP="00317256">
                  <w:pPr>
                    <w:jc w:val="left"/>
                    <w:rPr>
                      <w:b/>
                      <w:sz w:val="18"/>
                    </w:rPr>
                  </w:pPr>
                  <w:r w:rsidRPr="0057331E">
                    <w:rPr>
                      <w:rStyle w:val="KdBet"/>
                    </w:rPr>
                    <w:t>TEMPORARILY_FORBIDDEN</w:t>
                  </w:r>
                </w:p>
              </w:tc>
              <w:tc>
                <w:tcPr>
                  <w:tcW w:w="3583" w:type="dxa"/>
                </w:tcPr>
                <w:p w:rsidR="008332E5" w:rsidRPr="009611BE" w:rsidRDefault="008332E5" w:rsidP="00317256">
                  <w:pPr>
                    <w:jc w:val="left"/>
                    <w:rPr>
                      <w:sz w:val="18"/>
                    </w:rPr>
                  </w:pPr>
                  <w:r w:rsidRPr="009611BE">
                    <w:rPr>
                      <w:sz w:val="18"/>
                    </w:rPr>
                    <w:t>Ideiglenesen letiltott felhasználó.</w:t>
                  </w:r>
                </w:p>
              </w:tc>
            </w:tr>
            <w:tr w:rsidR="008332E5" w:rsidTr="00317256">
              <w:tc>
                <w:tcPr>
                  <w:tcW w:w="2990" w:type="dxa"/>
                </w:tcPr>
                <w:p w:rsidR="008332E5" w:rsidRPr="0057331E" w:rsidRDefault="008332E5" w:rsidP="00317256">
                  <w:pPr>
                    <w:jc w:val="left"/>
                    <w:rPr>
                      <w:rStyle w:val="KdBet"/>
                    </w:rPr>
                  </w:pPr>
                  <w:r w:rsidRPr="0057331E">
                    <w:rPr>
                      <w:rStyle w:val="KdBet"/>
                    </w:rPr>
                    <w:t>INVALID</w:t>
                  </w:r>
                </w:p>
              </w:tc>
              <w:tc>
                <w:tcPr>
                  <w:tcW w:w="3583" w:type="dxa"/>
                </w:tcPr>
                <w:p w:rsidR="008332E5" w:rsidRPr="009611BE" w:rsidRDefault="008332E5" w:rsidP="00317256">
                  <w:pPr>
                    <w:jc w:val="left"/>
                    <w:rPr>
                      <w:sz w:val="18"/>
                    </w:rPr>
                  </w:pPr>
                  <w:r w:rsidRPr="009611BE">
                    <w:rPr>
                      <w:sz w:val="18"/>
                    </w:rPr>
                    <w:t>Érvénytelen felhasználó.</w:t>
                  </w:r>
                </w:p>
              </w:tc>
            </w:tr>
          </w:tbl>
          <w:p w:rsidR="008332E5" w:rsidRDefault="008332E5" w:rsidP="00317256">
            <w:pPr>
              <w:jc w:val="left"/>
            </w:pPr>
          </w:p>
        </w:tc>
      </w:tr>
      <w:tr w:rsidR="008332E5" w:rsidTr="00317256">
        <w:tc>
          <w:tcPr>
            <w:tcW w:w="2263" w:type="dxa"/>
          </w:tcPr>
          <w:p w:rsidR="008332E5" w:rsidRPr="0057331E" w:rsidRDefault="008332E5" w:rsidP="00317256">
            <w:pPr>
              <w:rPr>
                <w:rStyle w:val="KdBet"/>
              </w:rPr>
            </w:pPr>
            <w:proofErr w:type="spellStart"/>
            <w:r w:rsidRPr="0057331E">
              <w:rPr>
                <w:rStyle w:val="KdBet"/>
              </w:rPr>
              <w:lastRenderedPageBreak/>
              <w:t>forbiddenUntil</w:t>
            </w:r>
            <w:proofErr w:type="spellEnd"/>
          </w:p>
        </w:tc>
        <w:tc>
          <w:tcPr>
            <w:tcW w:w="6526" w:type="dxa"/>
          </w:tcPr>
          <w:p w:rsidR="008332E5" w:rsidRDefault="008332E5" w:rsidP="00317256">
            <w:r>
              <w:t xml:space="preserve">Ideiglenes letiltás miatt meghiúsuló bejelentkezés esetén a letiltás végének időpontja ISO formátumban. </w:t>
            </w:r>
            <w:r w:rsidRPr="0057331E">
              <w:rPr>
                <w:rStyle w:val="KdBet"/>
              </w:rPr>
              <w:t>YYYY-MM-DD HH</w:t>
            </w:r>
            <w:proofErr w:type="gramStart"/>
            <w:r w:rsidRPr="0057331E">
              <w:rPr>
                <w:rStyle w:val="KdBet"/>
              </w:rPr>
              <w:t>:MM</w:t>
            </w:r>
            <w:proofErr w:type="gramEnd"/>
            <w:r w:rsidRPr="0057331E">
              <w:rPr>
                <w:rStyle w:val="KdBet"/>
              </w:rPr>
              <w:t>:SS</w:t>
            </w:r>
          </w:p>
        </w:tc>
      </w:tr>
      <w:tr w:rsidR="008332E5" w:rsidTr="00317256">
        <w:tc>
          <w:tcPr>
            <w:tcW w:w="2263" w:type="dxa"/>
          </w:tcPr>
          <w:p w:rsidR="008332E5" w:rsidRPr="0057331E" w:rsidRDefault="008332E5" w:rsidP="00317256">
            <w:pPr>
              <w:rPr>
                <w:rStyle w:val="KdBet"/>
              </w:rPr>
            </w:pPr>
            <w:proofErr w:type="spellStart"/>
            <w:r w:rsidRPr="0057331E">
              <w:rPr>
                <w:rStyle w:val="KdBet"/>
              </w:rPr>
              <w:t>uuid</w:t>
            </w:r>
            <w:proofErr w:type="spellEnd"/>
          </w:p>
        </w:tc>
        <w:tc>
          <w:tcPr>
            <w:tcW w:w="6526" w:type="dxa"/>
          </w:tcPr>
          <w:p w:rsidR="008332E5" w:rsidRDefault="008332E5" w:rsidP="00317256">
            <w:pPr>
              <w:jc w:val="left"/>
            </w:pPr>
            <w:r>
              <w:t>Sikeres bejelentkeztetés esetén a felhasználói munkamenet azonosítója.</w:t>
            </w:r>
          </w:p>
        </w:tc>
      </w:tr>
      <w:tr w:rsidR="008332E5" w:rsidTr="00317256">
        <w:tc>
          <w:tcPr>
            <w:tcW w:w="2263" w:type="dxa"/>
          </w:tcPr>
          <w:p w:rsidR="008332E5" w:rsidRPr="0057331E" w:rsidRDefault="008332E5" w:rsidP="00317256">
            <w:pPr>
              <w:rPr>
                <w:rStyle w:val="KdBet"/>
              </w:rPr>
            </w:pPr>
            <w:proofErr w:type="spellStart"/>
            <w:r w:rsidRPr="0057331E">
              <w:rPr>
                <w:rStyle w:val="KdBet"/>
              </w:rPr>
              <w:t>expire</w:t>
            </w:r>
            <w:proofErr w:type="spellEnd"/>
          </w:p>
        </w:tc>
        <w:tc>
          <w:tcPr>
            <w:tcW w:w="6526" w:type="dxa"/>
          </w:tcPr>
          <w:p w:rsidR="008332E5" w:rsidRDefault="008332E5" w:rsidP="00317256">
            <w:r>
              <w:t xml:space="preserve">Sikeres bejelentkeztetés esetén a felhasználói munkamenet lejáratának időpontja ISO formátumban. </w:t>
            </w:r>
            <w:r w:rsidRPr="0057331E">
              <w:rPr>
                <w:rStyle w:val="KdBet"/>
              </w:rPr>
              <w:t>YYYY-MM-DD HH</w:t>
            </w:r>
            <w:proofErr w:type="gramStart"/>
            <w:r w:rsidRPr="0057331E">
              <w:rPr>
                <w:rStyle w:val="KdBet"/>
              </w:rPr>
              <w:t>:MM</w:t>
            </w:r>
            <w:proofErr w:type="gramEnd"/>
            <w:r w:rsidRPr="0057331E">
              <w:rPr>
                <w:rStyle w:val="KdBet"/>
              </w:rPr>
              <w:t>:SS</w:t>
            </w:r>
          </w:p>
        </w:tc>
      </w:tr>
    </w:tbl>
    <w:p w:rsidR="008332E5" w:rsidRPr="00854B38" w:rsidRDefault="008332E5" w:rsidP="00B40279">
      <w:pPr>
        <w:pStyle w:val="Cmsor3"/>
        <w:numPr>
          <w:ilvl w:val="2"/>
          <w:numId w:val="9"/>
        </w:numPr>
        <w:tabs>
          <w:tab w:val="left" w:pos="567"/>
        </w:tabs>
        <w:spacing w:before="360" w:after="120" w:line="280" w:lineRule="atLeast"/>
        <w:ind w:hanging="1224"/>
        <w:jc w:val="both"/>
      </w:pPr>
      <w:bookmarkStart w:id="34" w:name="_Toc410175054"/>
      <w:bookmarkStart w:id="35" w:name="_Toc414362907"/>
      <w:bookmarkStart w:id="36" w:name="_Toc423596349"/>
      <w:bookmarkStart w:id="37" w:name="_Toc424030145"/>
      <w:r w:rsidRPr="00854B38">
        <w:t>Felhasználó azonosítás- Kijelentkeztetés</w:t>
      </w:r>
      <w:bookmarkEnd w:id="34"/>
      <w:bookmarkEnd w:id="35"/>
      <w:bookmarkEnd w:id="36"/>
      <w:bookmarkEnd w:id="37"/>
    </w:p>
    <w:p w:rsidR="008332E5" w:rsidRDefault="008332E5" w:rsidP="008332E5">
      <w:r w:rsidRPr="008017DB">
        <w:t>A Bejelentkeztető modul a megadott munkamenet azonosító alapján a munkamenetet lezárja.</w:t>
      </w:r>
    </w:p>
    <w:p w:rsidR="008332E5" w:rsidRDefault="008332E5" w:rsidP="008332E5"/>
    <w:tbl>
      <w:tblPr>
        <w:tblStyle w:val="Rcsostblzat"/>
        <w:tblW w:w="8789" w:type="dxa"/>
        <w:tblInd w:w="250" w:type="dxa"/>
        <w:tblLook w:val="04A0"/>
      </w:tblPr>
      <w:tblGrid>
        <w:gridCol w:w="2263"/>
        <w:gridCol w:w="6526"/>
      </w:tblGrid>
      <w:tr w:rsidR="008332E5" w:rsidTr="00317256">
        <w:tc>
          <w:tcPr>
            <w:tcW w:w="8789" w:type="dxa"/>
            <w:gridSpan w:val="2"/>
            <w:shd w:val="clear" w:color="auto" w:fill="D9D9D9" w:themeFill="background1" w:themeFillShade="D9"/>
          </w:tcPr>
          <w:p w:rsidR="008332E5" w:rsidRDefault="008332E5" w:rsidP="00317256">
            <w:r>
              <w:t xml:space="preserve">Szolgáltatás URL: </w:t>
            </w:r>
            <w:hyperlink r:id="rId19" w:history="1">
              <w:r w:rsidRPr="00663588">
                <w:rPr>
                  <w:rStyle w:val="KdBet"/>
                  <w:b/>
                </w:rPr>
                <w:t>https://szerver/mediform-login-ws/log</w:t>
              </w:r>
            </w:hyperlink>
            <w:r>
              <w:rPr>
                <w:rStyle w:val="KdBet"/>
                <w:b/>
              </w:rPr>
              <w:t>out</w:t>
            </w:r>
          </w:p>
        </w:tc>
      </w:tr>
      <w:tr w:rsidR="008332E5" w:rsidTr="00317256">
        <w:tc>
          <w:tcPr>
            <w:tcW w:w="8789" w:type="dxa"/>
            <w:gridSpan w:val="2"/>
            <w:shd w:val="clear" w:color="auto" w:fill="D9D9D9" w:themeFill="background1" w:themeFillShade="D9"/>
          </w:tcPr>
          <w:p w:rsidR="008332E5" w:rsidRDefault="008332E5" w:rsidP="00317256">
            <w:pPr>
              <w:pStyle w:val="LPHTTPM"/>
            </w:pPr>
            <w:r>
              <w:t xml:space="preserve">Lekérdezési paraméterek: </w:t>
            </w:r>
            <w:r>
              <w:tab/>
              <w:t>HTTP metódus: POST</w:t>
            </w:r>
          </w:p>
        </w:tc>
      </w:tr>
      <w:tr w:rsidR="008332E5" w:rsidTr="00317256">
        <w:tc>
          <w:tcPr>
            <w:tcW w:w="2263" w:type="dxa"/>
          </w:tcPr>
          <w:p w:rsidR="008332E5" w:rsidRPr="0057331E" w:rsidRDefault="008332E5" w:rsidP="00317256">
            <w:pPr>
              <w:rPr>
                <w:rStyle w:val="KdBet"/>
              </w:rPr>
            </w:pPr>
            <w:proofErr w:type="spellStart"/>
            <w:r w:rsidRPr="0057331E">
              <w:rPr>
                <w:rStyle w:val="KdBet"/>
              </w:rPr>
              <w:t>uuid</w:t>
            </w:r>
            <w:proofErr w:type="spellEnd"/>
          </w:p>
        </w:tc>
        <w:tc>
          <w:tcPr>
            <w:tcW w:w="6526" w:type="dxa"/>
          </w:tcPr>
          <w:p w:rsidR="008332E5" w:rsidRDefault="008332E5" w:rsidP="00317256">
            <w:pPr>
              <w:jc w:val="left"/>
            </w:pPr>
            <w:r>
              <w:t>A felhasználói munkamenet megelőzően kapott értéke.</w:t>
            </w:r>
          </w:p>
        </w:tc>
      </w:tr>
    </w:tbl>
    <w:p w:rsidR="008332E5" w:rsidRPr="00854B38" w:rsidRDefault="008332E5" w:rsidP="00B40279">
      <w:pPr>
        <w:pStyle w:val="Cmsor3"/>
        <w:numPr>
          <w:ilvl w:val="2"/>
          <w:numId w:val="9"/>
        </w:numPr>
        <w:tabs>
          <w:tab w:val="left" w:pos="567"/>
        </w:tabs>
        <w:spacing w:before="360" w:after="120" w:line="280" w:lineRule="atLeast"/>
        <w:ind w:hanging="1224"/>
        <w:jc w:val="both"/>
      </w:pPr>
      <w:bookmarkStart w:id="38" w:name="_Toc423596350"/>
      <w:bookmarkStart w:id="39" w:name="_Toc424030146"/>
      <w:r>
        <w:t>Munkamenet frissítés</w:t>
      </w:r>
      <w:bookmarkEnd w:id="38"/>
      <w:bookmarkEnd w:id="39"/>
    </w:p>
    <w:p w:rsidR="008332E5" w:rsidRPr="0057331E" w:rsidRDefault="008332E5" w:rsidP="008332E5">
      <w:pPr>
        <w:rPr>
          <w:lang w:val="cs-CZ"/>
        </w:rPr>
      </w:pPr>
      <w:r w:rsidRPr="0057331E">
        <w:rPr>
          <w:lang w:val="cs-CZ"/>
        </w:rPr>
        <w:t>Mind a Felhasználó WEB modulok, mind pedig a Mediform vastag kliensek számára feladat a munkamenet érvényességének meghosszabbítása.</w:t>
      </w:r>
    </w:p>
    <w:p w:rsidR="008332E5" w:rsidRPr="0057331E" w:rsidRDefault="008332E5" w:rsidP="008332E5">
      <w:pPr>
        <w:rPr>
          <w:lang w:val="cs-CZ"/>
        </w:rPr>
      </w:pPr>
      <w:r w:rsidRPr="0057331E">
        <w:rPr>
          <w:lang w:val="cs-CZ"/>
        </w:rPr>
        <w:t>A Bejelentkeztető modul a kapott azonosítójú munkamenetet meghosszabbítja. Ha időközben a munkamenet lezárásra került, de van új nyitott munkamenet, akkor annak a munkamenetnek a lejárati idejét hosszabbítja meg. Ha nincsen új nyitott munkamenet, akkor leellenőrzi a felhasználó státuszát, és ha az alapján lehetséges a bejelentkezés, akkor egy új munkamenetet hoz létre.</w:t>
      </w:r>
    </w:p>
    <w:p w:rsidR="008332E5" w:rsidRPr="0057331E" w:rsidRDefault="008332E5" w:rsidP="008332E5">
      <w:pPr>
        <w:rPr>
          <w:lang w:val="cs-CZ"/>
        </w:rPr>
      </w:pPr>
    </w:p>
    <w:tbl>
      <w:tblPr>
        <w:tblStyle w:val="Rcsostblzat"/>
        <w:tblW w:w="8789" w:type="dxa"/>
        <w:tblInd w:w="250" w:type="dxa"/>
        <w:tblLook w:val="04A0"/>
      </w:tblPr>
      <w:tblGrid>
        <w:gridCol w:w="2263"/>
        <w:gridCol w:w="6526"/>
      </w:tblGrid>
      <w:tr w:rsidR="008332E5" w:rsidTr="00317256">
        <w:tc>
          <w:tcPr>
            <w:tcW w:w="8789" w:type="dxa"/>
            <w:gridSpan w:val="2"/>
            <w:shd w:val="clear" w:color="auto" w:fill="D9D9D9" w:themeFill="background1" w:themeFillShade="D9"/>
          </w:tcPr>
          <w:p w:rsidR="008332E5" w:rsidRPr="0057331E" w:rsidRDefault="008332E5" w:rsidP="00317256">
            <w:pPr>
              <w:rPr>
                <w:lang w:val="cs-CZ"/>
              </w:rPr>
            </w:pPr>
            <w:r>
              <w:t>Szolgáltatás URL:</w:t>
            </w:r>
            <w:r w:rsidRPr="0057331E">
              <w:rPr>
                <w:lang w:val="cs-CZ"/>
              </w:rPr>
              <w:t xml:space="preserve"> </w:t>
            </w:r>
            <w:r w:rsidRPr="0057331E">
              <w:rPr>
                <w:rStyle w:val="KdBet"/>
                <w:b/>
              </w:rPr>
              <w:t>https://szerver/mediform-login-ws/prolongate</w:t>
            </w:r>
          </w:p>
        </w:tc>
      </w:tr>
      <w:tr w:rsidR="008332E5" w:rsidTr="00317256">
        <w:tc>
          <w:tcPr>
            <w:tcW w:w="8789" w:type="dxa"/>
            <w:gridSpan w:val="2"/>
            <w:shd w:val="clear" w:color="auto" w:fill="D9D9D9" w:themeFill="background1" w:themeFillShade="D9"/>
          </w:tcPr>
          <w:p w:rsidR="008332E5" w:rsidRDefault="008332E5" w:rsidP="00317256">
            <w:pPr>
              <w:pStyle w:val="LPHTTPM"/>
            </w:pPr>
            <w:r>
              <w:t xml:space="preserve">Lekérdezési paraméterek </w:t>
            </w:r>
            <w:r>
              <w:tab/>
              <w:t>HTTP metódus: POST</w:t>
            </w:r>
          </w:p>
        </w:tc>
      </w:tr>
      <w:tr w:rsidR="008332E5" w:rsidTr="00317256">
        <w:tc>
          <w:tcPr>
            <w:tcW w:w="2263" w:type="dxa"/>
          </w:tcPr>
          <w:p w:rsidR="008332E5" w:rsidRPr="0057331E" w:rsidRDefault="008332E5" w:rsidP="00317256">
            <w:pPr>
              <w:rPr>
                <w:rStyle w:val="KdBet"/>
              </w:rPr>
            </w:pPr>
            <w:proofErr w:type="spellStart"/>
            <w:r w:rsidRPr="0057331E">
              <w:rPr>
                <w:rStyle w:val="KdBet"/>
              </w:rPr>
              <w:t>uuid</w:t>
            </w:r>
            <w:proofErr w:type="spellEnd"/>
          </w:p>
        </w:tc>
        <w:tc>
          <w:tcPr>
            <w:tcW w:w="6526" w:type="dxa"/>
          </w:tcPr>
          <w:p w:rsidR="008332E5" w:rsidRDefault="008332E5" w:rsidP="00317256">
            <w:pPr>
              <w:jc w:val="left"/>
            </w:pPr>
            <w:r>
              <w:t>A felhasználói munkamenet megelőzően kapott azonosítója.</w:t>
            </w:r>
          </w:p>
        </w:tc>
      </w:tr>
      <w:tr w:rsidR="008332E5" w:rsidTr="00317256">
        <w:tc>
          <w:tcPr>
            <w:tcW w:w="8789" w:type="dxa"/>
            <w:gridSpan w:val="2"/>
            <w:shd w:val="clear" w:color="auto" w:fill="D9D9D9" w:themeFill="background1" w:themeFillShade="D9"/>
          </w:tcPr>
          <w:p w:rsidR="008332E5" w:rsidRDefault="008332E5" w:rsidP="00317256">
            <w:r>
              <w:t>Válasz:</w:t>
            </w:r>
          </w:p>
        </w:tc>
      </w:tr>
      <w:tr w:rsidR="008332E5" w:rsidTr="00317256">
        <w:tc>
          <w:tcPr>
            <w:tcW w:w="2263" w:type="dxa"/>
          </w:tcPr>
          <w:p w:rsidR="008332E5" w:rsidRPr="0057331E" w:rsidRDefault="008332E5" w:rsidP="00317256">
            <w:pPr>
              <w:rPr>
                <w:rStyle w:val="KdBet"/>
              </w:rPr>
            </w:pPr>
            <w:r w:rsidRPr="0057331E">
              <w:rPr>
                <w:rStyle w:val="KdBet"/>
              </w:rPr>
              <w:t>status</w:t>
            </w:r>
          </w:p>
        </w:tc>
        <w:tc>
          <w:tcPr>
            <w:tcW w:w="6526" w:type="dxa"/>
          </w:tcPr>
          <w:p w:rsidR="008332E5" w:rsidRDefault="008332E5" w:rsidP="00317256">
            <w:pPr>
              <w:jc w:val="left"/>
            </w:pPr>
            <w:r w:rsidRPr="0057331E">
              <w:rPr>
                <w:rStyle w:val="KdBet"/>
              </w:rPr>
              <w:t>OK</w:t>
            </w:r>
            <w:r>
              <w:t xml:space="preserve">, ha a felhasználó rendelkezik még aktív munkamenettel, </w:t>
            </w:r>
            <w:r w:rsidRPr="0057331E">
              <w:rPr>
                <w:rStyle w:val="KdBet"/>
              </w:rPr>
              <w:t>FAILED</w:t>
            </w:r>
            <w:r>
              <w:t>, ha nem.</w:t>
            </w:r>
          </w:p>
        </w:tc>
      </w:tr>
      <w:tr w:rsidR="008332E5" w:rsidTr="00317256">
        <w:tc>
          <w:tcPr>
            <w:tcW w:w="2263" w:type="dxa"/>
          </w:tcPr>
          <w:p w:rsidR="008332E5" w:rsidRPr="0057331E" w:rsidRDefault="008332E5" w:rsidP="00317256">
            <w:pPr>
              <w:rPr>
                <w:rStyle w:val="KdBet"/>
              </w:rPr>
            </w:pPr>
            <w:proofErr w:type="spellStart"/>
            <w:r w:rsidRPr="0057331E">
              <w:rPr>
                <w:rStyle w:val="KdBet"/>
              </w:rPr>
              <w:t>cause</w:t>
            </w:r>
            <w:proofErr w:type="spellEnd"/>
          </w:p>
        </w:tc>
        <w:tc>
          <w:tcPr>
            <w:tcW w:w="6526" w:type="dxa"/>
          </w:tcPr>
          <w:p w:rsidR="008332E5" w:rsidRDefault="008332E5" w:rsidP="00317256">
            <w:pPr>
              <w:jc w:val="left"/>
            </w:pPr>
            <w:r>
              <w:t>Sikertelen újra bejelentkeztetés esetén a meghiúsulás oka.</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56"/>
              <w:gridCol w:w="3354"/>
            </w:tblGrid>
            <w:tr w:rsidR="008332E5" w:rsidTr="00317256">
              <w:tc>
                <w:tcPr>
                  <w:tcW w:w="2990" w:type="dxa"/>
                </w:tcPr>
                <w:p w:rsidR="008332E5" w:rsidRPr="0057331E" w:rsidRDefault="008332E5" w:rsidP="00317256">
                  <w:pPr>
                    <w:jc w:val="left"/>
                    <w:rPr>
                      <w:rStyle w:val="KdBet"/>
                    </w:rPr>
                  </w:pPr>
                  <w:r w:rsidRPr="0057331E">
                    <w:rPr>
                      <w:rStyle w:val="KdBet"/>
                    </w:rPr>
                    <w:t>FORBIDDEN</w:t>
                  </w:r>
                </w:p>
              </w:tc>
              <w:tc>
                <w:tcPr>
                  <w:tcW w:w="3583" w:type="dxa"/>
                </w:tcPr>
                <w:p w:rsidR="008332E5" w:rsidRPr="009611BE" w:rsidRDefault="008332E5" w:rsidP="00317256">
                  <w:pPr>
                    <w:jc w:val="left"/>
                    <w:rPr>
                      <w:sz w:val="18"/>
                    </w:rPr>
                  </w:pPr>
                  <w:r w:rsidRPr="009611BE">
                    <w:rPr>
                      <w:sz w:val="18"/>
                    </w:rPr>
                    <w:t>Letiltott felhasználó.</w:t>
                  </w:r>
                </w:p>
              </w:tc>
            </w:tr>
            <w:tr w:rsidR="008332E5" w:rsidTr="00317256">
              <w:tc>
                <w:tcPr>
                  <w:tcW w:w="2990" w:type="dxa"/>
                </w:tcPr>
                <w:p w:rsidR="008332E5" w:rsidRPr="0057331E" w:rsidRDefault="008332E5" w:rsidP="00317256">
                  <w:pPr>
                    <w:jc w:val="left"/>
                    <w:rPr>
                      <w:rStyle w:val="KdBet"/>
                    </w:rPr>
                  </w:pPr>
                  <w:r w:rsidRPr="0057331E">
                    <w:rPr>
                      <w:rStyle w:val="KdBet"/>
                    </w:rPr>
                    <w:t>PASSIVE</w:t>
                  </w:r>
                </w:p>
              </w:tc>
              <w:tc>
                <w:tcPr>
                  <w:tcW w:w="3583" w:type="dxa"/>
                </w:tcPr>
                <w:p w:rsidR="008332E5" w:rsidRPr="009611BE" w:rsidRDefault="008332E5" w:rsidP="00317256">
                  <w:pPr>
                    <w:jc w:val="left"/>
                    <w:rPr>
                      <w:sz w:val="18"/>
                    </w:rPr>
                  </w:pPr>
                  <w:r w:rsidRPr="009611BE">
                    <w:rPr>
                      <w:sz w:val="18"/>
                    </w:rPr>
                    <w:t>Letiltott felhasználó.</w:t>
                  </w:r>
                </w:p>
              </w:tc>
            </w:tr>
            <w:tr w:rsidR="008332E5" w:rsidTr="00317256">
              <w:tc>
                <w:tcPr>
                  <w:tcW w:w="2990" w:type="dxa"/>
                </w:tcPr>
                <w:p w:rsidR="008332E5" w:rsidRPr="0057331E" w:rsidRDefault="008332E5" w:rsidP="00317256">
                  <w:pPr>
                    <w:jc w:val="left"/>
                    <w:rPr>
                      <w:rStyle w:val="KdBet"/>
                    </w:rPr>
                  </w:pPr>
                  <w:r w:rsidRPr="0057331E">
                    <w:rPr>
                      <w:rStyle w:val="KdBet"/>
                    </w:rPr>
                    <w:t>DELETED</w:t>
                  </w:r>
                </w:p>
              </w:tc>
              <w:tc>
                <w:tcPr>
                  <w:tcW w:w="3583" w:type="dxa"/>
                </w:tcPr>
                <w:p w:rsidR="008332E5" w:rsidRPr="009611BE" w:rsidRDefault="008332E5" w:rsidP="00317256">
                  <w:pPr>
                    <w:jc w:val="left"/>
                    <w:rPr>
                      <w:sz w:val="18"/>
                    </w:rPr>
                  </w:pPr>
                  <w:r w:rsidRPr="009611BE">
                    <w:rPr>
                      <w:sz w:val="18"/>
                    </w:rPr>
                    <w:t>Törölt felhasználó.</w:t>
                  </w:r>
                </w:p>
              </w:tc>
            </w:tr>
            <w:tr w:rsidR="008332E5" w:rsidTr="00317256">
              <w:tc>
                <w:tcPr>
                  <w:tcW w:w="2990" w:type="dxa"/>
                </w:tcPr>
                <w:p w:rsidR="008332E5" w:rsidRPr="0057331E" w:rsidRDefault="008332E5" w:rsidP="00317256">
                  <w:pPr>
                    <w:jc w:val="left"/>
                    <w:rPr>
                      <w:rStyle w:val="KdBet"/>
                    </w:rPr>
                  </w:pPr>
                  <w:r w:rsidRPr="0057331E">
                    <w:rPr>
                      <w:rStyle w:val="KdBet"/>
                    </w:rPr>
                    <w:t>TEMPORARILY_FORBIDDEN</w:t>
                  </w:r>
                </w:p>
              </w:tc>
              <w:tc>
                <w:tcPr>
                  <w:tcW w:w="3583" w:type="dxa"/>
                </w:tcPr>
                <w:p w:rsidR="008332E5" w:rsidRPr="009611BE" w:rsidRDefault="008332E5" w:rsidP="00317256">
                  <w:pPr>
                    <w:jc w:val="left"/>
                    <w:rPr>
                      <w:sz w:val="18"/>
                    </w:rPr>
                  </w:pPr>
                  <w:r w:rsidRPr="009611BE">
                    <w:rPr>
                      <w:sz w:val="18"/>
                    </w:rPr>
                    <w:t>Ideiglenesen letiltott felhasználó.</w:t>
                  </w:r>
                </w:p>
              </w:tc>
            </w:tr>
            <w:tr w:rsidR="008332E5" w:rsidTr="00317256">
              <w:tc>
                <w:tcPr>
                  <w:tcW w:w="2990" w:type="dxa"/>
                </w:tcPr>
                <w:p w:rsidR="008332E5" w:rsidRPr="0057331E" w:rsidRDefault="008332E5" w:rsidP="00317256">
                  <w:pPr>
                    <w:jc w:val="left"/>
                    <w:rPr>
                      <w:rStyle w:val="KdBet"/>
                    </w:rPr>
                  </w:pPr>
                  <w:r w:rsidRPr="0057331E">
                    <w:rPr>
                      <w:rStyle w:val="KdBet"/>
                    </w:rPr>
                    <w:t>INVALID</w:t>
                  </w:r>
                </w:p>
              </w:tc>
              <w:tc>
                <w:tcPr>
                  <w:tcW w:w="3583" w:type="dxa"/>
                </w:tcPr>
                <w:p w:rsidR="008332E5" w:rsidRPr="009611BE" w:rsidRDefault="008332E5" w:rsidP="00317256">
                  <w:pPr>
                    <w:jc w:val="left"/>
                    <w:rPr>
                      <w:sz w:val="18"/>
                    </w:rPr>
                  </w:pPr>
                  <w:r w:rsidRPr="009611BE">
                    <w:rPr>
                      <w:sz w:val="18"/>
                    </w:rPr>
                    <w:t>Érvénytelen felhasználó.</w:t>
                  </w:r>
                </w:p>
              </w:tc>
            </w:tr>
          </w:tbl>
          <w:p w:rsidR="008332E5" w:rsidRDefault="008332E5" w:rsidP="00317256">
            <w:pPr>
              <w:jc w:val="left"/>
            </w:pPr>
          </w:p>
        </w:tc>
      </w:tr>
      <w:tr w:rsidR="008332E5" w:rsidTr="00317256">
        <w:tc>
          <w:tcPr>
            <w:tcW w:w="2263" w:type="dxa"/>
          </w:tcPr>
          <w:p w:rsidR="008332E5" w:rsidRPr="0057331E" w:rsidRDefault="008332E5" w:rsidP="00317256">
            <w:pPr>
              <w:rPr>
                <w:rStyle w:val="KdBet"/>
              </w:rPr>
            </w:pPr>
            <w:proofErr w:type="spellStart"/>
            <w:r w:rsidRPr="0057331E">
              <w:rPr>
                <w:rStyle w:val="KdBet"/>
              </w:rPr>
              <w:t>forbiddenUntil</w:t>
            </w:r>
            <w:proofErr w:type="spellEnd"/>
          </w:p>
        </w:tc>
        <w:tc>
          <w:tcPr>
            <w:tcW w:w="6526" w:type="dxa"/>
          </w:tcPr>
          <w:p w:rsidR="008332E5" w:rsidRDefault="008332E5" w:rsidP="00317256">
            <w:r>
              <w:t xml:space="preserve">Ideiglenes letiltás miatt meghiúsuló bejelentkezés esetén a letiltás végének időpontja ISO formátumban. </w:t>
            </w:r>
            <w:r w:rsidRPr="0057331E">
              <w:rPr>
                <w:rStyle w:val="KdBet"/>
              </w:rPr>
              <w:t>YYYY-MM-DD HH</w:t>
            </w:r>
            <w:proofErr w:type="gramStart"/>
            <w:r w:rsidRPr="0057331E">
              <w:rPr>
                <w:rStyle w:val="KdBet"/>
              </w:rPr>
              <w:t>:MM</w:t>
            </w:r>
            <w:proofErr w:type="gramEnd"/>
            <w:r w:rsidRPr="0057331E">
              <w:rPr>
                <w:rStyle w:val="KdBet"/>
              </w:rPr>
              <w:t>:SS</w:t>
            </w:r>
          </w:p>
        </w:tc>
      </w:tr>
      <w:tr w:rsidR="008332E5" w:rsidTr="00317256">
        <w:tc>
          <w:tcPr>
            <w:tcW w:w="2263" w:type="dxa"/>
          </w:tcPr>
          <w:p w:rsidR="008332E5" w:rsidRPr="0057331E" w:rsidRDefault="008332E5" w:rsidP="00317256">
            <w:pPr>
              <w:rPr>
                <w:rStyle w:val="KdBet"/>
              </w:rPr>
            </w:pPr>
            <w:proofErr w:type="spellStart"/>
            <w:r w:rsidRPr="0057331E">
              <w:rPr>
                <w:rStyle w:val="KdBet"/>
              </w:rPr>
              <w:t>uuid</w:t>
            </w:r>
            <w:proofErr w:type="spellEnd"/>
          </w:p>
        </w:tc>
        <w:tc>
          <w:tcPr>
            <w:tcW w:w="6526" w:type="dxa"/>
          </w:tcPr>
          <w:p w:rsidR="008332E5" w:rsidRDefault="008332E5" w:rsidP="00317256">
            <w:pPr>
              <w:jc w:val="left"/>
            </w:pPr>
            <w:r>
              <w:t>Az aktuális felhasználói munkamenet azonosítója.</w:t>
            </w:r>
          </w:p>
        </w:tc>
      </w:tr>
      <w:tr w:rsidR="008332E5" w:rsidTr="00317256">
        <w:tc>
          <w:tcPr>
            <w:tcW w:w="2263" w:type="dxa"/>
          </w:tcPr>
          <w:p w:rsidR="008332E5" w:rsidRPr="0057331E" w:rsidRDefault="008332E5" w:rsidP="00317256">
            <w:pPr>
              <w:rPr>
                <w:rStyle w:val="KdBet"/>
              </w:rPr>
            </w:pPr>
            <w:proofErr w:type="spellStart"/>
            <w:r w:rsidRPr="0057331E">
              <w:rPr>
                <w:rStyle w:val="KdBet"/>
              </w:rPr>
              <w:t>expire</w:t>
            </w:r>
            <w:proofErr w:type="spellEnd"/>
          </w:p>
        </w:tc>
        <w:tc>
          <w:tcPr>
            <w:tcW w:w="6526" w:type="dxa"/>
          </w:tcPr>
          <w:p w:rsidR="008332E5" w:rsidRDefault="008332E5" w:rsidP="00317256">
            <w:r>
              <w:t xml:space="preserve">Az aktuális munkamenet lejáratának időpontja ISO formátumban. </w:t>
            </w:r>
            <w:r w:rsidRPr="0057331E">
              <w:rPr>
                <w:rStyle w:val="KdBet"/>
              </w:rPr>
              <w:t>YYYY-MM-DD HH</w:t>
            </w:r>
            <w:proofErr w:type="gramStart"/>
            <w:r w:rsidRPr="0057331E">
              <w:rPr>
                <w:rStyle w:val="KdBet"/>
              </w:rPr>
              <w:t>:MM</w:t>
            </w:r>
            <w:proofErr w:type="gramEnd"/>
            <w:r w:rsidRPr="0057331E">
              <w:rPr>
                <w:rStyle w:val="KdBet"/>
              </w:rPr>
              <w:t>:SS</w:t>
            </w:r>
          </w:p>
        </w:tc>
      </w:tr>
    </w:tbl>
    <w:p w:rsidR="00C70130" w:rsidRDefault="00C70130" w:rsidP="00C70130">
      <w:pPr>
        <w:pStyle w:val="Cmsor2"/>
        <w:tabs>
          <w:tab w:val="left" w:pos="567"/>
        </w:tabs>
        <w:spacing w:before="360" w:after="120" w:line="280" w:lineRule="atLeast"/>
        <w:jc w:val="both"/>
      </w:pPr>
    </w:p>
    <w:p w:rsidR="008332E5" w:rsidRDefault="001D481A" w:rsidP="00B40279">
      <w:pPr>
        <w:pStyle w:val="Cmsor2"/>
        <w:numPr>
          <w:ilvl w:val="1"/>
          <w:numId w:val="9"/>
        </w:numPr>
        <w:tabs>
          <w:tab w:val="left" w:pos="567"/>
        </w:tabs>
        <w:spacing w:before="360" w:after="120" w:line="280" w:lineRule="atLeast"/>
        <w:ind w:left="567" w:hanging="567"/>
        <w:jc w:val="both"/>
      </w:pPr>
      <w:r>
        <w:t xml:space="preserve"> </w:t>
      </w:r>
      <w:bookmarkStart w:id="40" w:name="_Toc423596351"/>
      <w:bookmarkStart w:id="41" w:name="_Toc424030147"/>
      <w:r w:rsidR="008332E5">
        <w:t>Vényfeldolgozó WEB szolgáltatás</w:t>
      </w:r>
      <w:bookmarkEnd w:id="40"/>
      <w:bookmarkEnd w:id="41"/>
    </w:p>
    <w:p w:rsidR="008332E5" w:rsidRPr="00356BC9" w:rsidRDefault="008332E5" w:rsidP="008332E5">
      <w:r>
        <w:t>A vényfeldolgozó WEB szolgáltatáson keresztül a következő feladatok végezhetők el.</w:t>
      </w:r>
    </w:p>
    <w:p w:rsidR="008332E5" w:rsidRPr="00696169" w:rsidRDefault="008332E5" w:rsidP="00B40279">
      <w:pPr>
        <w:pStyle w:val="Listaszerbekezds"/>
        <w:numPr>
          <w:ilvl w:val="0"/>
          <w:numId w:val="11"/>
        </w:numPr>
        <w:spacing w:line="276" w:lineRule="auto"/>
        <w:jc w:val="left"/>
        <w:rPr>
          <w:rFonts w:ascii="Verdana" w:hAnsi="Verdana"/>
        </w:rPr>
      </w:pPr>
      <w:r w:rsidRPr="00696169">
        <w:rPr>
          <w:rFonts w:ascii="Verdana" w:hAnsi="Verdana"/>
        </w:rPr>
        <w:t>online lekérdezés</w:t>
      </w:r>
    </w:p>
    <w:p w:rsidR="008332E5" w:rsidRPr="00696169" w:rsidRDefault="008332E5" w:rsidP="00B40279">
      <w:pPr>
        <w:pStyle w:val="Listaszerbekezds"/>
        <w:numPr>
          <w:ilvl w:val="0"/>
          <w:numId w:val="11"/>
        </w:numPr>
        <w:spacing w:line="276" w:lineRule="auto"/>
        <w:jc w:val="left"/>
        <w:rPr>
          <w:rFonts w:ascii="Verdana" w:hAnsi="Verdana"/>
        </w:rPr>
      </w:pPr>
      <w:r w:rsidRPr="00696169">
        <w:rPr>
          <w:rFonts w:ascii="Verdana" w:hAnsi="Verdana"/>
        </w:rPr>
        <w:t>online kötegelt feldolgozás</w:t>
      </w:r>
    </w:p>
    <w:p w:rsidR="008332E5" w:rsidRPr="00696169" w:rsidRDefault="008332E5" w:rsidP="00B40279">
      <w:pPr>
        <w:pStyle w:val="Listaszerbekezds"/>
        <w:numPr>
          <w:ilvl w:val="0"/>
          <w:numId w:val="11"/>
        </w:numPr>
        <w:spacing w:line="276" w:lineRule="auto"/>
        <w:jc w:val="left"/>
        <w:rPr>
          <w:rFonts w:ascii="Verdana" w:hAnsi="Verdana"/>
        </w:rPr>
      </w:pPr>
      <w:r w:rsidRPr="00696169">
        <w:rPr>
          <w:rFonts w:ascii="Verdana" w:hAnsi="Verdana"/>
        </w:rPr>
        <w:t xml:space="preserve">online kiadás, későbbi kiadás, </w:t>
      </w:r>
      <w:r w:rsidR="005A072A" w:rsidRPr="00696169">
        <w:rPr>
          <w:rFonts w:ascii="Verdana" w:hAnsi="Verdana"/>
        </w:rPr>
        <w:t xml:space="preserve">nem kerül kiadásra, </w:t>
      </w:r>
      <w:r w:rsidRPr="00696169">
        <w:rPr>
          <w:rFonts w:ascii="Verdana" w:hAnsi="Verdana"/>
        </w:rPr>
        <w:t>részkiadás vagy visszavonás</w:t>
      </w:r>
    </w:p>
    <w:p w:rsidR="008332E5" w:rsidRPr="00696169" w:rsidRDefault="008332E5" w:rsidP="00B40279">
      <w:pPr>
        <w:pStyle w:val="Listaszerbekezds"/>
        <w:numPr>
          <w:ilvl w:val="0"/>
          <w:numId w:val="11"/>
        </w:numPr>
        <w:spacing w:line="276" w:lineRule="auto"/>
        <w:jc w:val="left"/>
        <w:rPr>
          <w:rFonts w:ascii="Verdana" w:hAnsi="Verdana"/>
          <w:lang w:val="hu-HU"/>
        </w:rPr>
      </w:pPr>
      <w:r w:rsidRPr="00696169">
        <w:rPr>
          <w:rFonts w:ascii="Verdana" w:hAnsi="Verdana"/>
        </w:rPr>
        <w:t>online jogviszony és keret lekérdezés</w:t>
      </w:r>
    </w:p>
    <w:p w:rsidR="008332E5" w:rsidRPr="00696169" w:rsidRDefault="008332E5" w:rsidP="008332E5"/>
    <w:tbl>
      <w:tblPr>
        <w:tblStyle w:val="Rcsostblzat"/>
        <w:tblW w:w="8789" w:type="dxa"/>
        <w:tblInd w:w="250" w:type="dxa"/>
        <w:tblLook w:val="04A0"/>
      </w:tblPr>
      <w:tblGrid>
        <w:gridCol w:w="2263"/>
        <w:gridCol w:w="6526"/>
      </w:tblGrid>
      <w:tr w:rsidR="008332E5" w:rsidTr="00317256">
        <w:tc>
          <w:tcPr>
            <w:tcW w:w="8789" w:type="dxa"/>
            <w:gridSpan w:val="2"/>
            <w:shd w:val="clear" w:color="auto" w:fill="D9D9D9" w:themeFill="background1" w:themeFillShade="D9"/>
          </w:tcPr>
          <w:p w:rsidR="008332E5" w:rsidRPr="00027F67" w:rsidRDefault="008332E5" w:rsidP="00317256">
            <w:r>
              <w:t>Szolgáltatás URL:</w:t>
            </w:r>
            <w:r w:rsidRPr="00027F67">
              <w:t xml:space="preserve"> </w:t>
            </w:r>
            <w:r w:rsidRPr="00027F67">
              <w:rPr>
                <w:rStyle w:val="KdBet"/>
                <w:b/>
              </w:rPr>
              <w:t>https://szerver/</w:t>
            </w:r>
            <w:r>
              <w:rPr>
                <w:rStyle w:val="KdBet"/>
                <w:b/>
              </w:rPr>
              <w:t>p03c</w:t>
            </w:r>
            <w:r w:rsidRPr="00027F67">
              <w:rPr>
                <w:rStyle w:val="KdBet"/>
                <w:b/>
              </w:rPr>
              <w:t>-ws/</w:t>
            </w:r>
            <w:r>
              <w:rPr>
                <w:rStyle w:val="KdBet"/>
                <w:b/>
              </w:rPr>
              <w:t>ovf1/&lt;mfsid&gt;/&lt;type&gt;</w:t>
            </w:r>
          </w:p>
        </w:tc>
      </w:tr>
      <w:tr w:rsidR="008332E5" w:rsidTr="00317256">
        <w:tc>
          <w:tcPr>
            <w:tcW w:w="8789" w:type="dxa"/>
            <w:gridSpan w:val="2"/>
            <w:shd w:val="clear" w:color="auto" w:fill="D9D9D9" w:themeFill="background1" w:themeFillShade="D9"/>
          </w:tcPr>
          <w:p w:rsidR="008332E5" w:rsidRDefault="008332E5" w:rsidP="00317256">
            <w:pPr>
              <w:pStyle w:val="LPHTTPM"/>
            </w:pPr>
            <w:r>
              <w:t xml:space="preserve">URL-be kódolt paraméterek </w:t>
            </w:r>
            <w:r>
              <w:tab/>
              <w:t>HTTP metódus: POST</w:t>
            </w:r>
          </w:p>
        </w:tc>
      </w:tr>
      <w:tr w:rsidR="008332E5" w:rsidTr="00317256">
        <w:tc>
          <w:tcPr>
            <w:tcW w:w="2263" w:type="dxa"/>
          </w:tcPr>
          <w:p w:rsidR="008332E5" w:rsidRPr="00027F67" w:rsidRDefault="008332E5" w:rsidP="00317256">
            <w:pPr>
              <w:rPr>
                <w:rStyle w:val="KdBet"/>
              </w:rPr>
            </w:pPr>
            <w:proofErr w:type="spellStart"/>
            <w:r>
              <w:rPr>
                <w:rStyle w:val="KdBet"/>
              </w:rPr>
              <w:t>mfsid</w:t>
            </w:r>
            <w:proofErr w:type="spellEnd"/>
          </w:p>
        </w:tc>
        <w:tc>
          <w:tcPr>
            <w:tcW w:w="6526" w:type="dxa"/>
          </w:tcPr>
          <w:p w:rsidR="008332E5" w:rsidRDefault="008332E5" w:rsidP="00317256">
            <w:pPr>
              <w:jc w:val="left"/>
            </w:pPr>
            <w:r>
              <w:t>A felhasználói munkamenet azonosítója.</w:t>
            </w:r>
            <w:r>
              <w:br/>
              <w:t xml:space="preserve">Formátum: </w:t>
            </w:r>
            <w:r w:rsidRPr="00893D25">
              <w:t>dec0af80-cd18-4923-b271-6794944b4aef</w:t>
            </w:r>
          </w:p>
        </w:tc>
      </w:tr>
      <w:tr w:rsidR="008332E5" w:rsidTr="00317256">
        <w:trPr>
          <w:trHeight w:val="1304"/>
        </w:trPr>
        <w:tc>
          <w:tcPr>
            <w:tcW w:w="2263" w:type="dxa"/>
          </w:tcPr>
          <w:p w:rsidR="008332E5" w:rsidRPr="00027F67" w:rsidRDefault="008332E5" w:rsidP="00317256">
            <w:pPr>
              <w:rPr>
                <w:rStyle w:val="KdBet"/>
              </w:rPr>
            </w:pPr>
            <w:proofErr w:type="spellStart"/>
            <w:r>
              <w:rPr>
                <w:rStyle w:val="KdBet"/>
              </w:rPr>
              <w:t>type</w:t>
            </w:r>
            <w:proofErr w:type="spellEnd"/>
          </w:p>
        </w:tc>
        <w:tc>
          <w:tcPr>
            <w:tcW w:w="6526" w:type="dxa"/>
          </w:tcPr>
          <w:p w:rsidR="008332E5" w:rsidRDefault="008332E5" w:rsidP="00317256">
            <w:pPr>
              <w:spacing w:line="360" w:lineRule="auto"/>
              <w:jc w:val="left"/>
            </w:pPr>
            <w:r>
              <w:t>A végrehajtandó feladat típusa:</w:t>
            </w:r>
          </w:p>
          <w:tbl>
            <w:tblPr>
              <w:tblStyle w:val="Tabulkakomplet"/>
              <w:tblW w:w="5674" w:type="dxa"/>
              <w:tblInd w:w="307" w:type="dxa"/>
              <w:tblLook w:val="04A0"/>
            </w:tblPr>
            <w:tblGrid>
              <w:gridCol w:w="874"/>
              <w:gridCol w:w="4800"/>
            </w:tblGrid>
            <w:tr w:rsidR="008332E5" w:rsidTr="00317256">
              <w:trPr>
                <w:cnfStyle w:val="100000000000"/>
              </w:trPr>
              <w:tc>
                <w:tcPr>
                  <w:tcW w:w="874" w:type="dxa"/>
                </w:tcPr>
                <w:p w:rsidR="008332E5" w:rsidRDefault="008332E5" w:rsidP="00317256">
                  <w:pPr>
                    <w:jc w:val="center"/>
                  </w:pPr>
                  <w:r>
                    <w:t>Érték</w:t>
                  </w:r>
                </w:p>
              </w:tc>
              <w:tc>
                <w:tcPr>
                  <w:tcW w:w="4800" w:type="dxa"/>
                </w:tcPr>
                <w:p w:rsidR="008332E5" w:rsidRDefault="008332E5" w:rsidP="00317256">
                  <w:pPr>
                    <w:jc w:val="left"/>
                  </w:pPr>
                  <w:r>
                    <w:t>Jelentés</w:t>
                  </w:r>
                </w:p>
              </w:tc>
            </w:tr>
            <w:tr w:rsidR="008332E5" w:rsidTr="00317256">
              <w:tc>
                <w:tcPr>
                  <w:tcW w:w="874" w:type="dxa"/>
                </w:tcPr>
                <w:p w:rsidR="008332E5" w:rsidRPr="0057331E" w:rsidRDefault="008332E5" w:rsidP="00317256">
                  <w:pPr>
                    <w:jc w:val="center"/>
                    <w:rPr>
                      <w:b/>
                    </w:rPr>
                  </w:pPr>
                  <w:r w:rsidRPr="0057331E">
                    <w:rPr>
                      <w:b/>
                    </w:rPr>
                    <w:t>L</w:t>
                  </w:r>
                </w:p>
              </w:tc>
              <w:tc>
                <w:tcPr>
                  <w:tcW w:w="4800" w:type="dxa"/>
                </w:tcPr>
                <w:p w:rsidR="008332E5" w:rsidRDefault="008332E5" w:rsidP="00317256">
                  <w:pPr>
                    <w:jc w:val="left"/>
                  </w:pPr>
                  <w:r>
                    <w:t>Lekérdezés</w:t>
                  </w:r>
                </w:p>
              </w:tc>
            </w:tr>
            <w:tr w:rsidR="008332E5" w:rsidTr="00317256">
              <w:tc>
                <w:tcPr>
                  <w:tcW w:w="874" w:type="dxa"/>
                </w:tcPr>
                <w:p w:rsidR="008332E5" w:rsidRPr="0057331E" w:rsidRDefault="008332E5" w:rsidP="00317256">
                  <w:pPr>
                    <w:jc w:val="center"/>
                    <w:rPr>
                      <w:b/>
                    </w:rPr>
                  </w:pPr>
                  <w:r w:rsidRPr="0057331E">
                    <w:rPr>
                      <w:b/>
                    </w:rPr>
                    <w:t>F</w:t>
                  </w:r>
                </w:p>
              </w:tc>
              <w:tc>
                <w:tcPr>
                  <w:tcW w:w="4800" w:type="dxa"/>
                </w:tcPr>
                <w:p w:rsidR="008332E5" w:rsidRDefault="008332E5" w:rsidP="00317256">
                  <w:pPr>
                    <w:jc w:val="left"/>
                  </w:pPr>
                  <w:r>
                    <w:t>Kötegelt feldolgozás</w:t>
                  </w:r>
                </w:p>
              </w:tc>
            </w:tr>
            <w:tr w:rsidR="008332E5" w:rsidTr="00317256">
              <w:tc>
                <w:tcPr>
                  <w:tcW w:w="874" w:type="dxa"/>
                </w:tcPr>
                <w:p w:rsidR="008332E5" w:rsidRPr="0057331E" w:rsidRDefault="008332E5" w:rsidP="00317256">
                  <w:pPr>
                    <w:jc w:val="center"/>
                    <w:rPr>
                      <w:b/>
                    </w:rPr>
                  </w:pPr>
                  <w:r w:rsidRPr="0057331E">
                    <w:rPr>
                      <w:b/>
                    </w:rPr>
                    <w:t>K</w:t>
                  </w:r>
                </w:p>
              </w:tc>
              <w:tc>
                <w:tcPr>
                  <w:tcW w:w="4800" w:type="dxa"/>
                </w:tcPr>
                <w:p w:rsidR="008332E5" w:rsidRDefault="008332E5" w:rsidP="00317256">
                  <w:pPr>
                    <w:jc w:val="left"/>
                  </w:pPr>
                  <w:r>
                    <w:t xml:space="preserve">Kiadás, későbbi kiadás, </w:t>
                  </w:r>
                  <w:r w:rsidR="000D4D39">
                    <w:t xml:space="preserve">nem kerül kiadásra, </w:t>
                  </w:r>
                  <w:r>
                    <w:t>részkiadás vagy visszavonás</w:t>
                  </w:r>
                </w:p>
              </w:tc>
            </w:tr>
            <w:tr w:rsidR="008332E5" w:rsidTr="00317256">
              <w:tc>
                <w:tcPr>
                  <w:tcW w:w="874" w:type="dxa"/>
                </w:tcPr>
                <w:p w:rsidR="008332E5" w:rsidRPr="0057331E" w:rsidRDefault="008332E5" w:rsidP="00317256">
                  <w:pPr>
                    <w:jc w:val="center"/>
                    <w:rPr>
                      <w:b/>
                    </w:rPr>
                  </w:pPr>
                  <w:r w:rsidRPr="0057331E">
                    <w:rPr>
                      <w:b/>
                    </w:rPr>
                    <w:t>J</w:t>
                  </w:r>
                </w:p>
              </w:tc>
              <w:tc>
                <w:tcPr>
                  <w:tcW w:w="4800" w:type="dxa"/>
                </w:tcPr>
                <w:p w:rsidR="008332E5" w:rsidRDefault="008332E5" w:rsidP="00317256">
                  <w:pPr>
                    <w:jc w:val="left"/>
                  </w:pPr>
                  <w:r>
                    <w:t>Jogviszony és keret lekérdezés</w:t>
                  </w:r>
                </w:p>
              </w:tc>
            </w:tr>
          </w:tbl>
          <w:p w:rsidR="008332E5" w:rsidRDefault="008332E5" w:rsidP="00317256">
            <w:pPr>
              <w:jc w:val="left"/>
            </w:pPr>
          </w:p>
        </w:tc>
      </w:tr>
      <w:tr w:rsidR="008332E5" w:rsidTr="00317256">
        <w:tc>
          <w:tcPr>
            <w:tcW w:w="8789" w:type="dxa"/>
            <w:gridSpan w:val="2"/>
            <w:shd w:val="clear" w:color="auto" w:fill="D9D9D9" w:themeFill="background1" w:themeFillShade="D9"/>
          </w:tcPr>
          <w:p w:rsidR="008332E5" w:rsidRDefault="008332E5" w:rsidP="00317256">
            <w:pPr>
              <w:pStyle w:val="LPHTTPM"/>
            </w:pPr>
            <w:proofErr w:type="spellStart"/>
            <w:r>
              <w:t>Form</w:t>
            </w:r>
            <w:proofErr w:type="spellEnd"/>
            <w:r>
              <w:t xml:space="preserve"> paraméterek </w:t>
            </w:r>
            <w:r>
              <w:tab/>
            </w:r>
          </w:p>
        </w:tc>
      </w:tr>
      <w:tr w:rsidR="008332E5" w:rsidTr="00317256">
        <w:tc>
          <w:tcPr>
            <w:tcW w:w="2263" w:type="dxa"/>
          </w:tcPr>
          <w:p w:rsidR="008332E5" w:rsidRPr="00027F67" w:rsidRDefault="008332E5" w:rsidP="00317256">
            <w:pPr>
              <w:rPr>
                <w:rStyle w:val="KdBet"/>
              </w:rPr>
            </w:pPr>
            <w:r>
              <w:rPr>
                <w:rStyle w:val="KdBet"/>
              </w:rPr>
              <w:t>file</w:t>
            </w:r>
          </w:p>
        </w:tc>
        <w:tc>
          <w:tcPr>
            <w:tcW w:w="6526" w:type="dxa"/>
          </w:tcPr>
          <w:p w:rsidR="008332E5" w:rsidRDefault="008332E5" w:rsidP="00317256">
            <w:pPr>
              <w:jc w:val="left"/>
            </w:pPr>
            <w:r>
              <w:t>A kérésként feltöltött XML állomány. A WEB szolgáltatás az alábbi formában (</w:t>
            </w:r>
            <w:proofErr w:type="spellStart"/>
            <w:r>
              <w:t>Content-Type</w:t>
            </w:r>
            <w:proofErr w:type="spellEnd"/>
            <w:r>
              <w:t>) képes az XML fogadására:</w:t>
            </w:r>
          </w:p>
          <w:p w:rsidR="008332E5" w:rsidRDefault="008332E5" w:rsidP="00B40279">
            <w:pPr>
              <w:pStyle w:val="Listaszerbekezds"/>
              <w:numPr>
                <w:ilvl w:val="0"/>
                <w:numId w:val="19"/>
              </w:numPr>
              <w:jc w:val="left"/>
              <w:rPr>
                <w:lang w:val="hu-HU"/>
              </w:rPr>
            </w:pPr>
            <w:proofErr w:type="spellStart"/>
            <w:r w:rsidRPr="0057331E">
              <w:rPr>
                <w:b/>
                <w:lang w:val="hu-HU"/>
              </w:rPr>
              <w:t>application</w:t>
            </w:r>
            <w:proofErr w:type="spellEnd"/>
            <w:r w:rsidRPr="0057331E">
              <w:rPr>
                <w:b/>
                <w:lang w:val="hu-HU"/>
              </w:rPr>
              <w:t>/</w:t>
            </w:r>
            <w:proofErr w:type="spellStart"/>
            <w:r w:rsidRPr="0057331E">
              <w:rPr>
                <w:b/>
                <w:lang w:val="hu-HU"/>
              </w:rPr>
              <w:t>xml</w:t>
            </w:r>
            <w:proofErr w:type="spellEnd"/>
            <w:r>
              <w:rPr>
                <w:lang w:val="hu-HU"/>
              </w:rPr>
              <w:t>: nyers XML UTF-8 kódolással.</w:t>
            </w:r>
          </w:p>
          <w:p w:rsidR="008332E5" w:rsidRDefault="008332E5" w:rsidP="00B40279">
            <w:pPr>
              <w:pStyle w:val="Listaszerbekezds"/>
              <w:numPr>
                <w:ilvl w:val="0"/>
                <w:numId w:val="19"/>
              </w:numPr>
              <w:jc w:val="left"/>
              <w:rPr>
                <w:lang w:val="hu-HU"/>
              </w:rPr>
            </w:pPr>
            <w:proofErr w:type="spellStart"/>
            <w:r w:rsidRPr="0057331E">
              <w:rPr>
                <w:b/>
                <w:lang w:val="hu-HU"/>
              </w:rPr>
              <w:t>application</w:t>
            </w:r>
            <w:proofErr w:type="spellEnd"/>
            <w:r w:rsidRPr="0057331E">
              <w:rPr>
                <w:b/>
                <w:lang w:val="hu-HU"/>
              </w:rPr>
              <w:t>/</w:t>
            </w:r>
            <w:proofErr w:type="spellStart"/>
            <w:r>
              <w:rPr>
                <w:b/>
                <w:lang w:val="hu-HU"/>
              </w:rPr>
              <w:t>xml</w:t>
            </w:r>
            <w:proofErr w:type="spellEnd"/>
            <w:r>
              <w:rPr>
                <w:b/>
                <w:lang w:val="hu-HU"/>
              </w:rPr>
              <w:t>+</w:t>
            </w:r>
            <w:proofErr w:type="spellStart"/>
            <w:r w:rsidRPr="0057331E">
              <w:rPr>
                <w:b/>
                <w:lang w:val="hu-HU"/>
              </w:rPr>
              <w:t>zip</w:t>
            </w:r>
            <w:proofErr w:type="spellEnd"/>
            <w:r>
              <w:rPr>
                <w:lang w:val="hu-HU"/>
              </w:rPr>
              <w:t xml:space="preserve">: A válasz egy tömörített ZIP fájl, amely az UTF-8 kódolású XML-t egy a ZIP fájl gyökerében </w:t>
            </w:r>
            <w:proofErr w:type="spellStart"/>
            <w:r>
              <w:rPr>
                <w:lang w:val="hu-HU"/>
              </w:rPr>
              <w:t>file.xml</w:t>
            </w:r>
            <w:proofErr w:type="spellEnd"/>
            <w:r>
              <w:rPr>
                <w:lang w:val="hu-HU"/>
              </w:rPr>
              <w:t xml:space="preserve"> néven tartalmazza tömörítve. </w:t>
            </w:r>
          </w:p>
          <w:p w:rsidR="008332E5" w:rsidRDefault="008332E5" w:rsidP="00B40279">
            <w:pPr>
              <w:pStyle w:val="Listaszerbekezds"/>
              <w:numPr>
                <w:ilvl w:val="0"/>
                <w:numId w:val="19"/>
              </w:numPr>
              <w:jc w:val="left"/>
              <w:rPr>
                <w:lang w:val="hu-HU"/>
              </w:rPr>
            </w:pPr>
            <w:proofErr w:type="spellStart"/>
            <w:r w:rsidRPr="0057331E">
              <w:rPr>
                <w:b/>
                <w:lang w:val="hu-HU"/>
              </w:rPr>
              <w:t>application</w:t>
            </w:r>
            <w:proofErr w:type="spellEnd"/>
            <w:r w:rsidRPr="0057331E">
              <w:rPr>
                <w:b/>
                <w:lang w:val="hu-HU"/>
              </w:rPr>
              <w:t>/</w:t>
            </w:r>
            <w:proofErr w:type="spellStart"/>
            <w:r w:rsidRPr="00356BC9">
              <w:rPr>
                <w:b/>
                <w:lang w:val="hu-HU"/>
              </w:rPr>
              <w:t>xml</w:t>
            </w:r>
            <w:proofErr w:type="spellEnd"/>
            <w:r w:rsidRPr="00356BC9">
              <w:rPr>
                <w:b/>
                <w:lang w:val="hu-HU"/>
              </w:rPr>
              <w:t>+</w:t>
            </w:r>
            <w:proofErr w:type="spellStart"/>
            <w:r w:rsidRPr="0057331E">
              <w:rPr>
                <w:b/>
                <w:lang w:val="hu-HU"/>
              </w:rPr>
              <w:t>gzip</w:t>
            </w:r>
            <w:proofErr w:type="spellEnd"/>
            <w:r w:rsidRPr="00356BC9">
              <w:rPr>
                <w:lang w:val="hu-HU"/>
              </w:rPr>
              <w:t>: A válasz egy UTF-8 kódolású XML GZIP tömörítve.</w:t>
            </w:r>
          </w:p>
        </w:tc>
      </w:tr>
      <w:tr w:rsidR="008332E5" w:rsidTr="00317256">
        <w:tc>
          <w:tcPr>
            <w:tcW w:w="8789" w:type="dxa"/>
            <w:gridSpan w:val="2"/>
            <w:shd w:val="clear" w:color="auto" w:fill="D9D9D9" w:themeFill="background1" w:themeFillShade="D9"/>
          </w:tcPr>
          <w:p w:rsidR="008332E5" w:rsidRDefault="008332E5" w:rsidP="00317256">
            <w:r>
              <w:t>Válasz:</w:t>
            </w:r>
          </w:p>
        </w:tc>
      </w:tr>
      <w:tr w:rsidR="008332E5" w:rsidTr="00317256">
        <w:tc>
          <w:tcPr>
            <w:tcW w:w="8789" w:type="dxa"/>
            <w:gridSpan w:val="2"/>
          </w:tcPr>
          <w:p w:rsidR="008332E5" w:rsidRDefault="008332E5" w:rsidP="00317256">
            <w:pPr>
              <w:jc w:val="left"/>
            </w:pPr>
            <w:r>
              <w:t>XML formátumú válasz. A válasz elvárt formátuma a kérés fejlécében előírt (</w:t>
            </w:r>
            <w:proofErr w:type="spellStart"/>
            <w:r w:rsidRPr="0057331E">
              <w:rPr>
                <w:rStyle w:val="KdBet"/>
              </w:rPr>
              <w:t>Accept</w:t>
            </w:r>
            <w:proofErr w:type="spellEnd"/>
            <w:r>
              <w:t xml:space="preserve">), értéke a </w:t>
            </w:r>
            <w:r w:rsidRPr="0057331E">
              <w:rPr>
                <w:rStyle w:val="KdBet"/>
              </w:rPr>
              <w:t>file</w:t>
            </w:r>
            <w:r>
              <w:t xml:space="preserve"> paraméternél megadottakkal megegyező. </w:t>
            </w:r>
          </w:p>
        </w:tc>
      </w:tr>
    </w:tbl>
    <w:p w:rsidR="008332E5" w:rsidRDefault="008332E5" w:rsidP="008332E5"/>
    <w:p w:rsidR="008332E5" w:rsidRDefault="008332E5" w:rsidP="008332E5">
      <w:r>
        <w:t>A WEB szolgáltatás nem támogatja a JSON formátumú eredmény állományt.</w:t>
      </w:r>
    </w:p>
    <w:p w:rsidR="008332E5" w:rsidRDefault="008332E5" w:rsidP="00B40279">
      <w:pPr>
        <w:pStyle w:val="Cmsor3"/>
        <w:numPr>
          <w:ilvl w:val="2"/>
          <w:numId w:val="9"/>
        </w:numPr>
        <w:tabs>
          <w:tab w:val="left" w:pos="567"/>
        </w:tabs>
        <w:spacing w:before="360" w:after="120" w:line="280" w:lineRule="atLeast"/>
        <w:ind w:hanging="1224"/>
        <w:jc w:val="both"/>
      </w:pPr>
      <w:bookmarkStart w:id="42" w:name="_Toc423596352"/>
      <w:bookmarkStart w:id="43" w:name="_Toc424030148"/>
      <w:r>
        <w:t>Kérés XML formátuma</w:t>
      </w:r>
      <w:bookmarkEnd w:id="42"/>
      <w:bookmarkEnd w:id="43"/>
    </w:p>
    <w:p w:rsidR="008332E5" w:rsidRDefault="008332E5" w:rsidP="008332E5">
      <w:r>
        <w:t xml:space="preserve">A kérés XML állományának van egy általános, laza szabályokkal definiált formátuma, amely általában csomag, vény, termék és termékazonosító szinten tartalmazhat adatokat. Az általános formátum határozza meg azokat az elemeket, amelyek az XML-ben egyáltalán előfordulhatnak, illetve az egyes elemek számosságát, valamint az egyes elemek adattípusát, a megadható adatok értékkészletét. A kérés </w:t>
      </w:r>
      <w:proofErr w:type="spellStart"/>
      <w:r w:rsidRPr="0057331E">
        <w:rPr>
          <w:rStyle w:val="KdBet"/>
        </w:rPr>
        <w:t>type</w:t>
      </w:r>
      <w:proofErr w:type="spellEnd"/>
      <w:r>
        <w:t xml:space="preserve"> paramétere határozza meg az elvégzendő feladatot. Ez pedig közvetetten befolyásolja, hogy az általános adatokhoz képest mely elemeket kell elhagyni, mely elemek számossága, illetve értékkészlete változik. </w:t>
      </w:r>
    </w:p>
    <w:p w:rsidR="008332E5" w:rsidRDefault="008332E5" w:rsidP="008332E5">
      <w:r>
        <w:t xml:space="preserve">A kérések XML adatai XML sémadefiníciós fájlok (XSD) segítségével ellenőrizhetők mind a szerver-, mind pedig kliensoldalon. Létrehoztunk egy olyan XSD állomány halmazt, </w:t>
      </w:r>
      <w:r>
        <w:lastRenderedPageBreak/>
        <w:t xml:space="preserve">amelyekkel </w:t>
      </w:r>
      <w:proofErr w:type="gramStart"/>
      <w:r>
        <w:t>mindegyik típusú</w:t>
      </w:r>
      <w:proofErr w:type="gramEnd"/>
      <w:r>
        <w:t xml:space="preserve"> kéréshez kapcsolódóan ellenőrizhető a paraméterként átadott illetve fogadott XML állomány.</w:t>
      </w:r>
    </w:p>
    <w:p w:rsidR="008332E5" w:rsidRDefault="008332E5" w:rsidP="008332E5"/>
    <w:tbl>
      <w:tblPr>
        <w:tblStyle w:val="Tabulkakomplet"/>
        <w:tblW w:w="0" w:type="auto"/>
        <w:tblLook w:val="04A0"/>
      </w:tblPr>
      <w:tblGrid>
        <w:gridCol w:w="3458"/>
        <w:gridCol w:w="5726"/>
      </w:tblGrid>
      <w:tr w:rsidR="008332E5" w:rsidTr="00317256">
        <w:trPr>
          <w:cnfStyle w:val="100000000000"/>
        </w:trPr>
        <w:tc>
          <w:tcPr>
            <w:tcW w:w="3459" w:type="dxa"/>
          </w:tcPr>
          <w:p w:rsidR="008332E5" w:rsidRDefault="008332E5" w:rsidP="00317256">
            <w:r>
              <w:t>XSD állomány neve</w:t>
            </w:r>
          </w:p>
        </w:tc>
        <w:tc>
          <w:tcPr>
            <w:tcW w:w="5727" w:type="dxa"/>
          </w:tcPr>
          <w:p w:rsidR="008332E5" w:rsidRDefault="008332E5" w:rsidP="00317256">
            <w:r>
              <w:t>Tartalma</w:t>
            </w:r>
          </w:p>
        </w:tc>
      </w:tr>
      <w:tr w:rsidR="008332E5" w:rsidTr="00317256">
        <w:tc>
          <w:tcPr>
            <w:tcW w:w="3459" w:type="dxa"/>
          </w:tcPr>
          <w:p w:rsidR="008332E5" w:rsidRPr="0057331E" w:rsidRDefault="008332E5" w:rsidP="00317256">
            <w:pPr>
              <w:rPr>
                <w:rStyle w:val="KdBet"/>
              </w:rPr>
            </w:pPr>
            <w:r w:rsidRPr="0057331E">
              <w:rPr>
                <w:rStyle w:val="KdBet"/>
              </w:rPr>
              <w:t>mediform-ovf1.xsd</w:t>
            </w:r>
          </w:p>
        </w:tc>
        <w:tc>
          <w:tcPr>
            <w:tcW w:w="5727" w:type="dxa"/>
          </w:tcPr>
          <w:p w:rsidR="008332E5" w:rsidRDefault="008332E5" w:rsidP="00317256">
            <w:r>
              <w:t>Általános XSD sémadefiníció, amely minden esetre tartalmazza az XML struktúra leírását.</w:t>
            </w:r>
          </w:p>
        </w:tc>
      </w:tr>
      <w:tr w:rsidR="008332E5" w:rsidTr="00317256">
        <w:tc>
          <w:tcPr>
            <w:tcW w:w="3459" w:type="dxa"/>
          </w:tcPr>
          <w:p w:rsidR="008332E5" w:rsidRPr="0057331E" w:rsidRDefault="008332E5" w:rsidP="00317256">
            <w:pPr>
              <w:rPr>
                <w:rStyle w:val="KdBet"/>
              </w:rPr>
            </w:pPr>
            <w:r w:rsidRPr="0057331E">
              <w:rPr>
                <w:rStyle w:val="KdBet"/>
              </w:rPr>
              <w:t>mediform-ovf1-online-lekerdezes.xsd</w:t>
            </w:r>
          </w:p>
        </w:tc>
        <w:tc>
          <w:tcPr>
            <w:tcW w:w="5727" w:type="dxa"/>
          </w:tcPr>
          <w:p w:rsidR="008332E5" w:rsidRDefault="008332E5" w:rsidP="00317256">
            <w:r>
              <w:t>Az „online lekérdezés” típusú kérésnél alkalmazható sémadefiníció.</w:t>
            </w:r>
          </w:p>
        </w:tc>
      </w:tr>
      <w:tr w:rsidR="008332E5" w:rsidTr="00317256">
        <w:tc>
          <w:tcPr>
            <w:tcW w:w="3459" w:type="dxa"/>
          </w:tcPr>
          <w:p w:rsidR="008332E5" w:rsidRPr="0057331E" w:rsidRDefault="008332E5" w:rsidP="00317256">
            <w:pPr>
              <w:rPr>
                <w:rStyle w:val="KdBet"/>
              </w:rPr>
            </w:pPr>
            <w:r w:rsidRPr="0057331E">
              <w:rPr>
                <w:rStyle w:val="KdBet"/>
              </w:rPr>
              <w:t>mediform-ovf1-online-kotegelt.xsd</w:t>
            </w:r>
          </w:p>
        </w:tc>
        <w:tc>
          <w:tcPr>
            <w:tcW w:w="5727" w:type="dxa"/>
          </w:tcPr>
          <w:p w:rsidR="008332E5" w:rsidRDefault="008332E5" w:rsidP="00317256">
            <w:r>
              <w:t>Az „online kötegelt” típusú kérésnél alkalmazható sémadefiníció.</w:t>
            </w:r>
          </w:p>
        </w:tc>
      </w:tr>
      <w:tr w:rsidR="008332E5" w:rsidTr="00317256">
        <w:tc>
          <w:tcPr>
            <w:tcW w:w="3459" w:type="dxa"/>
          </w:tcPr>
          <w:p w:rsidR="008332E5" w:rsidRPr="0057331E" w:rsidRDefault="008332E5" w:rsidP="00317256">
            <w:pPr>
              <w:rPr>
                <w:rStyle w:val="KdBet"/>
              </w:rPr>
            </w:pPr>
            <w:r w:rsidRPr="0057331E">
              <w:rPr>
                <w:rStyle w:val="KdBet"/>
              </w:rPr>
              <w:t>mediform-ovf1-online-krv.xsd</w:t>
            </w:r>
          </w:p>
        </w:tc>
        <w:tc>
          <w:tcPr>
            <w:tcW w:w="5727" w:type="dxa"/>
          </w:tcPr>
          <w:p w:rsidR="008332E5" w:rsidRDefault="008332E5" w:rsidP="00317256">
            <w:r>
              <w:t>Az „online kiadás, későbbi kiadás,</w:t>
            </w:r>
            <w:r w:rsidR="00FF63F4">
              <w:t xml:space="preserve"> nem kerül kiadásra,</w:t>
            </w:r>
            <w:r>
              <w:t xml:space="preserve"> részkiadás vagy visszavonás” típusú kérésnél alkalmazható sémadefiníció.</w:t>
            </w:r>
          </w:p>
        </w:tc>
      </w:tr>
      <w:tr w:rsidR="008332E5" w:rsidTr="00317256">
        <w:tc>
          <w:tcPr>
            <w:tcW w:w="3459" w:type="dxa"/>
          </w:tcPr>
          <w:p w:rsidR="008332E5" w:rsidRPr="0057331E" w:rsidRDefault="008332E5" w:rsidP="00317256">
            <w:pPr>
              <w:rPr>
                <w:rStyle w:val="KdBet"/>
              </w:rPr>
            </w:pPr>
            <w:r w:rsidRPr="0057331E">
              <w:rPr>
                <w:rStyle w:val="KdBet"/>
              </w:rPr>
              <w:t>mediform-ovf1-jogviszony.xsd</w:t>
            </w:r>
          </w:p>
        </w:tc>
        <w:tc>
          <w:tcPr>
            <w:tcW w:w="5727" w:type="dxa"/>
          </w:tcPr>
          <w:p w:rsidR="008332E5" w:rsidRDefault="008332E5" w:rsidP="00317256">
            <w:r>
              <w:t>Az „online jogviszony és keret lekérdezés” típusú kérésnél alkalmazható sémadefiníció.</w:t>
            </w:r>
          </w:p>
        </w:tc>
      </w:tr>
    </w:tbl>
    <w:p w:rsidR="008332E5" w:rsidRDefault="008332E5" w:rsidP="00B40279">
      <w:pPr>
        <w:pStyle w:val="Cmsor3"/>
        <w:numPr>
          <w:ilvl w:val="2"/>
          <w:numId w:val="9"/>
        </w:numPr>
        <w:tabs>
          <w:tab w:val="left" w:pos="567"/>
        </w:tabs>
        <w:spacing w:before="360" w:after="120" w:line="280" w:lineRule="atLeast"/>
        <w:ind w:hanging="1224"/>
        <w:jc w:val="both"/>
      </w:pPr>
      <w:bookmarkStart w:id="44" w:name="_Toc423596353"/>
      <w:bookmarkStart w:id="45" w:name="_Toc424030149"/>
      <w:r>
        <w:t>Válasz XML formátuma</w:t>
      </w:r>
      <w:bookmarkEnd w:id="44"/>
      <w:bookmarkEnd w:id="45"/>
    </w:p>
    <w:p w:rsidR="008332E5" w:rsidRDefault="008332E5" w:rsidP="008332E5">
      <w:r>
        <w:t xml:space="preserve">A válasz XML formátuma a </w:t>
      </w:r>
      <w:r w:rsidRPr="0057331E">
        <w:rPr>
          <w:rStyle w:val="KdBet"/>
        </w:rPr>
        <w:t>mediform-ovf1-valasz.xsd</w:t>
      </w:r>
      <w:r>
        <w:t xml:space="preserve"> sémadefiníciós állománynak megfelelő struktúrájú. A válasz csomag, vény és termékszinten tartalmaz adatokat. A VER ellenőrzés szöveges eredményét illetve az EME és OVFK kezelés hiba és figyelmeztető kódjait.</w:t>
      </w:r>
    </w:p>
    <w:p w:rsidR="003C6773" w:rsidRDefault="003C6773" w:rsidP="003C6773"/>
    <w:p w:rsidR="00B911EF" w:rsidRDefault="001D481A" w:rsidP="00B40279">
      <w:pPr>
        <w:pStyle w:val="Cmsor2"/>
        <w:numPr>
          <w:ilvl w:val="1"/>
          <w:numId w:val="9"/>
        </w:numPr>
        <w:tabs>
          <w:tab w:val="left" w:pos="567"/>
        </w:tabs>
        <w:spacing w:before="360" w:after="120" w:line="280" w:lineRule="atLeast"/>
        <w:ind w:left="567" w:hanging="567"/>
        <w:jc w:val="both"/>
      </w:pPr>
      <w:r>
        <w:t xml:space="preserve"> </w:t>
      </w:r>
      <w:bookmarkStart w:id="46" w:name="_Toc423596354"/>
      <w:bookmarkStart w:id="47" w:name="_Toc424030150"/>
      <w:r w:rsidR="00242F55">
        <w:t>Vényellenőrző</w:t>
      </w:r>
      <w:r w:rsidR="00E13AC3">
        <w:t xml:space="preserve"> </w:t>
      </w:r>
      <w:r w:rsidR="00242F55">
        <w:t xml:space="preserve">- </w:t>
      </w:r>
      <w:r w:rsidR="00B911EF">
        <w:t>Jelentés az e-jelentés rendszeren keresztül</w:t>
      </w:r>
      <w:bookmarkEnd w:id="46"/>
      <w:bookmarkEnd w:id="47"/>
    </w:p>
    <w:p w:rsidR="005876C2" w:rsidRDefault="005876C2" w:rsidP="005876C2">
      <w:r>
        <w:t>A jelentés beküldése az e-jelentés rendszeren keresztül történik XML formátumban.</w:t>
      </w:r>
    </w:p>
    <w:p w:rsidR="005876C2" w:rsidRPr="005876C2" w:rsidRDefault="005876C2" w:rsidP="005876C2">
      <w:r>
        <w:t xml:space="preserve">Az e-jelentés interfész leírását az </w:t>
      </w:r>
      <w:r w:rsidR="00893FEF">
        <w:t>8.</w:t>
      </w:r>
      <w:r w:rsidR="00F76D7D">
        <w:t xml:space="preserve">5 </w:t>
      </w:r>
      <w:r>
        <w:t>melléklet tartalmazza.</w:t>
      </w:r>
    </w:p>
    <w:p w:rsidR="00B146CF" w:rsidRPr="001910E0" w:rsidRDefault="003C6773" w:rsidP="00B40279">
      <w:pPr>
        <w:pStyle w:val="Cmsor1"/>
        <w:pageBreakBefore w:val="0"/>
        <w:numPr>
          <w:ilvl w:val="0"/>
          <w:numId w:val="9"/>
        </w:numPr>
        <w:tabs>
          <w:tab w:val="left" w:pos="567"/>
        </w:tabs>
        <w:spacing w:before="360" w:after="120" w:line="280" w:lineRule="atLeast"/>
      </w:pPr>
      <w:bookmarkStart w:id="48" w:name="_Toc423596355"/>
      <w:bookmarkStart w:id="49" w:name="_Toc424030151"/>
      <w:r>
        <w:t>Hibakódok</w:t>
      </w:r>
      <w:bookmarkEnd w:id="48"/>
      <w:bookmarkEnd w:id="49"/>
    </w:p>
    <w:p w:rsidR="00C1228C" w:rsidRDefault="00C1228C" w:rsidP="00C1228C">
      <w:r>
        <w:t xml:space="preserve">Az online feldolgozáskor visszaadott hiba és figyelmezető kódok szöveges megjelenítéséhez szükséges hogy a szolgáltatói rendszerek helyben tárolják a megkapott kódnak megfelelő szöveges üzeneteteket. Ennek OEP oldali kiszolgálásához egy erre a célra definiált </w:t>
      </w:r>
      <w:proofErr w:type="spellStart"/>
      <w:r>
        <w:t>webservice</w:t>
      </w:r>
      <w:proofErr w:type="spellEnd"/>
      <w:r>
        <w:t xml:space="preserve"> szolgál, melynek segítségével a korábbi és aktuális kód-üzenet párosok átvehetők.</w:t>
      </w:r>
    </w:p>
    <w:p w:rsidR="00B911EF" w:rsidRDefault="00B911EF" w:rsidP="00B40279">
      <w:pPr>
        <w:pStyle w:val="Cmsor3"/>
        <w:numPr>
          <w:ilvl w:val="2"/>
          <w:numId w:val="9"/>
        </w:numPr>
        <w:tabs>
          <w:tab w:val="left" w:pos="567"/>
        </w:tabs>
        <w:spacing w:before="360" w:after="120" w:line="280" w:lineRule="atLeast"/>
        <w:ind w:hanging="1224"/>
        <w:jc w:val="both"/>
      </w:pPr>
      <w:bookmarkStart w:id="50" w:name="_Toc423596356"/>
      <w:bookmarkStart w:id="51" w:name="_Toc424030152"/>
      <w:r>
        <w:t>Kommunikációs, bejelentkezési hibák</w:t>
      </w:r>
      <w:bookmarkEnd w:id="50"/>
      <w:bookmarkEnd w:id="51"/>
    </w:p>
    <w:tbl>
      <w:tblPr>
        <w:tblStyle w:val="Tblzatrcsos41jellszn1"/>
        <w:tblW w:w="0" w:type="auto"/>
        <w:tblLook w:val="04A0"/>
      </w:tblPr>
      <w:tblGrid>
        <w:gridCol w:w="1413"/>
        <w:gridCol w:w="3117"/>
        <w:gridCol w:w="2266"/>
        <w:gridCol w:w="2266"/>
      </w:tblGrid>
      <w:tr w:rsidR="00902660" w:rsidTr="00854B38">
        <w:trPr>
          <w:cnfStyle w:val="100000000000"/>
        </w:trPr>
        <w:tc>
          <w:tcPr>
            <w:cnfStyle w:val="001000000000"/>
            <w:tcW w:w="1413" w:type="dxa"/>
          </w:tcPr>
          <w:p w:rsidR="00902660" w:rsidRPr="00902660" w:rsidRDefault="00902660" w:rsidP="00854B38">
            <w:pPr>
              <w:jc w:val="center"/>
              <w:rPr>
                <w:b w:val="0"/>
              </w:rPr>
            </w:pPr>
            <w:r w:rsidRPr="00902660">
              <w:rPr>
                <w:b w:val="0"/>
              </w:rPr>
              <w:t>Hibakód</w:t>
            </w:r>
          </w:p>
        </w:tc>
        <w:tc>
          <w:tcPr>
            <w:tcW w:w="3117" w:type="dxa"/>
          </w:tcPr>
          <w:p w:rsidR="00902660" w:rsidRPr="00902660" w:rsidRDefault="00902660" w:rsidP="00854B38">
            <w:pPr>
              <w:jc w:val="center"/>
              <w:cnfStyle w:val="100000000000"/>
              <w:rPr>
                <w:b w:val="0"/>
              </w:rPr>
            </w:pPr>
            <w:r w:rsidRPr="00902660">
              <w:rPr>
                <w:b w:val="0"/>
              </w:rPr>
              <w:t>Hibakód jelentése</w:t>
            </w:r>
          </w:p>
        </w:tc>
        <w:tc>
          <w:tcPr>
            <w:tcW w:w="2266" w:type="dxa"/>
          </w:tcPr>
          <w:p w:rsidR="00902660" w:rsidRPr="00902660" w:rsidRDefault="00902660" w:rsidP="00854B38">
            <w:pPr>
              <w:jc w:val="center"/>
              <w:cnfStyle w:val="100000000000"/>
              <w:rPr>
                <w:b w:val="0"/>
              </w:rPr>
            </w:pPr>
            <w:r w:rsidRPr="00902660">
              <w:rPr>
                <w:b w:val="0"/>
              </w:rPr>
              <w:t>Hiba lehetséges okai</w:t>
            </w:r>
          </w:p>
        </w:tc>
        <w:tc>
          <w:tcPr>
            <w:tcW w:w="2266" w:type="dxa"/>
          </w:tcPr>
          <w:p w:rsidR="00902660" w:rsidRPr="00902660" w:rsidRDefault="00902660" w:rsidP="00854B38">
            <w:pPr>
              <w:jc w:val="center"/>
              <w:cnfStyle w:val="100000000000"/>
              <w:rPr>
                <w:b w:val="0"/>
              </w:rPr>
            </w:pPr>
            <w:r w:rsidRPr="00902660">
              <w:rPr>
                <w:b w:val="0"/>
              </w:rPr>
              <w:t>Megjegyzés</w:t>
            </w:r>
          </w:p>
        </w:tc>
      </w:tr>
      <w:tr w:rsidR="00902660" w:rsidTr="00854B38">
        <w:trPr>
          <w:cnfStyle w:val="000000100000"/>
        </w:trPr>
        <w:tc>
          <w:tcPr>
            <w:cnfStyle w:val="001000000000"/>
            <w:tcW w:w="1413" w:type="dxa"/>
          </w:tcPr>
          <w:p w:rsidR="00902660" w:rsidRDefault="00902660" w:rsidP="00854B38"/>
        </w:tc>
        <w:tc>
          <w:tcPr>
            <w:tcW w:w="3117" w:type="dxa"/>
          </w:tcPr>
          <w:p w:rsidR="00902660" w:rsidRDefault="00902660" w:rsidP="00854B38">
            <w:pPr>
              <w:cnfStyle w:val="000000100000"/>
            </w:pPr>
          </w:p>
        </w:tc>
        <w:tc>
          <w:tcPr>
            <w:tcW w:w="2266" w:type="dxa"/>
          </w:tcPr>
          <w:p w:rsidR="00902660" w:rsidRDefault="00902660" w:rsidP="00854B38">
            <w:pPr>
              <w:cnfStyle w:val="000000100000"/>
            </w:pPr>
          </w:p>
        </w:tc>
        <w:tc>
          <w:tcPr>
            <w:tcW w:w="2266" w:type="dxa"/>
          </w:tcPr>
          <w:p w:rsidR="00902660" w:rsidRDefault="00902660" w:rsidP="00854B38">
            <w:pPr>
              <w:cnfStyle w:val="000000100000"/>
            </w:pPr>
          </w:p>
        </w:tc>
      </w:tr>
      <w:tr w:rsidR="00437BE7" w:rsidTr="002E164A">
        <w:tc>
          <w:tcPr>
            <w:cnfStyle w:val="001000000000"/>
            <w:tcW w:w="1413" w:type="dxa"/>
          </w:tcPr>
          <w:p w:rsidR="00437BE7" w:rsidRDefault="00437BE7" w:rsidP="00437BE7">
            <w:pPr>
              <w:jc w:val="center"/>
            </w:pPr>
            <w:r w:rsidRPr="00437BE7">
              <w:rPr>
                <w:rFonts w:ascii="Calibri" w:hAnsi="Calibri"/>
                <w:color w:val="000000"/>
                <w:sz w:val="22"/>
                <w:szCs w:val="22"/>
                <w:lang w:eastAsia="hu-HU"/>
              </w:rPr>
              <w:t>OVF-000</w:t>
            </w:r>
          </w:p>
        </w:tc>
        <w:tc>
          <w:tcPr>
            <w:tcW w:w="3117" w:type="dxa"/>
          </w:tcPr>
          <w:p w:rsidR="00437BE7" w:rsidRDefault="00437BE7" w:rsidP="002E164A">
            <w:pPr>
              <w:jc w:val="left"/>
              <w:cnfStyle w:val="000000000000"/>
            </w:pPr>
            <w:r w:rsidRPr="00437BE7">
              <w:rPr>
                <w:rFonts w:ascii="Calibri" w:hAnsi="Calibri"/>
                <w:color w:val="000000"/>
                <w:sz w:val="22"/>
                <w:szCs w:val="22"/>
                <w:lang w:eastAsia="hu-HU"/>
              </w:rPr>
              <w:t>Érvénytelen formátumú munkamenet azonosító.</w:t>
            </w:r>
          </w:p>
        </w:tc>
        <w:tc>
          <w:tcPr>
            <w:tcW w:w="2266" w:type="dxa"/>
          </w:tcPr>
          <w:p w:rsidR="00437BE7" w:rsidRDefault="00437BE7" w:rsidP="00437BE7">
            <w:pPr>
              <w:cnfStyle w:val="000000000000"/>
            </w:pPr>
          </w:p>
        </w:tc>
        <w:tc>
          <w:tcPr>
            <w:tcW w:w="2266" w:type="dxa"/>
          </w:tcPr>
          <w:p w:rsidR="00437BE7" w:rsidRDefault="002E164A" w:rsidP="002E164A">
            <w:pPr>
              <w:jc w:val="left"/>
              <w:cnfStyle w:val="000000000000"/>
            </w:pPr>
            <w:r>
              <w:t xml:space="preserve">Minden </w:t>
            </w:r>
            <w:proofErr w:type="spellStart"/>
            <w:r>
              <w:t>WEB-szolgáltatásnál</w:t>
            </w:r>
            <w:proofErr w:type="spellEnd"/>
            <w:r>
              <w:t>.</w:t>
            </w:r>
          </w:p>
        </w:tc>
      </w:tr>
      <w:tr w:rsidR="00437BE7" w:rsidTr="002E164A">
        <w:trPr>
          <w:cnfStyle w:val="000000100000"/>
        </w:trPr>
        <w:tc>
          <w:tcPr>
            <w:cnfStyle w:val="001000000000"/>
            <w:tcW w:w="1413" w:type="dxa"/>
          </w:tcPr>
          <w:p w:rsidR="00437BE7" w:rsidRDefault="00437BE7" w:rsidP="00437BE7">
            <w:pPr>
              <w:jc w:val="center"/>
            </w:pPr>
            <w:r w:rsidRPr="00437BE7">
              <w:rPr>
                <w:rFonts w:ascii="Calibri" w:hAnsi="Calibri"/>
                <w:color w:val="000000"/>
                <w:sz w:val="22"/>
                <w:szCs w:val="22"/>
                <w:lang w:eastAsia="hu-HU"/>
              </w:rPr>
              <w:t>OVF-001</w:t>
            </w:r>
          </w:p>
        </w:tc>
        <w:tc>
          <w:tcPr>
            <w:tcW w:w="3117" w:type="dxa"/>
          </w:tcPr>
          <w:p w:rsidR="00437BE7" w:rsidRDefault="00437BE7" w:rsidP="002E164A">
            <w:pPr>
              <w:jc w:val="left"/>
              <w:cnfStyle w:val="000000100000"/>
            </w:pPr>
            <w:r w:rsidRPr="00437BE7">
              <w:rPr>
                <w:rFonts w:ascii="Calibri" w:hAnsi="Calibri"/>
                <w:color w:val="000000"/>
                <w:sz w:val="22"/>
                <w:szCs w:val="22"/>
                <w:lang w:eastAsia="hu-HU"/>
              </w:rPr>
              <w:t>Sikertelen bejelentkeztetés. Nem létező munkamenet.</w:t>
            </w:r>
          </w:p>
        </w:tc>
        <w:tc>
          <w:tcPr>
            <w:tcW w:w="2266" w:type="dxa"/>
          </w:tcPr>
          <w:p w:rsidR="00437BE7" w:rsidRDefault="00437BE7" w:rsidP="00437BE7">
            <w:pPr>
              <w:cnfStyle w:val="000000100000"/>
            </w:pPr>
          </w:p>
        </w:tc>
        <w:tc>
          <w:tcPr>
            <w:tcW w:w="2266" w:type="dxa"/>
          </w:tcPr>
          <w:p w:rsidR="00437BE7" w:rsidRDefault="002E164A" w:rsidP="002E164A">
            <w:pPr>
              <w:jc w:val="left"/>
              <w:cnfStyle w:val="000000100000"/>
            </w:pPr>
            <w:r>
              <w:t xml:space="preserve">Minden </w:t>
            </w:r>
            <w:proofErr w:type="spellStart"/>
            <w:r>
              <w:t>WEB-szolgáltatásnál</w:t>
            </w:r>
            <w:proofErr w:type="spellEnd"/>
            <w:r>
              <w:t>.</w:t>
            </w:r>
          </w:p>
        </w:tc>
      </w:tr>
      <w:tr w:rsidR="00437BE7" w:rsidTr="002E164A">
        <w:tc>
          <w:tcPr>
            <w:cnfStyle w:val="001000000000"/>
            <w:tcW w:w="1413" w:type="dxa"/>
          </w:tcPr>
          <w:p w:rsidR="00437BE7" w:rsidRDefault="00437BE7" w:rsidP="00437BE7">
            <w:pPr>
              <w:jc w:val="center"/>
            </w:pPr>
            <w:r w:rsidRPr="00437BE7">
              <w:rPr>
                <w:rFonts w:ascii="Calibri" w:hAnsi="Calibri"/>
                <w:color w:val="000000"/>
                <w:sz w:val="22"/>
                <w:szCs w:val="22"/>
                <w:lang w:eastAsia="hu-HU"/>
              </w:rPr>
              <w:t>OVF-002</w:t>
            </w:r>
          </w:p>
        </w:tc>
        <w:tc>
          <w:tcPr>
            <w:tcW w:w="3117" w:type="dxa"/>
          </w:tcPr>
          <w:p w:rsidR="00437BE7" w:rsidRDefault="00437BE7" w:rsidP="002E164A">
            <w:pPr>
              <w:jc w:val="left"/>
              <w:cnfStyle w:val="000000000000"/>
            </w:pPr>
            <w:r w:rsidRPr="00437BE7">
              <w:rPr>
                <w:rFonts w:ascii="Calibri" w:hAnsi="Calibri"/>
                <w:color w:val="000000"/>
                <w:sz w:val="22"/>
                <w:szCs w:val="22"/>
                <w:lang w:eastAsia="hu-HU"/>
              </w:rPr>
              <w:t>Sikertelen bejelentkeztetés. Kitiltott felhasználó.</w:t>
            </w:r>
          </w:p>
        </w:tc>
        <w:tc>
          <w:tcPr>
            <w:tcW w:w="2266" w:type="dxa"/>
          </w:tcPr>
          <w:p w:rsidR="00437BE7" w:rsidRDefault="00437BE7" w:rsidP="00437BE7">
            <w:pPr>
              <w:cnfStyle w:val="000000000000"/>
            </w:pPr>
          </w:p>
        </w:tc>
        <w:tc>
          <w:tcPr>
            <w:tcW w:w="2266" w:type="dxa"/>
          </w:tcPr>
          <w:p w:rsidR="00437BE7" w:rsidRDefault="002E164A" w:rsidP="002E164A">
            <w:pPr>
              <w:jc w:val="left"/>
              <w:cnfStyle w:val="000000000000"/>
            </w:pPr>
            <w:r>
              <w:t xml:space="preserve">Minden </w:t>
            </w:r>
            <w:proofErr w:type="spellStart"/>
            <w:r>
              <w:t>WEB-szolgáltatásnál</w:t>
            </w:r>
            <w:proofErr w:type="spellEnd"/>
            <w:r>
              <w:t>.</w:t>
            </w:r>
          </w:p>
        </w:tc>
      </w:tr>
      <w:tr w:rsidR="00437BE7" w:rsidTr="002E164A">
        <w:trPr>
          <w:cnfStyle w:val="000000100000"/>
        </w:trPr>
        <w:tc>
          <w:tcPr>
            <w:cnfStyle w:val="001000000000"/>
            <w:tcW w:w="1413" w:type="dxa"/>
          </w:tcPr>
          <w:p w:rsidR="00437BE7" w:rsidRPr="00437BE7" w:rsidRDefault="00437BE7" w:rsidP="00437BE7">
            <w:pPr>
              <w:jc w:val="center"/>
              <w:rPr>
                <w:rFonts w:ascii="Calibri" w:hAnsi="Calibri"/>
                <w:color w:val="000000"/>
                <w:sz w:val="22"/>
                <w:szCs w:val="22"/>
                <w:lang w:eastAsia="hu-HU"/>
              </w:rPr>
            </w:pPr>
            <w:r w:rsidRPr="00437BE7">
              <w:rPr>
                <w:rFonts w:ascii="Calibri" w:hAnsi="Calibri"/>
                <w:color w:val="000000"/>
                <w:sz w:val="22"/>
                <w:szCs w:val="22"/>
                <w:lang w:eastAsia="hu-HU"/>
              </w:rPr>
              <w:t>OVF-003</w:t>
            </w:r>
          </w:p>
        </w:tc>
        <w:tc>
          <w:tcPr>
            <w:tcW w:w="3117" w:type="dxa"/>
          </w:tcPr>
          <w:p w:rsidR="00437BE7" w:rsidRPr="00437BE7" w:rsidRDefault="00437BE7" w:rsidP="002E164A">
            <w:pPr>
              <w:jc w:val="left"/>
              <w:cnfStyle w:val="000000100000"/>
              <w:rPr>
                <w:rFonts w:ascii="Calibri" w:hAnsi="Calibri"/>
                <w:color w:val="000000"/>
                <w:sz w:val="22"/>
                <w:szCs w:val="22"/>
                <w:lang w:eastAsia="hu-HU"/>
              </w:rPr>
            </w:pPr>
            <w:r w:rsidRPr="00437BE7">
              <w:rPr>
                <w:rFonts w:ascii="Calibri" w:hAnsi="Calibri"/>
                <w:color w:val="000000"/>
                <w:sz w:val="22"/>
                <w:szCs w:val="22"/>
                <w:lang w:eastAsia="hu-HU"/>
              </w:rPr>
              <w:t xml:space="preserve">Sikertelen bejelentkeztetés. </w:t>
            </w:r>
            <w:proofErr w:type="spellStart"/>
            <w:r w:rsidRPr="00437BE7">
              <w:rPr>
                <w:rFonts w:ascii="Calibri" w:hAnsi="Calibri"/>
                <w:color w:val="000000"/>
                <w:sz w:val="22"/>
                <w:szCs w:val="22"/>
                <w:lang w:eastAsia="hu-HU"/>
              </w:rPr>
              <w:lastRenderedPageBreak/>
              <w:t>Passzivált</w:t>
            </w:r>
            <w:proofErr w:type="spellEnd"/>
            <w:r w:rsidRPr="00437BE7">
              <w:rPr>
                <w:rFonts w:ascii="Calibri" w:hAnsi="Calibri"/>
                <w:color w:val="000000"/>
                <w:sz w:val="22"/>
                <w:szCs w:val="22"/>
                <w:lang w:eastAsia="hu-HU"/>
              </w:rPr>
              <w:t xml:space="preserve"> felhasználó.</w:t>
            </w:r>
          </w:p>
        </w:tc>
        <w:tc>
          <w:tcPr>
            <w:tcW w:w="2266" w:type="dxa"/>
          </w:tcPr>
          <w:p w:rsidR="00437BE7" w:rsidRDefault="00437BE7" w:rsidP="00437BE7">
            <w:pPr>
              <w:cnfStyle w:val="000000100000"/>
            </w:pPr>
          </w:p>
        </w:tc>
        <w:tc>
          <w:tcPr>
            <w:tcW w:w="2266" w:type="dxa"/>
          </w:tcPr>
          <w:p w:rsidR="00437BE7" w:rsidRDefault="002E164A" w:rsidP="002E164A">
            <w:pPr>
              <w:jc w:val="left"/>
              <w:cnfStyle w:val="000000100000"/>
            </w:pPr>
            <w:r>
              <w:t xml:space="preserve">Minden </w:t>
            </w:r>
            <w:proofErr w:type="spellStart"/>
            <w:r>
              <w:t>WEB-</w:t>
            </w:r>
            <w:r>
              <w:lastRenderedPageBreak/>
              <w:t>szolgáltatásnál</w:t>
            </w:r>
            <w:proofErr w:type="spellEnd"/>
            <w:r>
              <w:t>.</w:t>
            </w:r>
          </w:p>
        </w:tc>
      </w:tr>
      <w:tr w:rsidR="00437BE7" w:rsidTr="002E164A">
        <w:tc>
          <w:tcPr>
            <w:cnfStyle w:val="001000000000"/>
            <w:tcW w:w="1413" w:type="dxa"/>
          </w:tcPr>
          <w:p w:rsidR="00437BE7" w:rsidRPr="00437BE7" w:rsidRDefault="00437BE7" w:rsidP="00437BE7">
            <w:pPr>
              <w:jc w:val="center"/>
              <w:rPr>
                <w:rFonts w:ascii="Calibri" w:hAnsi="Calibri"/>
                <w:color w:val="000000"/>
                <w:sz w:val="22"/>
                <w:szCs w:val="22"/>
                <w:lang w:eastAsia="hu-HU"/>
              </w:rPr>
            </w:pPr>
            <w:r w:rsidRPr="00437BE7">
              <w:rPr>
                <w:rFonts w:ascii="Calibri" w:hAnsi="Calibri"/>
                <w:color w:val="000000"/>
                <w:sz w:val="22"/>
                <w:szCs w:val="22"/>
                <w:lang w:eastAsia="hu-HU"/>
              </w:rPr>
              <w:lastRenderedPageBreak/>
              <w:t>OVF-004</w:t>
            </w:r>
          </w:p>
        </w:tc>
        <w:tc>
          <w:tcPr>
            <w:tcW w:w="3117" w:type="dxa"/>
          </w:tcPr>
          <w:p w:rsidR="00437BE7" w:rsidRPr="00437BE7" w:rsidRDefault="00437BE7" w:rsidP="002E164A">
            <w:pPr>
              <w:jc w:val="left"/>
              <w:cnfStyle w:val="000000000000"/>
              <w:rPr>
                <w:rFonts w:ascii="Calibri" w:hAnsi="Calibri"/>
                <w:color w:val="000000"/>
                <w:sz w:val="22"/>
                <w:szCs w:val="22"/>
                <w:lang w:eastAsia="hu-HU"/>
              </w:rPr>
            </w:pPr>
            <w:r w:rsidRPr="00437BE7">
              <w:rPr>
                <w:rFonts w:ascii="Calibri" w:hAnsi="Calibri"/>
                <w:color w:val="000000"/>
                <w:sz w:val="22"/>
                <w:szCs w:val="22"/>
                <w:lang w:eastAsia="hu-HU"/>
              </w:rPr>
              <w:t>Sikertelen bejelentkeztetés. Törölt felhasználó.</w:t>
            </w:r>
          </w:p>
        </w:tc>
        <w:tc>
          <w:tcPr>
            <w:tcW w:w="2266" w:type="dxa"/>
          </w:tcPr>
          <w:p w:rsidR="00437BE7" w:rsidRDefault="00437BE7" w:rsidP="00437BE7">
            <w:pPr>
              <w:cnfStyle w:val="000000000000"/>
            </w:pPr>
          </w:p>
        </w:tc>
        <w:tc>
          <w:tcPr>
            <w:tcW w:w="2266" w:type="dxa"/>
          </w:tcPr>
          <w:p w:rsidR="00437BE7" w:rsidRDefault="002E164A" w:rsidP="002E164A">
            <w:pPr>
              <w:jc w:val="left"/>
              <w:cnfStyle w:val="000000000000"/>
            </w:pPr>
            <w:r>
              <w:t xml:space="preserve">Minden </w:t>
            </w:r>
            <w:proofErr w:type="spellStart"/>
            <w:r>
              <w:t>WEB-szolgáltatásnál</w:t>
            </w:r>
            <w:proofErr w:type="spellEnd"/>
            <w:r>
              <w:t>.</w:t>
            </w:r>
          </w:p>
        </w:tc>
      </w:tr>
      <w:tr w:rsidR="00437BE7" w:rsidTr="002E164A">
        <w:trPr>
          <w:cnfStyle w:val="000000100000"/>
        </w:trPr>
        <w:tc>
          <w:tcPr>
            <w:cnfStyle w:val="001000000000"/>
            <w:tcW w:w="1413" w:type="dxa"/>
          </w:tcPr>
          <w:p w:rsidR="00437BE7" w:rsidRPr="00437BE7" w:rsidRDefault="00437BE7" w:rsidP="00437BE7">
            <w:pPr>
              <w:jc w:val="center"/>
              <w:rPr>
                <w:rFonts w:ascii="Calibri" w:hAnsi="Calibri"/>
                <w:color w:val="000000"/>
                <w:sz w:val="22"/>
                <w:szCs w:val="22"/>
                <w:lang w:eastAsia="hu-HU"/>
              </w:rPr>
            </w:pPr>
            <w:r w:rsidRPr="00437BE7">
              <w:rPr>
                <w:rFonts w:ascii="Calibri" w:hAnsi="Calibri"/>
                <w:color w:val="000000"/>
                <w:sz w:val="22"/>
                <w:szCs w:val="22"/>
                <w:lang w:eastAsia="hu-HU"/>
              </w:rPr>
              <w:t>OVF-005</w:t>
            </w:r>
          </w:p>
        </w:tc>
        <w:tc>
          <w:tcPr>
            <w:tcW w:w="3117" w:type="dxa"/>
          </w:tcPr>
          <w:p w:rsidR="00437BE7" w:rsidRPr="00437BE7" w:rsidRDefault="00437BE7" w:rsidP="00437BE7">
            <w:pPr>
              <w:jc w:val="left"/>
              <w:cnfStyle w:val="000000100000"/>
              <w:rPr>
                <w:rFonts w:ascii="Calibri" w:hAnsi="Calibri"/>
                <w:color w:val="000000"/>
                <w:sz w:val="22"/>
                <w:szCs w:val="22"/>
                <w:lang w:eastAsia="hu-HU"/>
              </w:rPr>
            </w:pPr>
            <w:r w:rsidRPr="00437BE7">
              <w:rPr>
                <w:rFonts w:ascii="Calibri" w:hAnsi="Calibri"/>
                <w:color w:val="000000"/>
                <w:sz w:val="22"/>
                <w:szCs w:val="22"/>
                <w:lang w:eastAsia="hu-HU"/>
              </w:rPr>
              <w:t>Sikertelen bejelentkeztetés. Ideiglenesen kitiltott felhasználó.</w:t>
            </w:r>
          </w:p>
        </w:tc>
        <w:tc>
          <w:tcPr>
            <w:tcW w:w="2266" w:type="dxa"/>
          </w:tcPr>
          <w:p w:rsidR="00437BE7" w:rsidRDefault="00437BE7" w:rsidP="00437BE7">
            <w:pPr>
              <w:cnfStyle w:val="000000100000"/>
            </w:pPr>
          </w:p>
        </w:tc>
        <w:tc>
          <w:tcPr>
            <w:tcW w:w="2266" w:type="dxa"/>
          </w:tcPr>
          <w:p w:rsidR="00437BE7" w:rsidRDefault="002E164A" w:rsidP="002E164A">
            <w:pPr>
              <w:jc w:val="left"/>
              <w:cnfStyle w:val="000000100000"/>
            </w:pPr>
            <w:r>
              <w:t xml:space="preserve">Minden </w:t>
            </w:r>
            <w:proofErr w:type="spellStart"/>
            <w:r>
              <w:t>WEB-szolgáltatásnál</w:t>
            </w:r>
            <w:proofErr w:type="spellEnd"/>
            <w:r>
              <w:t>.</w:t>
            </w:r>
          </w:p>
        </w:tc>
      </w:tr>
      <w:tr w:rsidR="00437BE7" w:rsidTr="002E164A">
        <w:tc>
          <w:tcPr>
            <w:cnfStyle w:val="001000000000"/>
            <w:tcW w:w="1413" w:type="dxa"/>
          </w:tcPr>
          <w:p w:rsidR="00437BE7" w:rsidRPr="00437BE7" w:rsidRDefault="00437BE7" w:rsidP="00437BE7">
            <w:pPr>
              <w:jc w:val="center"/>
              <w:rPr>
                <w:rFonts w:ascii="Calibri" w:hAnsi="Calibri"/>
                <w:color w:val="000000"/>
                <w:sz w:val="22"/>
                <w:szCs w:val="22"/>
                <w:lang w:eastAsia="hu-HU"/>
              </w:rPr>
            </w:pPr>
            <w:r w:rsidRPr="00437BE7">
              <w:rPr>
                <w:rFonts w:ascii="Calibri" w:hAnsi="Calibri"/>
                <w:color w:val="000000"/>
                <w:sz w:val="22"/>
                <w:szCs w:val="22"/>
                <w:lang w:eastAsia="hu-HU"/>
              </w:rPr>
              <w:t>OVF-006</w:t>
            </w:r>
          </w:p>
        </w:tc>
        <w:tc>
          <w:tcPr>
            <w:tcW w:w="3117" w:type="dxa"/>
          </w:tcPr>
          <w:p w:rsidR="00437BE7" w:rsidRPr="00437BE7" w:rsidRDefault="00437BE7" w:rsidP="00437BE7">
            <w:pPr>
              <w:jc w:val="left"/>
              <w:cnfStyle w:val="000000000000"/>
              <w:rPr>
                <w:rFonts w:ascii="Calibri" w:hAnsi="Calibri"/>
                <w:color w:val="000000"/>
                <w:sz w:val="22"/>
                <w:szCs w:val="22"/>
                <w:lang w:eastAsia="hu-HU"/>
              </w:rPr>
            </w:pPr>
            <w:r w:rsidRPr="00437BE7">
              <w:rPr>
                <w:rFonts w:ascii="Calibri" w:hAnsi="Calibri"/>
                <w:color w:val="000000"/>
                <w:sz w:val="22"/>
                <w:szCs w:val="22"/>
                <w:lang w:eastAsia="hu-HU"/>
              </w:rPr>
              <w:t>Sikertelen bejelentkeztetés. Érvénytelen felhasználó.</w:t>
            </w:r>
          </w:p>
        </w:tc>
        <w:tc>
          <w:tcPr>
            <w:tcW w:w="2266" w:type="dxa"/>
          </w:tcPr>
          <w:p w:rsidR="00437BE7" w:rsidRDefault="00437BE7" w:rsidP="00437BE7">
            <w:pPr>
              <w:cnfStyle w:val="000000000000"/>
            </w:pPr>
          </w:p>
        </w:tc>
        <w:tc>
          <w:tcPr>
            <w:tcW w:w="2266" w:type="dxa"/>
          </w:tcPr>
          <w:p w:rsidR="00437BE7" w:rsidRDefault="002E164A" w:rsidP="002E164A">
            <w:pPr>
              <w:jc w:val="left"/>
              <w:cnfStyle w:val="000000000000"/>
            </w:pPr>
            <w:r>
              <w:t xml:space="preserve">Minden </w:t>
            </w:r>
            <w:proofErr w:type="spellStart"/>
            <w:r>
              <w:t>WEB-szolgáltatásnál</w:t>
            </w:r>
            <w:proofErr w:type="spellEnd"/>
            <w:r>
              <w:t>.</w:t>
            </w:r>
          </w:p>
        </w:tc>
      </w:tr>
      <w:tr w:rsidR="00437BE7" w:rsidTr="002E164A">
        <w:trPr>
          <w:cnfStyle w:val="000000100000"/>
        </w:trPr>
        <w:tc>
          <w:tcPr>
            <w:cnfStyle w:val="001000000000"/>
            <w:tcW w:w="1413" w:type="dxa"/>
          </w:tcPr>
          <w:p w:rsidR="00437BE7" w:rsidRPr="00437BE7" w:rsidRDefault="00437BE7" w:rsidP="00437BE7">
            <w:pPr>
              <w:jc w:val="center"/>
              <w:rPr>
                <w:rFonts w:ascii="Calibri" w:hAnsi="Calibri"/>
                <w:color w:val="000000"/>
                <w:sz w:val="22"/>
                <w:szCs w:val="22"/>
                <w:lang w:eastAsia="hu-HU"/>
              </w:rPr>
            </w:pPr>
            <w:r w:rsidRPr="00437BE7">
              <w:rPr>
                <w:rFonts w:ascii="Calibri" w:hAnsi="Calibri"/>
                <w:color w:val="000000"/>
                <w:sz w:val="22"/>
                <w:szCs w:val="22"/>
                <w:lang w:eastAsia="hu-HU"/>
              </w:rPr>
              <w:t>OVF-007</w:t>
            </w:r>
          </w:p>
        </w:tc>
        <w:tc>
          <w:tcPr>
            <w:tcW w:w="3117" w:type="dxa"/>
          </w:tcPr>
          <w:p w:rsidR="00437BE7" w:rsidRPr="00437BE7" w:rsidRDefault="00437BE7" w:rsidP="00437BE7">
            <w:pPr>
              <w:jc w:val="left"/>
              <w:cnfStyle w:val="000000100000"/>
              <w:rPr>
                <w:rFonts w:ascii="Calibri" w:hAnsi="Calibri"/>
                <w:color w:val="000000"/>
                <w:sz w:val="22"/>
                <w:szCs w:val="22"/>
                <w:lang w:eastAsia="hu-HU"/>
              </w:rPr>
            </w:pPr>
            <w:r w:rsidRPr="00437BE7">
              <w:rPr>
                <w:rFonts w:ascii="Calibri" w:hAnsi="Calibri"/>
                <w:color w:val="000000"/>
                <w:sz w:val="22"/>
                <w:szCs w:val="22"/>
                <w:lang w:eastAsia="hu-HU"/>
              </w:rPr>
              <w:t>Sikertelen bejelentkeztetés. Lejárt munkamenet.</w:t>
            </w:r>
          </w:p>
        </w:tc>
        <w:tc>
          <w:tcPr>
            <w:tcW w:w="2266" w:type="dxa"/>
          </w:tcPr>
          <w:p w:rsidR="00437BE7" w:rsidRDefault="00437BE7" w:rsidP="00437BE7">
            <w:pPr>
              <w:cnfStyle w:val="000000100000"/>
            </w:pPr>
          </w:p>
        </w:tc>
        <w:tc>
          <w:tcPr>
            <w:tcW w:w="2266" w:type="dxa"/>
          </w:tcPr>
          <w:p w:rsidR="00437BE7" w:rsidRDefault="002E164A" w:rsidP="002E164A">
            <w:pPr>
              <w:jc w:val="left"/>
              <w:cnfStyle w:val="000000100000"/>
            </w:pPr>
            <w:r>
              <w:t xml:space="preserve">Minden </w:t>
            </w:r>
            <w:proofErr w:type="spellStart"/>
            <w:r>
              <w:t>WEB-szolgáltatásnál</w:t>
            </w:r>
            <w:proofErr w:type="spellEnd"/>
            <w:r>
              <w:t>.</w:t>
            </w:r>
          </w:p>
        </w:tc>
      </w:tr>
      <w:tr w:rsidR="00437BE7" w:rsidTr="00437BE7">
        <w:tc>
          <w:tcPr>
            <w:cnfStyle w:val="001000000000"/>
            <w:tcW w:w="1413" w:type="dxa"/>
          </w:tcPr>
          <w:p w:rsidR="00437BE7" w:rsidRPr="00437BE7" w:rsidRDefault="00996807" w:rsidP="00437BE7">
            <w:pPr>
              <w:jc w:val="center"/>
              <w:rPr>
                <w:rFonts w:ascii="Calibri" w:hAnsi="Calibri"/>
                <w:color w:val="000000"/>
                <w:sz w:val="22"/>
                <w:szCs w:val="22"/>
                <w:lang w:eastAsia="hu-HU"/>
              </w:rPr>
            </w:pPr>
            <w:r>
              <w:rPr>
                <w:rFonts w:ascii="Calibri" w:hAnsi="Calibri"/>
                <w:color w:val="000000"/>
                <w:sz w:val="22"/>
                <w:szCs w:val="22"/>
                <w:lang w:eastAsia="hu-HU"/>
              </w:rPr>
              <w:t>OVF-008</w:t>
            </w:r>
          </w:p>
        </w:tc>
        <w:tc>
          <w:tcPr>
            <w:tcW w:w="3117" w:type="dxa"/>
          </w:tcPr>
          <w:p w:rsidR="00437BE7" w:rsidRPr="00437BE7" w:rsidRDefault="00996807" w:rsidP="00437BE7">
            <w:pPr>
              <w:jc w:val="left"/>
              <w:cnfStyle w:val="000000000000"/>
              <w:rPr>
                <w:rFonts w:ascii="Calibri" w:hAnsi="Calibri"/>
                <w:color w:val="000000"/>
                <w:sz w:val="22"/>
                <w:szCs w:val="22"/>
                <w:lang w:eastAsia="hu-HU"/>
              </w:rPr>
            </w:pPr>
            <w:r>
              <w:rPr>
                <w:rFonts w:ascii="Calibri" w:hAnsi="Calibri"/>
                <w:color w:val="000000"/>
                <w:sz w:val="22"/>
                <w:szCs w:val="22"/>
                <w:lang w:eastAsia="hu-HU"/>
              </w:rPr>
              <w:t>üres (fenntartva)</w:t>
            </w:r>
          </w:p>
        </w:tc>
        <w:tc>
          <w:tcPr>
            <w:tcW w:w="2266" w:type="dxa"/>
          </w:tcPr>
          <w:p w:rsidR="00437BE7" w:rsidRDefault="00437BE7" w:rsidP="00437BE7">
            <w:pPr>
              <w:cnfStyle w:val="000000000000"/>
            </w:pPr>
          </w:p>
        </w:tc>
        <w:tc>
          <w:tcPr>
            <w:tcW w:w="2266" w:type="dxa"/>
          </w:tcPr>
          <w:p w:rsidR="00437BE7" w:rsidRDefault="00437BE7" w:rsidP="00437BE7">
            <w:pPr>
              <w:cnfStyle w:val="000000000000"/>
            </w:pPr>
          </w:p>
        </w:tc>
      </w:tr>
      <w:tr w:rsidR="00437BE7" w:rsidTr="00437BE7">
        <w:trPr>
          <w:cnfStyle w:val="000000100000"/>
        </w:trPr>
        <w:tc>
          <w:tcPr>
            <w:cnfStyle w:val="001000000000"/>
            <w:tcW w:w="1413" w:type="dxa"/>
          </w:tcPr>
          <w:p w:rsidR="00437BE7" w:rsidRPr="00437BE7" w:rsidRDefault="00996807" w:rsidP="00437BE7">
            <w:pPr>
              <w:jc w:val="center"/>
              <w:rPr>
                <w:rFonts w:ascii="Calibri" w:hAnsi="Calibri"/>
                <w:color w:val="000000"/>
                <w:sz w:val="22"/>
                <w:szCs w:val="22"/>
                <w:lang w:eastAsia="hu-HU"/>
              </w:rPr>
            </w:pPr>
            <w:r>
              <w:rPr>
                <w:rFonts w:ascii="Calibri" w:hAnsi="Calibri"/>
                <w:color w:val="000000"/>
                <w:sz w:val="22"/>
                <w:szCs w:val="22"/>
                <w:lang w:eastAsia="hu-HU"/>
              </w:rPr>
              <w:t>OVF-009</w:t>
            </w:r>
          </w:p>
        </w:tc>
        <w:tc>
          <w:tcPr>
            <w:tcW w:w="3117" w:type="dxa"/>
          </w:tcPr>
          <w:p w:rsidR="00437BE7" w:rsidRPr="00437BE7" w:rsidRDefault="00996807" w:rsidP="00437BE7">
            <w:pPr>
              <w:jc w:val="left"/>
              <w:cnfStyle w:val="000000100000"/>
              <w:rPr>
                <w:rFonts w:ascii="Calibri" w:hAnsi="Calibri"/>
                <w:color w:val="000000"/>
                <w:sz w:val="22"/>
                <w:szCs w:val="22"/>
                <w:lang w:eastAsia="hu-HU"/>
              </w:rPr>
            </w:pPr>
            <w:r>
              <w:rPr>
                <w:rFonts w:ascii="Calibri" w:hAnsi="Calibri"/>
                <w:color w:val="000000"/>
                <w:sz w:val="22"/>
                <w:szCs w:val="22"/>
                <w:lang w:eastAsia="hu-HU"/>
              </w:rPr>
              <w:t>üres (fenntartva)</w:t>
            </w:r>
          </w:p>
        </w:tc>
        <w:tc>
          <w:tcPr>
            <w:tcW w:w="2266" w:type="dxa"/>
          </w:tcPr>
          <w:p w:rsidR="00437BE7" w:rsidRDefault="00437BE7" w:rsidP="00437BE7">
            <w:pPr>
              <w:cnfStyle w:val="000000100000"/>
            </w:pPr>
          </w:p>
        </w:tc>
        <w:tc>
          <w:tcPr>
            <w:tcW w:w="2266" w:type="dxa"/>
          </w:tcPr>
          <w:p w:rsidR="00437BE7" w:rsidRDefault="00437BE7" w:rsidP="00437BE7">
            <w:pPr>
              <w:cnfStyle w:val="000000100000"/>
            </w:pPr>
          </w:p>
        </w:tc>
      </w:tr>
      <w:tr w:rsidR="00437BE7" w:rsidTr="002E164A">
        <w:tc>
          <w:tcPr>
            <w:cnfStyle w:val="001000000000"/>
            <w:tcW w:w="1413" w:type="dxa"/>
          </w:tcPr>
          <w:p w:rsidR="00437BE7" w:rsidRPr="00437BE7" w:rsidRDefault="00437BE7" w:rsidP="00437BE7">
            <w:pPr>
              <w:jc w:val="center"/>
              <w:rPr>
                <w:rFonts w:ascii="Calibri" w:hAnsi="Calibri"/>
                <w:color w:val="000000"/>
                <w:sz w:val="22"/>
                <w:szCs w:val="22"/>
                <w:lang w:eastAsia="hu-HU"/>
              </w:rPr>
            </w:pPr>
            <w:r w:rsidRPr="00437BE7">
              <w:rPr>
                <w:rFonts w:ascii="Calibri" w:hAnsi="Calibri"/>
                <w:color w:val="000000"/>
                <w:sz w:val="22"/>
                <w:szCs w:val="22"/>
                <w:lang w:eastAsia="hu-HU"/>
              </w:rPr>
              <w:t>OVF-010</w:t>
            </w:r>
          </w:p>
        </w:tc>
        <w:tc>
          <w:tcPr>
            <w:tcW w:w="3117" w:type="dxa"/>
          </w:tcPr>
          <w:p w:rsidR="00437BE7" w:rsidRPr="00437BE7" w:rsidRDefault="00437BE7" w:rsidP="00437BE7">
            <w:pPr>
              <w:jc w:val="left"/>
              <w:cnfStyle w:val="000000000000"/>
              <w:rPr>
                <w:rFonts w:ascii="Calibri" w:hAnsi="Calibri"/>
                <w:color w:val="000000"/>
                <w:sz w:val="22"/>
                <w:szCs w:val="22"/>
                <w:lang w:eastAsia="hu-HU"/>
              </w:rPr>
            </w:pPr>
            <w:r w:rsidRPr="00437BE7">
              <w:rPr>
                <w:rFonts w:ascii="Calibri" w:hAnsi="Calibri"/>
                <w:color w:val="000000"/>
                <w:sz w:val="22"/>
                <w:szCs w:val="22"/>
                <w:lang w:eastAsia="hu-HU"/>
              </w:rPr>
              <w:t>Érvénytelen feladattípus.</w:t>
            </w:r>
          </w:p>
        </w:tc>
        <w:tc>
          <w:tcPr>
            <w:tcW w:w="2266" w:type="dxa"/>
          </w:tcPr>
          <w:p w:rsidR="00437BE7" w:rsidRDefault="00437BE7" w:rsidP="00437BE7">
            <w:pPr>
              <w:cnfStyle w:val="000000000000"/>
            </w:pPr>
          </w:p>
        </w:tc>
        <w:tc>
          <w:tcPr>
            <w:tcW w:w="2266" w:type="dxa"/>
          </w:tcPr>
          <w:p w:rsidR="00437BE7" w:rsidRDefault="002E164A" w:rsidP="002E164A">
            <w:pPr>
              <w:jc w:val="left"/>
              <w:cnfStyle w:val="000000000000"/>
            </w:pPr>
            <w:r>
              <w:t>ovf1 WEB szolgáltatásnál.</w:t>
            </w:r>
          </w:p>
        </w:tc>
      </w:tr>
      <w:tr w:rsidR="00437BE7" w:rsidTr="002E164A">
        <w:trPr>
          <w:cnfStyle w:val="000000100000"/>
        </w:trPr>
        <w:tc>
          <w:tcPr>
            <w:cnfStyle w:val="001000000000"/>
            <w:tcW w:w="1413" w:type="dxa"/>
          </w:tcPr>
          <w:p w:rsidR="00437BE7" w:rsidRPr="00437BE7" w:rsidRDefault="00437BE7" w:rsidP="00437BE7">
            <w:pPr>
              <w:jc w:val="center"/>
              <w:rPr>
                <w:rFonts w:ascii="Calibri" w:hAnsi="Calibri"/>
                <w:color w:val="000000"/>
                <w:sz w:val="22"/>
                <w:szCs w:val="22"/>
                <w:lang w:eastAsia="hu-HU"/>
              </w:rPr>
            </w:pPr>
            <w:r w:rsidRPr="00437BE7">
              <w:rPr>
                <w:rFonts w:ascii="Calibri" w:hAnsi="Calibri"/>
                <w:color w:val="000000"/>
                <w:sz w:val="22"/>
                <w:szCs w:val="22"/>
                <w:lang w:eastAsia="hu-HU"/>
              </w:rPr>
              <w:t>OVF-011</w:t>
            </w:r>
          </w:p>
        </w:tc>
        <w:tc>
          <w:tcPr>
            <w:tcW w:w="3117" w:type="dxa"/>
          </w:tcPr>
          <w:p w:rsidR="00437BE7" w:rsidRPr="00437BE7" w:rsidRDefault="00437BE7" w:rsidP="00437BE7">
            <w:pPr>
              <w:jc w:val="left"/>
              <w:cnfStyle w:val="000000100000"/>
              <w:rPr>
                <w:rFonts w:ascii="Calibri" w:hAnsi="Calibri"/>
                <w:color w:val="000000"/>
                <w:sz w:val="22"/>
                <w:szCs w:val="22"/>
                <w:lang w:eastAsia="hu-HU"/>
              </w:rPr>
            </w:pPr>
            <w:r w:rsidRPr="00437BE7">
              <w:rPr>
                <w:rFonts w:ascii="Calibri" w:hAnsi="Calibri"/>
                <w:color w:val="000000"/>
                <w:sz w:val="22"/>
                <w:szCs w:val="22"/>
                <w:lang w:eastAsia="hu-HU"/>
              </w:rPr>
              <w:t>Nem kezelt fájl MIME típus.</w:t>
            </w:r>
          </w:p>
        </w:tc>
        <w:tc>
          <w:tcPr>
            <w:tcW w:w="2266" w:type="dxa"/>
          </w:tcPr>
          <w:p w:rsidR="00437BE7" w:rsidRDefault="00437BE7" w:rsidP="00437BE7">
            <w:pPr>
              <w:cnfStyle w:val="000000100000"/>
            </w:pPr>
          </w:p>
        </w:tc>
        <w:tc>
          <w:tcPr>
            <w:tcW w:w="2266" w:type="dxa"/>
          </w:tcPr>
          <w:p w:rsidR="00437BE7" w:rsidRDefault="002E164A" w:rsidP="002E164A">
            <w:pPr>
              <w:jc w:val="left"/>
              <w:cnfStyle w:val="000000100000"/>
            </w:pPr>
            <w:r>
              <w:t>ovf1 WEB szolgáltatásnál.</w:t>
            </w:r>
          </w:p>
        </w:tc>
      </w:tr>
      <w:tr w:rsidR="00437BE7" w:rsidTr="002E164A">
        <w:tc>
          <w:tcPr>
            <w:cnfStyle w:val="001000000000"/>
            <w:tcW w:w="1413" w:type="dxa"/>
          </w:tcPr>
          <w:p w:rsidR="00437BE7" w:rsidRPr="00437BE7" w:rsidRDefault="00437BE7" w:rsidP="00437BE7">
            <w:pPr>
              <w:jc w:val="center"/>
              <w:rPr>
                <w:rFonts w:ascii="Calibri" w:hAnsi="Calibri"/>
                <w:color w:val="000000"/>
                <w:sz w:val="22"/>
                <w:szCs w:val="22"/>
                <w:lang w:eastAsia="hu-HU"/>
              </w:rPr>
            </w:pPr>
            <w:r w:rsidRPr="00437BE7">
              <w:rPr>
                <w:rFonts w:ascii="Calibri" w:hAnsi="Calibri"/>
                <w:color w:val="000000"/>
                <w:sz w:val="22"/>
                <w:szCs w:val="22"/>
                <w:lang w:eastAsia="hu-HU"/>
              </w:rPr>
              <w:t>OVF-012</w:t>
            </w:r>
          </w:p>
        </w:tc>
        <w:tc>
          <w:tcPr>
            <w:tcW w:w="3117" w:type="dxa"/>
          </w:tcPr>
          <w:p w:rsidR="00437BE7" w:rsidRPr="00437BE7" w:rsidRDefault="00437BE7" w:rsidP="00437BE7">
            <w:pPr>
              <w:jc w:val="left"/>
              <w:cnfStyle w:val="000000000000"/>
              <w:rPr>
                <w:rFonts w:ascii="Calibri" w:hAnsi="Calibri"/>
                <w:color w:val="000000"/>
                <w:sz w:val="22"/>
                <w:szCs w:val="22"/>
                <w:lang w:eastAsia="hu-HU"/>
              </w:rPr>
            </w:pPr>
            <w:r w:rsidRPr="00437BE7">
              <w:rPr>
                <w:rFonts w:ascii="Calibri" w:hAnsi="Calibri"/>
                <w:color w:val="000000"/>
                <w:sz w:val="22"/>
                <w:szCs w:val="22"/>
                <w:lang w:eastAsia="hu-HU"/>
              </w:rPr>
              <w:t xml:space="preserve">Hiányzó fájl a </w:t>
            </w:r>
            <w:proofErr w:type="spellStart"/>
            <w:r w:rsidRPr="00437BE7">
              <w:rPr>
                <w:rFonts w:ascii="Calibri" w:hAnsi="Calibri"/>
                <w:color w:val="000000"/>
                <w:sz w:val="22"/>
                <w:szCs w:val="22"/>
                <w:lang w:eastAsia="hu-HU"/>
              </w:rPr>
              <w:t>multipart</w:t>
            </w:r>
            <w:proofErr w:type="spellEnd"/>
            <w:r w:rsidRPr="00437BE7">
              <w:rPr>
                <w:rFonts w:ascii="Calibri" w:hAnsi="Calibri"/>
                <w:color w:val="000000"/>
                <w:sz w:val="22"/>
                <w:szCs w:val="22"/>
                <w:lang w:eastAsia="hu-HU"/>
              </w:rPr>
              <w:t>/</w:t>
            </w:r>
            <w:proofErr w:type="spellStart"/>
            <w:r w:rsidRPr="00437BE7">
              <w:rPr>
                <w:rFonts w:ascii="Calibri" w:hAnsi="Calibri"/>
                <w:color w:val="000000"/>
                <w:sz w:val="22"/>
                <w:szCs w:val="22"/>
                <w:lang w:eastAsia="hu-HU"/>
              </w:rPr>
              <w:t>form-data</w:t>
            </w:r>
            <w:proofErr w:type="spellEnd"/>
            <w:r w:rsidRPr="00437BE7">
              <w:rPr>
                <w:rFonts w:ascii="Calibri" w:hAnsi="Calibri"/>
                <w:color w:val="000000"/>
                <w:sz w:val="22"/>
                <w:szCs w:val="22"/>
                <w:lang w:eastAsia="hu-HU"/>
              </w:rPr>
              <w:t xml:space="preserve"> részben.</w:t>
            </w:r>
          </w:p>
        </w:tc>
        <w:tc>
          <w:tcPr>
            <w:tcW w:w="2266" w:type="dxa"/>
          </w:tcPr>
          <w:p w:rsidR="00437BE7" w:rsidRDefault="00437BE7" w:rsidP="00437BE7">
            <w:pPr>
              <w:cnfStyle w:val="000000000000"/>
            </w:pPr>
          </w:p>
        </w:tc>
        <w:tc>
          <w:tcPr>
            <w:tcW w:w="2266" w:type="dxa"/>
          </w:tcPr>
          <w:p w:rsidR="00437BE7" w:rsidRDefault="002E164A" w:rsidP="002E164A">
            <w:pPr>
              <w:jc w:val="left"/>
              <w:cnfStyle w:val="000000000000"/>
            </w:pPr>
            <w:r>
              <w:t>ovf1 WEB szolgáltatásnál.</w:t>
            </w:r>
          </w:p>
        </w:tc>
      </w:tr>
      <w:tr w:rsidR="00437BE7" w:rsidTr="002E164A">
        <w:trPr>
          <w:cnfStyle w:val="000000100000"/>
        </w:trPr>
        <w:tc>
          <w:tcPr>
            <w:cnfStyle w:val="001000000000"/>
            <w:tcW w:w="1413" w:type="dxa"/>
          </w:tcPr>
          <w:p w:rsidR="00437BE7" w:rsidRPr="00437BE7" w:rsidRDefault="00437BE7" w:rsidP="00437BE7">
            <w:pPr>
              <w:jc w:val="center"/>
              <w:rPr>
                <w:rFonts w:ascii="Calibri" w:hAnsi="Calibri"/>
                <w:color w:val="000000"/>
                <w:sz w:val="22"/>
                <w:szCs w:val="22"/>
                <w:lang w:eastAsia="hu-HU"/>
              </w:rPr>
            </w:pPr>
            <w:r w:rsidRPr="00437BE7">
              <w:rPr>
                <w:rFonts w:ascii="Calibri" w:hAnsi="Calibri"/>
                <w:color w:val="000000"/>
                <w:sz w:val="22"/>
                <w:szCs w:val="22"/>
                <w:lang w:eastAsia="hu-HU"/>
              </w:rPr>
              <w:t>OVF-013</w:t>
            </w:r>
          </w:p>
        </w:tc>
        <w:tc>
          <w:tcPr>
            <w:tcW w:w="3117" w:type="dxa"/>
          </w:tcPr>
          <w:p w:rsidR="00437BE7" w:rsidRPr="00437BE7" w:rsidRDefault="00437BE7" w:rsidP="00437BE7">
            <w:pPr>
              <w:jc w:val="left"/>
              <w:cnfStyle w:val="000000100000"/>
              <w:rPr>
                <w:rFonts w:ascii="Calibri" w:hAnsi="Calibri"/>
                <w:color w:val="000000"/>
                <w:sz w:val="22"/>
                <w:szCs w:val="22"/>
                <w:lang w:eastAsia="hu-HU"/>
              </w:rPr>
            </w:pPr>
            <w:r w:rsidRPr="00437BE7">
              <w:rPr>
                <w:rFonts w:ascii="Calibri" w:hAnsi="Calibri"/>
                <w:color w:val="000000"/>
                <w:sz w:val="22"/>
                <w:szCs w:val="22"/>
                <w:lang w:eastAsia="hu-HU"/>
              </w:rPr>
              <w:t>Nem megfelelő kódolású fájl.</w:t>
            </w:r>
          </w:p>
        </w:tc>
        <w:tc>
          <w:tcPr>
            <w:tcW w:w="2266" w:type="dxa"/>
          </w:tcPr>
          <w:p w:rsidR="00437BE7" w:rsidRDefault="00437BE7" w:rsidP="00437BE7">
            <w:pPr>
              <w:cnfStyle w:val="000000100000"/>
            </w:pPr>
          </w:p>
        </w:tc>
        <w:tc>
          <w:tcPr>
            <w:tcW w:w="2266" w:type="dxa"/>
          </w:tcPr>
          <w:p w:rsidR="00437BE7" w:rsidRDefault="002E164A" w:rsidP="002E164A">
            <w:pPr>
              <w:jc w:val="left"/>
              <w:cnfStyle w:val="000000100000"/>
            </w:pPr>
            <w:r>
              <w:t>ovf1 WEB szolgáltatásnál.</w:t>
            </w:r>
          </w:p>
        </w:tc>
      </w:tr>
      <w:tr w:rsidR="00437BE7" w:rsidTr="002E164A">
        <w:tc>
          <w:tcPr>
            <w:cnfStyle w:val="001000000000"/>
            <w:tcW w:w="1413" w:type="dxa"/>
          </w:tcPr>
          <w:p w:rsidR="00437BE7" w:rsidRPr="00437BE7" w:rsidRDefault="00437BE7" w:rsidP="00437BE7">
            <w:pPr>
              <w:jc w:val="center"/>
              <w:rPr>
                <w:rFonts w:ascii="Calibri" w:hAnsi="Calibri"/>
                <w:color w:val="000000"/>
                <w:sz w:val="22"/>
                <w:szCs w:val="22"/>
                <w:lang w:eastAsia="hu-HU"/>
              </w:rPr>
            </w:pPr>
            <w:r w:rsidRPr="00437BE7">
              <w:rPr>
                <w:rFonts w:ascii="Calibri" w:hAnsi="Calibri"/>
                <w:color w:val="000000"/>
                <w:sz w:val="22"/>
                <w:szCs w:val="22"/>
                <w:lang w:eastAsia="hu-HU"/>
              </w:rPr>
              <w:t>OVF-014</w:t>
            </w:r>
          </w:p>
        </w:tc>
        <w:tc>
          <w:tcPr>
            <w:tcW w:w="3117" w:type="dxa"/>
          </w:tcPr>
          <w:p w:rsidR="00437BE7" w:rsidRPr="00437BE7" w:rsidRDefault="00437BE7" w:rsidP="00437BE7">
            <w:pPr>
              <w:jc w:val="left"/>
              <w:cnfStyle w:val="000000000000"/>
              <w:rPr>
                <w:rFonts w:ascii="Calibri" w:hAnsi="Calibri"/>
                <w:color w:val="000000"/>
                <w:sz w:val="22"/>
                <w:szCs w:val="22"/>
                <w:lang w:eastAsia="hu-HU"/>
              </w:rPr>
            </w:pPr>
            <w:r w:rsidRPr="00437BE7">
              <w:rPr>
                <w:rFonts w:ascii="Calibri" w:hAnsi="Calibri"/>
                <w:color w:val="000000"/>
                <w:sz w:val="22"/>
                <w:szCs w:val="22"/>
                <w:lang w:eastAsia="hu-HU"/>
              </w:rPr>
              <w:t>Nem megfelelő formátumú XML.</w:t>
            </w:r>
          </w:p>
        </w:tc>
        <w:tc>
          <w:tcPr>
            <w:tcW w:w="2266" w:type="dxa"/>
          </w:tcPr>
          <w:p w:rsidR="00437BE7" w:rsidRDefault="001461F2" w:rsidP="001461F2">
            <w:pPr>
              <w:cnfStyle w:val="000000000000"/>
            </w:pPr>
            <w:r>
              <w:t xml:space="preserve">A beküldött XML nem felel meg a közzétett </w:t>
            </w:r>
            <w:proofErr w:type="spellStart"/>
            <w:r>
              <w:t>XSD-nek</w:t>
            </w:r>
            <w:proofErr w:type="spellEnd"/>
          </w:p>
        </w:tc>
        <w:tc>
          <w:tcPr>
            <w:tcW w:w="2266" w:type="dxa"/>
          </w:tcPr>
          <w:p w:rsidR="00437BE7" w:rsidRDefault="002E164A" w:rsidP="002E164A">
            <w:pPr>
              <w:jc w:val="left"/>
              <w:cnfStyle w:val="000000000000"/>
            </w:pPr>
            <w:r>
              <w:t>ovf1 WEB szolgáltatásnál.</w:t>
            </w:r>
          </w:p>
        </w:tc>
      </w:tr>
      <w:tr w:rsidR="00437BE7" w:rsidTr="00437BE7">
        <w:trPr>
          <w:cnfStyle w:val="000000100000"/>
        </w:trPr>
        <w:tc>
          <w:tcPr>
            <w:cnfStyle w:val="001000000000"/>
            <w:tcW w:w="1413" w:type="dxa"/>
          </w:tcPr>
          <w:p w:rsidR="00437BE7" w:rsidRPr="00437BE7" w:rsidRDefault="00437BE7" w:rsidP="00437BE7">
            <w:pPr>
              <w:jc w:val="center"/>
              <w:rPr>
                <w:rFonts w:ascii="Calibri" w:hAnsi="Calibri"/>
                <w:color w:val="000000"/>
                <w:sz w:val="22"/>
                <w:szCs w:val="22"/>
                <w:lang w:eastAsia="hu-HU"/>
              </w:rPr>
            </w:pPr>
          </w:p>
        </w:tc>
        <w:tc>
          <w:tcPr>
            <w:tcW w:w="3117" w:type="dxa"/>
          </w:tcPr>
          <w:p w:rsidR="00437BE7" w:rsidRPr="00437BE7" w:rsidRDefault="00437BE7" w:rsidP="00437BE7">
            <w:pPr>
              <w:jc w:val="left"/>
              <w:cnfStyle w:val="000000100000"/>
              <w:rPr>
                <w:rFonts w:ascii="Calibri" w:hAnsi="Calibri"/>
                <w:color w:val="000000"/>
                <w:sz w:val="22"/>
                <w:szCs w:val="22"/>
                <w:lang w:eastAsia="hu-HU"/>
              </w:rPr>
            </w:pPr>
          </w:p>
        </w:tc>
        <w:tc>
          <w:tcPr>
            <w:tcW w:w="2266" w:type="dxa"/>
          </w:tcPr>
          <w:p w:rsidR="00437BE7" w:rsidRDefault="00437BE7" w:rsidP="00437BE7">
            <w:pPr>
              <w:cnfStyle w:val="000000100000"/>
            </w:pPr>
          </w:p>
        </w:tc>
        <w:tc>
          <w:tcPr>
            <w:tcW w:w="2266" w:type="dxa"/>
          </w:tcPr>
          <w:p w:rsidR="00437BE7" w:rsidRDefault="00437BE7" w:rsidP="00437BE7">
            <w:pPr>
              <w:cnfStyle w:val="000000100000"/>
            </w:pPr>
          </w:p>
        </w:tc>
      </w:tr>
    </w:tbl>
    <w:p w:rsidR="00B911EF" w:rsidRDefault="00B911EF" w:rsidP="00B40279">
      <w:pPr>
        <w:pStyle w:val="Cmsor3"/>
        <w:numPr>
          <w:ilvl w:val="2"/>
          <w:numId w:val="9"/>
        </w:numPr>
        <w:tabs>
          <w:tab w:val="left" w:pos="567"/>
        </w:tabs>
        <w:spacing w:before="360" w:after="120" w:line="280" w:lineRule="atLeast"/>
        <w:ind w:hanging="1224"/>
        <w:jc w:val="both"/>
      </w:pPr>
      <w:bookmarkStart w:id="52" w:name="_Toc423596357"/>
      <w:bookmarkStart w:id="53" w:name="_Toc424030153"/>
      <w:r>
        <w:t>Tartalmi hibák – a beküldött vényadatokban felderített hibák</w:t>
      </w:r>
      <w:bookmarkEnd w:id="52"/>
      <w:bookmarkEnd w:id="53"/>
    </w:p>
    <w:p w:rsidR="009E1B29" w:rsidRPr="00811331" w:rsidRDefault="009E1B29" w:rsidP="009E1B29">
      <w:pPr>
        <w:rPr>
          <w:b/>
          <w:szCs w:val="20"/>
        </w:rPr>
      </w:pPr>
      <w:r w:rsidRPr="00811331">
        <w:rPr>
          <w:b/>
          <w:szCs w:val="20"/>
        </w:rPr>
        <w:t>A különböző ellenőrzés típusok besorolása (hibakód első két karaktere)</w:t>
      </w:r>
    </w:p>
    <w:p w:rsidR="009E1B29" w:rsidRPr="00811331" w:rsidRDefault="009E1B29" w:rsidP="009E1B29">
      <w:pPr>
        <w:rPr>
          <w:szCs w:val="20"/>
        </w:rPr>
      </w:pPr>
    </w:p>
    <w:tbl>
      <w:tblPr>
        <w:tblW w:w="0" w:type="auto"/>
        <w:tblInd w:w="67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tblPr>
      <w:tblGrid>
        <w:gridCol w:w="6521"/>
        <w:gridCol w:w="1276"/>
      </w:tblGrid>
      <w:tr w:rsidR="009E1B29" w:rsidRPr="00811331" w:rsidTr="00B155AC">
        <w:tc>
          <w:tcPr>
            <w:tcW w:w="6521" w:type="dxa"/>
            <w:tcBorders>
              <w:top w:val="single" w:sz="12" w:space="0" w:color="auto"/>
              <w:bottom w:val="single" w:sz="12" w:space="0" w:color="auto"/>
            </w:tcBorders>
          </w:tcPr>
          <w:p w:rsidR="009E1B29" w:rsidRPr="00811331" w:rsidRDefault="009E1B29" w:rsidP="00B155AC">
            <w:pPr>
              <w:rPr>
                <w:szCs w:val="20"/>
              </w:rPr>
            </w:pPr>
            <w:r w:rsidRPr="00811331">
              <w:rPr>
                <w:szCs w:val="20"/>
              </w:rPr>
              <w:t>Ellenőrzés típus besorolása</w:t>
            </w:r>
          </w:p>
        </w:tc>
        <w:tc>
          <w:tcPr>
            <w:tcW w:w="1276" w:type="dxa"/>
            <w:tcBorders>
              <w:top w:val="single" w:sz="12" w:space="0" w:color="auto"/>
              <w:bottom w:val="single" w:sz="12" w:space="0" w:color="auto"/>
            </w:tcBorders>
          </w:tcPr>
          <w:p w:rsidR="009E1B29" w:rsidRPr="00811331" w:rsidRDefault="009E1B29" w:rsidP="00B155AC">
            <w:pPr>
              <w:jc w:val="center"/>
              <w:rPr>
                <w:szCs w:val="20"/>
              </w:rPr>
            </w:pPr>
            <w:r w:rsidRPr="00811331">
              <w:rPr>
                <w:szCs w:val="20"/>
              </w:rPr>
              <w:t>Kódja</w:t>
            </w:r>
          </w:p>
        </w:tc>
      </w:tr>
      <w:tr w:rsidR="009E1B29" w:rsidRPr="00811331" w:rsidTr="00B155AC">
        <w:tc>
          <w:tcPr>
            <w:tcW w:w="6521" w:type="dxa"/>
            <w:tcBorders>
              <w:top w:val="single" w:sz="12" w:space="0" w:color="auto"/>
            </w:tcBorders>
          </w:tcPr>
          <w:p w:rsidR="009E1B29" w:rsidRPr="00811331" w:rsidRDefault="009E1B29" w:rsidP="00B155AC">
            <w:pPr>
              <w:rPr>
                <w:szCs w:val="20"/>
              </w:rPr>
            </w:pPr>
            <w:r>
              <w:rPr>
                <w:szCs w:val="20"/>
              </w:rPr>
              <w:t>XML állomány (elszámolás) formai ellenőrzés</w:t>
            </w:r>
          </w:p>
        </w:tc>
        <w:tc>
          <w:tcPr>
            <w:tcW w:w="1276" w:type="dxa"/>
            <w:tcBorders>
              <w:top w:val="single" w:sz="12" w:space="0" w:color="auto"/>
            </w:tcBorders>
          </w:tcPr>
          <w:p w:rsidR="009E1B29" w:rsidRPr="00811331" w:rsidRDefault="009E1B29" w:rsidP="00B155AC">
            <w:pPr>
              <w:jc w:val="center"/>
              <w:rPr>
                <w:szCs w:val="20"/>
              </w:rPr>
            </w:pPr>
            <w:r>
              <w:rPr>
                <w:szCs w:val="20"/>
              </w:rPr>
              <w:t>00</w:t>
            </w:r>
          </w:p>
        </w:tc>
      </w:tr>
      <w:tr w:rsidR="009E1B29" w:rsidRPr="00811331" w:rsidTr="00B155AC">
        <w:tc>
          <w:tcPr>
            <w:tcW w:w="6521" w:type="dxa"/>
          </w:tcPr>
          <w:p w:rsidR="009E1B29" w:rsidRPr="00811331" w:rsidRDefault="009E1B29" w:rsidP="00B155AC">
            <w:pPr>
              <w:rPr>
                <w:szCs w:val="20"/>
              </w:rPr>
            </w:pPr>
            <w:r w:rsidRPr="00811331">
              <w:rPr>
                <w:szCs w:val="20"/>
              </w:rPr>
              <w:t>Az elszámoló azonosítóhoz kapcsolódó ellenőrzés</w:t>
            </w:r>
          </w:p>
        </w:tc>
        <w:tc>
          <w:tcPr>
            <w:tcW w:w="1276" w:type="dxa"/>
          </w:tcPr>
          <w:p w:rsidR="009E1B29" w:rsidRPr="00811331" w:rsidRDefault="009E1B29" w:rsidP="00B155AC">
            <w:pPr>
              <w:jc w:val="center"/>
              <w:rPr>
                <w:szCs w:val="20"/>
              </w:rPr>
            </w:pPr>
            <w:r w:rsidRPr="00811331">
              <w:rPr>
                <w:szCs w:val="20"/>
              </w:rPr>
              <w:t>01</w:t>
            </w:r>
          </w:p>
        </w:tc>
      </w:tr>
      <w:tr w:rsidR="009E1B29" w:rsidRPr="00811331" w:rsidTr="00B155AC">
        <w:tc>
          <w:tcPr>
            <w:tcW w:w="6521" w:type="dxa"/>
          </w:tcPr>
          <w:p w:rsidR="009E1B29" w:rsidRPr="00811331" w:rsidRDefault="009E1B29" w:rsidP="00B155AC">
            <w:pPr>
              <w:rPr>
                <w:szCs w:val="20"/>
              </w:rPr>
            </w:pPr>
            <w:r w:rsidRPr="00811331">
              <w:rPr>
                <w:szCs w:val="20"/>
              </w:rPr>
              <w:t>Telephelyhez kapcsolódó ellenőrzés</w:t>
            </w:r>
          </w:p>
        </w:tc>
        <w:tc>
          <w:tcPr>
            <w:tcW w:w="1276" w:type="dxa"/>
          </w:tcPr>
          <w:p w:rsidR="009E1B29" w:rsidRPr="00811331" w:rsidRDefault="009E1B29" w:rsidP="00B155AC">
            <w:pPr>
              <w:jc w:val="center"/>
              <w:rPr>
                <w:szCs w:val="20"/>
              </w:rPr>
            </w:pPr>
            <w:r w:rsidRPr="00811331">
              <w:rPr>
                <w:szCs w:val="20"/>
              </w:rPr>
              <w:t>02</w:t>
            </w:r>
          </w:p>
        </w:tc>
      </w:tr>
      <w:tr w:rsidR="009E1B29" w:rsidRPr="00811331" w:rsidTr="00B155AC">
        <w:tc>
          <w:tcPr>
            <w:tcW w:w="6521" w:type="dxa"/>
          </w:tcPr>
          <w:p w:rsidR="009E1B29" w:rsidRPr="00811331" w:rsidRDefault="009E1B29" w:rsidP="00B155AC">
            <w:pPr>
              <w:rPr>
                <w:szCs w:val="20"/>
              </w:rPr>
            </w:pPr>
            <w:r w:rsidRPr="00811331">
              <w:rPr>
                <w:szCs w:val="20"/>
              </w:rPr>
              <w:t>Igénybevevő azonosítóhoz kapcsolódó ellenőrzés</w:t>
            </w:r>
          </w:p>
        </w:tc>
        <w:tc>
          <w:tcPr>
            <w:tcW w:w="1276" w:type="dxa"/>
          </w:tcPr>
          <w:p w:rsidR="009E1B29" w:rsidRPr="00811331" w:rsidRDefault="009E1B29" w:rsidP="00B155AC">
            <w:pPr>
              <w:jc w:val="center"/>
              <w:rPr>
                <w:szCs w:val="20"/>
              </w:rPr>
            </w:pPr>
            <w:r w:rsidRPr="00811331">
              <w:rPr>
                <w:szCs w:val="20"/>
              </w:rPr>
              <w:t>03</w:t>
            </w:r>
          </w:p>
        </w:tc>
      </w:tr>
      <w:tr w:rsidR="009E1B29" w:rsidRPr="00811331" w:rsidTr="00B155AC">
        <w:tc>
          <w:tcPr>
            <w:tcW w:w="6521" w:type="dxa"/>
          </w:tcPr>
          <w:p w:rsidR="009E1B29" w:rsidRPr="00811331" w:rsidRDefault="009E1B29" w:rsidP="00B155AC">
            <w:pPr>
              <w:rPr>
                <w:szCs w:val="20"/>
              </w:rPr>
            </w:pPr>
            <w:r>
              <w:rPr>
                <w:szCs w:val="20"/>
              </w:rPr>
              <w:t>TAJ számhoz kapcsolódó ellenőrzés</w:t>
            </w:r>
          </w:p>
        </w:tc>
        <w:tc>
          <w:tcPr>
            <w:tcW w:w="1276" w:type="dxa"/>
          </w:tcPr>
          <w:p w:rsidR="009E1B29" w:rsidRPr="00811331" w:rsidRDefault="009E1B29" w:rsidP="00B155AC">
            <w:pPr>
              <w:jc w:val="center"/>
              <w:rPr>
                <w:szCs w:val="20"/>
              </w:rPr>
            </w:pPr>
            <w:r w:rsidRPr="00811331">
              <w:rPr>
                <w:szCs w:val="20"/>
              </w:rPr>
              <w:t>04</w:t>
            </w:r>
          </w:p>
        </w:tc>
      </w:tr>
      <w:tr w:rsidR="009E1B29" w:rsidRPr="00811331" w:rsidTr="00B155AC">
        <w:tc>
          <w:tcPr>
            <w:tcW w:w="6521" w:type="dxa"/>
          </w:tcPr>
          <w:p w:rsidR="009E1B29" w:rsidRPr="00811331" w:rsidRDefault="009E1B29" w:rsidP="00B155AC">
            <w:pPr>
              <w:rPr>
                <w:szCs w:val="20"/>
              </w:rPr>
            </w:pPr>
            <w:r>
              <w:rPr>
                <w:szCs w:val="20"/>
              </w:rPr>
              <w:t>Vényazonosítóhoz kapcsolódó ellenőrzés</w:t>
            </w:r>
          </w:p>
        </w:tc>
        <w:tc>
          <w:tcPr>
            <w:tcW w:w="1276" w:type="dxa"/>
          </w:tcPr>
          <w:p w:rsidR="009E1B29" w:rsidRPr="00811331" w:rsidRDefault="009E1B29" w:rsidP="00B155AC">
            <w:pPr>
              <w:jc w:val="center"/>
              <w:rPr>
                <w:szCs w:val="20"/>
              </w:rPr>
            </w:pPr>
            <w:r>
              <w:rPr>
                <w:szCs w:val="20"/>
              </w:rPr>
              <w:t>05</w:t>
            </w:r>
          </w:p>
        </w:tc>
      </w:tr>
      <w:tr w:rsidR="009E1B29" w:rsidRPr="00811331" w:rsidTr="00B155AC">
        <w:tc>
          <w:tcPr>
            <w:tcW w:w="6521" w:type="dxa"/>
          </w:tcPr>
          <w:p w:rsidR="009E1B29" w:rsidRPr="00811331" w:rsidRDefault="009E1B29" w:rsidP="00B155AC">
            <w:pPr>
              <w:rPr>
                <w:szCs w:val="20"/>
              </w:rPr>
            </w:pPr>
            <w:r>
              <w:rPr>
                <w:szCs w:val="20"/>
              </w:rPr>
              <w:t>Felíró orvos pecsétszámához kapcsolódó ellenőrzés</w:t>
            </w:r>
          </w:p>
        </w:tc>
        <w:tc>
          <w:tcPr>
            <w:tcW w:w="1276" w:type="dxa"/>
          </w:tcPr>
          <w:p w:rsidR="009E1B29" w:rsidRPr="00811331" w:rsidRDefault="009E1B29" w:rsidP="00B155AC">
            <w:pPr>
              <w:jc w:val="center"/>
              <w:rPr>
                <w:szCs w:val="20"/>
              </w:rPr>
            </w:pPr>
            <w:r>
              <w:rPr>
                <w:szCs w:val="20"/>
              </w:rPr>
              <w:t>06</w:t>
            </w:r>
          </w:p>
        </w:tc>
      </w:tr>
      <w:tr w:rsidR="009E1B29" w:rsidRPr="00811331" w:rsidTr="00B155AC">
        <w:tc>
          <w:tcPr>
            <w:tcW w:w="6521" w:type="dxa"/>
          </w:tcPr>
          <w:p w:rsidR="009E1B29" w:rsidRPr="00811331" w:rsidRDefault="009E1B29" w:rsidP="00B155AC">
            <w:pPr>
              <w:rPr>
                <w:szCs w:val="20"/>
              </w:rPr>
            </w:pPr>
            <w:r>
              <w:rPr>
                <w:szCs w:val="20"/>
              </w:rPr>
              <w:t>Szakorvos pecsétszámához kapcsolódó ellenőrzés</w:t>
            </w:r>
          </w:p>
        </w:tc>
        <w:tc>
          <w:tcPr>
            <w:tcW w:w="1276" w:type="dxa"/>
          </w:tcPr>
          <w:p w:rsidR="009E1B29" w:rsidRPr="00811331" w:rsidRDefault="009E1B29" w:rsidP="00B155AC">
            <w:pPr>
              <w:jc w:val="center"/>
              <w:rPr>
                <w:szCs w:val="20"/>
              </w:rPr>
            </w:pPr>
            <w:r>
              <w:rPr>
                <w:szCs w:val="20"/>
              </w:rPr>
              <w:t>07</w:t>
            </w:r>
          </w:p>
        </w:tc>
      </w:tr>
      <w:tr w:rsidR="009E1B29" w:rsidRPr="00811331" w:rsidTr="00B155AC">
        <w:tc>
          <w:tcPr>
            <w:tcW w:w="6521" w:type="dxa"/>
          </w:tcPr>
          <w:p w:rsidR="009E1B29" w:rsidRPr="00811331" w:rsidRDefault="009E1B29" w:rsidP="00B155AC">
            <w:pPr>
              <w:rPr>
                <w:szCs w:val="20"/>
              </w:rPr>
            </w:pPr>
            <w:r>
              <w:rPr>
                <w:szCs w:val="20"/>
              </w:rPr>
              <w:t>Felírt TTT kódhoz kapcsolódó ellenőrzés</w:t>
            </w:r>
          </w:p>
        </w:tc>
        <w:tc>
          <w:tcPr>
            <w:tcW w:w="1276" w:type="dxa"/>
          </w:tcPr>
          <w:p w:rsidR="009E1B29" w:rsidRPr="00811331" w:rsidRDefault="009E1B29" w:rsidP="00B155AC">
            <w:pPr>
              <w:jc w:val="center"/>
              <w:rPr>
                <w:szCs w:val="20"/>
              </w:rPr>
            </w:pPr>
            <w:r>
              <w:rPr>
                <w:szCs w:val="20"/>
              </w:rPr>
              <w:t>08</w:t>
            </w:r>
          </w:p>
        </w:tc>
      </w:tr>
      <w:tr w:rsidR="009E1B29" w:rsidRPr="00811331" w:rsidTr="00B155AC">
        <w:tc>
          <w:tcPr>
            <w:tcW w:w="6521" w:type="dxa"/>
          </w:tcPr>
          <w:p w:rsidR="009E1B29" w:rsidRPr="00811331" w:rsidRDefault="009E1B29" w:rsidP="00B155AC">
            <w:pPr>
              <w:rPr>
                <w:szCs w:val="20"/>
              </w:rPr>
            </w:pPr>
            <w:r>
              <w:rPr>
                <w:szCs w:val="20"/>
              </w:rPr>
              <w:t>Kiadott TTT kódhoz kapcsolódó ellenőrzés</w:t>
            </w:r>
          </w:p>
        </w:tc>
        <w:tc>
          <w:tcPr>
            <w:tcW w:w="1276" w:type="dxa"/>
          </w:tcPr>
          <w:p w:rsidR="009E1B29" w:rsidRPr="00811331" w:rsidRDefault="009E1B29" w:rsidP="00B155AC">
            <w:pPr>
              <w:jc w:val="center"/>
              <w:rPr>
                <w:szCs w:val="20"/>
              </w:rPr>
            </w:pPr>
            <w:r>
              <w:rPr>
                <w:szCs w:val="20"/>
              </w:rPr>
              <w:t>09</w:t>
            </w:r>
          </w:p>
        </w:tc>
      </w:tr>
      <w:tr w:rsidR="009E1B29" w:rsidRPr="00811331" w:rsidTr="00B155AC">
        <w:tc>
          <w:tcPr>
            <w:tcW w:w="6521" w:type="dxa"/>
          </w:tcPr>
          <w:p w:rsidR="009E1B29" w:rsidRDefault="009E1B29" w:rsidP="00B155AC">
            <w:pPr>
              <w:rPr>
                <w:szCs w:val="20"/>
              </w:rPr>
            </w:pPr>
            <w:r>
              <w:rPr>
                <w:szCs w:val="20"/>
              </w:rPr>
              <w:t>Forgalomkódhoz kapcsolódó ellenőrzés</w:t>
            </w:r>
          </w:p>
        </w:tc>
        <w:tc>
          <w:tcPr>
            <w:tcW w:w="1276" w:type="dxa"/>
          </w:tcPr>
          <w:p w:rsidR="009E1B29" w:rsidRDefault="009E1B29" w:rsidP="00B155AC">
            <w:pPr>
              <w:jc w:val="center"/>
              <w:rPr>
                <w:szCs w:val="20"/>
              </w:rPr>
            </w:pPr>
            <w:r>
              <w:rPr>
                <w:szCs w:val="20"/>
              </w:rPr>
              <w:t>10</w:t>
            </w:r>
          </w:p>
        </w:tc>
      </w:tr>
      <w:tr w:rsidR="009E1B29" w:rsidRPr="00811331" w:rsidTr="00B155AC">
        <w:tc>
          <w:tcPr>
            <w:tcW w:w="6521" w:type="dxa"/>
          </w:tcPr>
          <w:p w:rsidR="009E1B29" w:rsidRDefault="009E1B29" w:rsidP="00B155AC">
            <w:pPr>
              <w:rPr>
                <w:szCs w:val="20"/>
              </w:rPr>
            </w:pPr>
            <w:r>
              <w:rPr>
                <w:szCs w:val="20"/>
              </w:rPr>
              <w:t>Kölcsönzéshez kapcsolódó ellenőrzés</w:t>
            </w:r>
          </w:p>
        </w:tc>
        <w:tc>
          <w:tcPr>
            <w:tcW w:w="1276" w:type="dxa"/>
          </w:tcPr>
          <w:p w:rsidR="009E1B29" w:rsidRDefault="009E1B29" w:rsidP="00B155AC">
            <w:pPr>
              <w:jc w:val="center"/>
              <w:rPr>
                <w:szCs w:val="20"/>
              </w:rPr>
            </w:pPr>
            <w:r>
              <w:rPr>
                <w:szCs w:val="20"/>
              </w:rPr>
              <w:t>11</w:t>
            </w:r>
          </w:p>
        </w:tc>
      </w:tr>
      <w:tr w:rsidR="009E1B29" w:rsidRPr="00811331" w:rsidTr="00B155AC">
        <w:tc>
          <w:tcPr>
            <w:tcW w:w="6521" w:type="dxa"/>
            <w:tcBorders>
              <w:bottom w:val="single" w:sz="8" w:space="0" w:color="auto"/>
            </w:tcBorders>
          </w:tcPr>
          <w:p w:rsidR="009E1B29" w:rsidRDefault="009E1B29" w:rsidP="00B155AC">
            <w:pPr>
              <w:rPr>
                <w:szCs w:val="20"/>
              </w:rPr>
            </w:pPr>
            <w:r>
              <w:rPr>
                <w:szCs w:val="20"/>
              </w:rPr>
              <w:t>Jogcímkódhoz kapcsolódó ellenőrzés</w:t>
            </w:r>
          </w:p>
        </w:tc>
        <w:tc>
          <w:tcPr>
            <w:tcW w:w="1276" w:type="dxa"/>
          </w:tcPr>
          <w:p w:rsidR="009E1B29" w:rsidRDefault="009E1B29" w:rsidP="00B155AC">
            <w:pPr>
              <w:jc w:val="center"/>
              <w:rPr>
                <w:szCs w:val="20"/>
              </w:rPr>
            </w:pPr>
            <w:r>
              <w:rPr>
                <w:szCs w:val="20"/>
              </w:rPr>
              <w:t>12</w:t>
            </w:r>
          </w:p>
        </w:tc>
      </w:tr>
      <w:tr w:rsidR="009E1B29" w:rsidRPr="00811331" w:rsidTr="00B155AC">
        <w:tc>
          <w:tcPr>
            <w:tcW w:w="6521" w:type="dxa"/>
            <w:tcBorders>
              <w:top w:val="single" w:sz="8" w:space="0" w:color="auto"/>
              <w:bottom w:val="single" w:sz="4" w:space="0" w:color="auto"/>
            </w:tcBorders>
          </w:tcPr>
          <w:p w:rsidR="009E1B29" w:rsidRDefault="009E1B29" w:rsidP="00B155AC">
            <w:pPr>
              <w:rPr>
                <w:szCs w:val="20"/>
              </w:rPr>
            </w:pPr>
            <w:r>
              <w:rPr>
                <w:szCs w:val="20"/>
              </w:rPr>
              <w:t>Egy vényen több tétel kódhoz kapcsolódó ellenőrzés</w:t>
            </w:r>
          </w:p>
        </w:tc>
        <w:tc>
          <w:tcPr>
            <w:tcW w:w="1276" w:type="dxa"/>
          </w:tcPr>
          <w:p w:rsidR="009E1B29" w:rsidRDefault="009E1B29" w:rsidP="00B155AC">
            <w:pPr>
              <w:jc w:val="center"/>
              <w:rPr>
                <w:szCs w:val="20"/>
              </w:rPr>
            </w:pPr>
            <w:r>
              <w:rPr>
                <w:szCs w:val="20"/>
              </w:rPr>
              <w:t>13</w:t>
            </w:r>
          </w:p>
        </w:tc>
      </w:tr>
      <w:tr w:rsidR="009E1B29" w:rsidRPr="00811331" w:rsidTr="00B155AC">
        <w:tc>
          <w:tcPr>
            <w:tcW w:w="6521" w:type="dxa"/>
            <w:tcBorders>
              <w:top w:val="single" w:sz="4" w:space="0" w:color="auto"/>
            </w:tcBorders>
          </w:tcPr>
          <w:p w:rsidR="009E1B29" w:rsidRDefault="009E1B29" w:rsidP="00B155AC">
            <w:pPr>
              <w:rPr>
                <w:szCs w:val="20"/>
              </w:rPr>
            </w:pPr>
            <w:r>
              <w:rPr>
                <w:szCs w:val="20"/>
              </w:rPr>
              <w:t>ÁFA mezőhöz kapcsolódó ellenőrzés</w:t>
            </w:r>
          </w:p>
        </w:tc>
        <w:tc>
          <w:tcPr>
            <w:tcW w:w="1276" w:type="dxa"/>
          </w:tcPr>
          <w:p w:rsidR="009E1B29" w:rsidRDefault="009E1B29" w:rsidP="00B155AC">
            <w:pPr>
              <w:jc w:val="center"/>
              <w:rPr>
                <w:szCs w:val="20"/>
              </w:rPr>
            </w:pPr>
            <w:r>
              <w:rPr>
                <w:szCs w:val="20"/>
              </w:rPr>
              <w:t>14</w:t>
            </w:r>
          </w:p>
        </w:tc>
      </w:tr>
      <w:tr w:rsidR="009E1B29" w:rsidRPr="00811331" w:rsidTr="00B155AC">
        <w:tc>
          <w:tcPr>
            <w:tcW w:w="6521" w:type="dxa"/>
          </w:tcPr>
          <w:p w:rsidR="009E1B29" w:rsidRDefault="009E1B29" w:rsidP="00B155AC">
            <w:pPr>
              <w:rPr>
                <w:szCs w:val="20"/>
              </w:rPr>
            </w:pPr>
            <w:r>
              <w:rPr>
                <w:szCs w:val="20"/>
              </w:rPr>
              <w:lastRenderedPageBreak/>
              <w:t>Vény felírási dátumához kapcsolódó ellenőrzés</w:t>
            </w:r>
          </w:p>
        </w:tc>
        <w:tc>
          <w:tcPr>
            <w:tcW w:w="1276" w:type="dxa"/>
          </w:tcPr>
          <w:p w:rsidR="009E1B29" w:rsidRDefault="009E1B29" w:rsidP="00B155AC">
            <w:pPr>
              <w:jc w:val="center"/>
              <w:rPr>
                <w:szCs w:val="20"/>
              </w:rPr>
            </w:pPr>
            <w:r>
              <w:rPr>
                <w:szCs w:val="20"/>
              </w:rPr>
              <w:t>15</w:t>
            </w:r>
          </w:p>
        </w:tc>
      </w:tr>
      <w:tr w:rsidR="009E1B29" w:rsidRPr="00811331" w:rsidTr="00B155AC">
        <w:tc>
          <w:tcPr>
            <w:tcW w:w="6521" w:type="dxa"/>
          </w:tcPr>
          <w:p w:rsidR="009E1B29" w:rsidRDefault="009E1B29" w:rsidP="00B155AC">
            <w:pPr>
              <w:rPr>
                <w:szCs w:val="20"/>
              </w:rPr>
            </w:pPr>
            <w:r>
              <w:rPr>
                <w:szCs w:val="20"/>
              </w:rPr>
              <w:t>Vény beváltási dátumához kapcsolódó ellenőrzés</w:t>
            </w:r>
          </w:p>
        </w:tc>
        <w:tc>
          <w:tcPr>
            <w:tcW w:w="1276" w:type="dxa"/>
          </w:tcPr>
          <w:p w:rsidR="009E1B29" w:rsidRDefault="009E1B29" w:rsidP="00B155AC">
            <w:pPr>
              <w:jc w:val="center"/>
              <w:rPr>
                <w:szCs w:val="20"/>
              </w:rPr>
            </w:pPr>
            <w:r>
              <w:rPr>
                <w:szCs w:val="20"/>
              </w:rPr>
              <w:t>16</w:t>
            </w:r>
          </w:p>
        </w:tc>
      </w:tr>
      <w:tr w:rsidR="009E1B29" w:rsidRPr="00811331" w:rsidTr="00B155AC">
        <w:tc>
          <w:tcPr>
            <w:tcW w:w="6521" w:type="dxa"/>
          </w:tcPr>
          <w:p w:rsidR="009E1B29" w:rsidRDefault="009E1B29" w:rsidP="00B155AC">
            <w:pPr>
              <w:rPr>
                <w:szCs w:val="20"/>
              </w:rPr>
            </w:pPr>
            <w:r>
              <w:rPr>
                <w:szCs w:val="20"/>
              </w:rPr>
              <w:t>Vény kiadási/kezelési dátumához kapcsolódó ellenőrzés</w:t>
            </w:r>
          </w:p>
        </w:tc>
        <w:tc>
          <w:tcPr>
            <w:tcW w:w="1276" w:type="dxa"/>
          </w:tcPr>
          <w:p w:rsidR="009E1B29" w:rsidRDefault="009E1B29" w:rsidP="00B155AC">
            <w:pPr>
              <w:jc w:val="center"/>
              <w:rPr>
                <w:szCs w:val="20"/>
              </w:rPr>
            </w:pPr>
            <w:r>
              <w:rPr>
                <w:szCs w:val="20"/>
              </w:rPr>
              <w:t>17</w:t>
            </w:r>
          </w:p>
        </w:tc>
      </w:tr>
      <w:tr w:rsidR="009E1B29" w:rsidRPr="00811331" w:rsidTr="00B155AC">
        <w:tc>
          <w:tcPr>
            <w:tcW w:w="6521" w:type="dxa"/>
          </w:tcPr>
          <w:p w:rsidR="009E1B29" w:rsidRDefault="009E1B29" w:rsidP="00B155AC">
            <w:pPr>
              <w:rPr>
                <w:szCs w:val="20"/>
              </w:rPr>
            </w:pPr>
            <w:r>
              <w:rPr>
                <w:szCs w:val="20"/>
              </w:rPr>
              <w:t>ANTSZ azonosító számhoz kapcsolódó ellenőrzés</w:t>
            </w:r>
          </w:p>
        </w:tc>
        <w:tc>
          <w:tcPr>
            <w:tcW w:w="1276" w:type="dxa"/>
          </w:tcPr>
          <w:p w:rsidR="009E1B29" w:rsidRDefault="009E1B29" w:rsidP="00B155AC">
            <w:pPr>
              <w:jc w:val="center"/>
              <w:rPr>
                <w:szCs w:val="20"/>
              </w:rPr>
            </w:pPr>
            <w:r>
              <w:rPr>
                <w:szCs w:val="20"/>
              </w:rPr>
              <w:t>18</w:t>
            </w:r>
          </w:p>
        </w:tc>
      </w:tr>
      <w:tr w:rsidR="009E1B29" w:rsidRPr="00811331" w:rsidTr="00B155AC">
        <w:tc>
          <w:tcPr>
            <w:tcW w:w="6521" w:type="dxa"/>
          </w:tcPr>
          <w:p w:rsidR="009E1B29" w:rsidRDefault="009E1B29" w:rsidP="00B155AC">
            <w:pPr>
              <w:rPr>
                <w:szCs w:val="20"/>
              </w:rPr>
            </w:pPr>
            <w:r>
              <w:rPr>
                <w:szCs w:val="20"/>
              </w:rPr>
              <w:t>EAN kódhoz kapcsolódó ellenőrzés</w:t>
            </w:r>
          </w:p>
        </w:tc>
        <w:tc>
          <w:tcPr>
            <w:tcW w:w="1276" w:type="dxa"/>
          </w:tcPr>
          <w:p w:rsidR="009E1B29" w:rsidRDefault="009E1B29" w:rsidP="00B155AC">
            <w:pPr>
              <w:jc w:val="center"/>
              <w:rPr>
                <w:szCs w:val="20"/>
              </w:rPr>
            </w:pPr>
            <w:r>
              <w:rPr>
                <w:szCs w:val="20"/>
              </w:rPr>
              <w:t>19</w:t>
            </w:r>
          </w:p>
        </w:tc>
      </w:tr>
      <w:tr w:rsidR="009E1B29" w:rsidRPr="00811331" w:rsidTr="00B155AC">
        <w:tc>
          <w:tcPr>
            <w:tcW w:w="6521" w:type="dxa"/>
          </w:tcPr>
          <w:p w:rsidR="009E1B29" w:rsidRDefault="009E1B29" w:rsidP="00B155AC">
            <w:pPr>
              <w:rPr>
                <w:szCs w:val="20"/>
              </w:rPr>
            </w:pPr>
            <w:r w:rsidRPr="000C517C">
              <w:rPr>
                <w:szCs w:val="20"/>
              </w:rPr>
              <w:t>Gyártási</w:t>
            </w:r>
            <w:r>
              <w:rPr>
                <w:szCs w:val="20"/>
              </w:rPr>
              <w:t xml:space="preserve"> számhoz/termékazonosítóhoz kapcsolódó ellenőrzés</w:t>
            </w:r>
          </w:p>
        </w:tc>
        <w:tc>
          <w:tcPr>
            <w:tcW w:w="1276" w:type="dxa"/>
          </w:tcPr>
          <w:p w:rsidR="009E1B29" w:rsidRDefault="009E1B29" w:rsidP="00B155AC">
            <w:pPr>
              <w:jc w:val="center"/>
              <w:rPr>
                <w:szCs w:val="20"/>
              </w:rPr>
            </w:pPr>
            <w:r>
              <w:rPr>
                <w:szCs w:val="20"/>
              </w:rPr>
              <w:t>20</w:t>
            </w:r>
          </w:p>
        </w:tc>
      </w:tr>
      <w:tr w:rsidR="009E1B29" w:rsidRPr="00811331" w:rsidTr="00B155AC">
        <w:tc>
          <w:tcPr>
            <w:tcW w:w="6521" w:type="dxa"/>
          </w:tcPr>
          <w:p w:rsidR="009E1B29" w:rsidRDefault="009E1B29" w:rsidP="00B155AC">
            <w:pPr>
              <w:rPr>
                <w:szCs w:val="20"/>
              </w:rPr>
            </w:pPr>
            <w:r>
              <w:rPr>
                <w:szCs w:val="20"/>
              </w:rPr>
              <w:t>BNO kódhoz kapcsolódó ellenőrzés</w:t>
            </w:r>
          </w:p>
        </w:tc>
        <w:tc>
          <w:tcPr>
            <w:tcW w:w="1276" w:type="dxa"/>
          </w:tcPr>
          <w:p w:rsidR="009E1B29" w:rsidRDefault="009E1B29" w:rsidP="00B155AC">
            <w:pPr>
              <w:jc w:val="center"/>
              <w:rPr>
                <w:szCs w:val="20"/>
              </w:rPr>
            </w:pPr>
            <w:r>
              <w:rPr>
                <w:szCs w:val="20"/>
              </w:rPr>
              <w:t>21</w:t>
            </w:r>
          </w:p>
        </w:tc>
      </w:tr>
      <w:tr w:rsidR="009E1B29" w:rsidRPr="00811331" w:rsidTr="00B155AC">
        <w:tc>
          <w:tcPr>
            <w:tcW w:w="6521" w:type="dxa"/>
          </w:tcPr>
          <w:p w:rsidR="009E1B29" w:rsidRDefault="009E1B29" w:rsidP="00B155AC">
            <w:pPr>
              <w:rPr>
                <w:szCs w:val="20"/>
              </w:rPr>
            </w:pPr>
            <w:r w:rsidRPr="0071516E">
              <w:rPr>
                <w:szCs w:val="20"/>
              </w:rPr>
              <w:t>Egyedi engedélyazon</w:t>
            </w:r>
            <w:r>
              <w:rPr>
                <w:szCs w:val="20"/>
              </w:rPr>
              <w:t>osítóhoz kapcsolódó ellenőrzés</w:t>
            </w:r>
          </w:p>
        </w:tc>
        <w:tc>
          <w:tcPr>
            <w:tcW w:w="1276" w:type="dxa"/>
          </w:tcPr>
          <w:p w:rsidR="009E1B29" w:rsidRDefault="009E1B29" w:rsidP="00B155AC">
            <w:pPr>
              <w:jc w:val="center"/>
              <w:rPr>
                <w:szCs w:val="20"/>
              </w:rPr>
            </w:pPr>
            <w:r>
              <w:rPr>
                <w:szCs w:val="20"/>
              </w:rPr>
              <w:t>22</w:t>
            </w:r>
          </w:p>
        </w:tc>
      </w:tr>
      <w:tr w:rsidR="009E1B29" w:rsidRPr="00811331" w:rsidTr="00B155AC">
        <w:tc>
          <w:tcPr>
            <w:tcW w:w="6521" w:type="dxa"/>
          </w:tcPr>
          <w:p w:rsidR="009E1B29" w:rsidRDefault="009E1B29" w:rsidP="00B155AC">
            <w:pPr>
              <w:rPr>
                <w:szCs w:val="20"/>
              </w:rPr>
            </w:pPr>
            <w:r>
              <w:rPr>
                <w:szCs w:val="20"/>
              </w:rPr>
              <w:t>Mennyiséghez kapcsolódó ellenőrzés</w:t>
            </w:r>
          </w:p>
        </w:tc>
        <w:tc>
          <w:tcPr>
            <w:tcW w:w="1276" w:type="dxa"/>
          </w:tcPr>
          <w:p w:rsidR="009E1B29" w:rsidRDefault="009E1B29" w:rsidP="00B155AC">
            <w:pPr>
              <w:jc w:val="center"/>
              <w:rPr>
                <w:szCs w:val="20"/>
              </w:rPr>
            </w:pPr>
            <w:r>
              <w:rPr>
                <w:szCs w:val="20"/>
              </w:rPr>
              <w:t>23</w:t>
            </w:r>
          </w:p>
        </w:tc>
      </w:tr>
      <w:tr w:rsidR="009E1B29" w:rsidRPr="00811331" w:rsidTr="00B155AC">
        <w:tc>
          <w:tcPr>
            <w:tcW w:w="6521" w:type="dxa"/>
          </w:tcPr>
          <w:p w:rsidR="009E1B29" w:rsidRDefault="009E1B29" w:rsidP="00B155AC">
            <w:pPr>
              <w:rPr>
                <w:szCs w:val="20"/>
              </w:rPr>
            </w:pPr>
            <w:r>
              <w:rPr>
                <w:szCs w:val="20"/>
              </w:rPr>
              <w:t>Áradatokhoz tartozó ellenőrzések</w:t>
            </w:r>
          </w:p>
        </w:tc>
        <w:tc>
          <w:tcPr>
            <w:tcW w:w="1276" w:type="dxa"/>
          </w:tcPr>
          <w:p w:rsidR="009E1B29" w:rsidRDefault="009E1B29" w:rsidP="00B155AC">
            <w:pPr>
              <w:jc w:val="center"/>
              <w:rPr>
                <w:szCs w:val="20"/>
              </w:rPr>
            </w:pPr>
            <w:r>
              <w:rPr>
                <w:szCs w:val="20"/>
              </w:rPr>
              <w:t>24</w:t>
            </w:r>
          </w:p>
        </w:tc>
      </w:tr>
      <w:tr w:rsidR="009E1B29" w:rsidRPr="00811331" w:rsidTr="00B155AC">
        <w:tc>
          <w:tcPr>
            <w:tcW w:w="6521" w:type="dxa"/>
          </w:tcPr>
          <w:p w:rsidR="009E1B29" w:rsidRDefault="009E1B29" w:rsidP="00B155AC">
            <w:pPr>
              <w:rPr>
                <w:szCs w:val="20"/>
              </w:rPr>
            </w:pPr>
            <w:r>
              <w:rPr>
                <w:szCs w:val="20"/>
              </w:rPr>
              <w:t>Kihordási idővel kapcsolatos ellenőrzés</w:t>
            </w:r>
          </w:p>
        </w:tc>
        <w:tc>
          <w:tcPr>
            <w:tcW w:w="1276" w:type="dxa"/>
          </w:tcPr>
          <w:p w:rsidR="009E1B29" w:rsidRDefault="009E1B29" w:rsidP="00B155AC">
            <w:pPr>
              <w:jc w:val="center"/>
              <w:rPr>
                <w:szCs w:val="20"/>
              </w:rPr>
            </w:pPr>
            <w:r>
              <w:rPr>
                <w:szCs w:val="20"/>
              </w:rPr>
              <w:t>25</w:t>
            </w:r>
          </w:p>
        </w:tc>
      </w:tr>
      <w:tr w:rsidR="009E1B29" w:rsidRPr="00811331" w:rsidTr="00B155AC">
        <w:tc>
          <w:tcPr>
            <w:tcW w:w="6521" w:type="dxa"/>
          </w:tcPr>
          <w:p w:rsidR="009E1B29" w:rsidRDefault="009E1B29" w:rsidP="00B155AC">
            <w:pPr>
              <w:rPr>
                <w:szCs w:val="20"/>
              </w:rPr>
            </w:pPr>
            <w:r>
              <w:rPr>
                <w:szCs w:val="20"/>
              </w:rPr>
              <w:t>Többsoros vények ellenőrzése</w:t>
            </w:r>
          </w:p>
        </w:tc>
        <w:tc>
          <w:tcPr>
            <w:tcW w:w="1276" w:type="dxa"/>
          </w:tcPr>
          <w:p w:rsidR="009E1B29" w:rsidRDefault="009E1B29" w:rsidP="00B155AC">
            <w:pPr>
              <w:jc w:val="center"/>
              <w:rPr>
                <w:szCs w:val="20"/>
              </w:rPr>
            </w:pPr>
            <w:r>
              <w:rPr>
                <w:szCs w:val="20"/>
              </w:rPr>
              <w:t>26</w:t>
            </w:r>
          </w:p>
        </w:tc>
      </w:tr>
      <w:tr w:rsidR="009E1B29" w:rsidRPr="00811331" w:rsidTr="00B155AC">
        <w:tc>
          <w:tcPr>
            <w:tcW w:w="6521" w:type="dxa"/>
          </w:tcPr>
          <w:p w:rsidR="009E1B29" w:rsidRDefault="009E1B29" w:rsidP="00B155AC">
            <w:pPr>
              <w:rPr>
                <w:szCs w:val="20"/>
              </w:rPr>
            </w:pPr>
            <w:proofErr w:type="gramStart"/>
            <w:r>
              <w:rPr>
                <w:szCs w:val="20"/>
              </w:rPr>
              <w:t>Tétel kódolási</w:t>
            </w:r>
            <w:proofErr w:type="gramEnd"/>
            <w:r>
              <w:rPr>
                <w:szCs w:val="20"/>
              </w:rPr>
              <w:t xml:space="preserve"> összefüggés ellenőrzés</w:t>
            </w:r>
          </w:p>
        </w:tc>
        <w:tc>
          <w:tcPr>
            <w:tcW w:w="1276" w:type="dxa"/>
          </w:tcPr>
          <w:p w:rsidR="009E1B29" w:rsidRDefault="009E1B29" w:rsidP="00B155AC">
            <w:pPr>
              <w:jc w:val="center"/>
              <w:rPr>
                <w:szCs w:val="20"/>
              </w:rPr>
            </w:pPr>
            <w:r>
              <w:rPr>
                <w:szCs w:val="20"/>
              </w:rPr>
              <w:t>27</w:t>
            </w:r>
          </w:p>
        </w:tc>
      </w:tr>
      <w:tr w:rsidR="009E1B29" w:rsidRPr="00811331" w:rsidTr="00B155AC">
        <w:tc>
          <w:tcPr>
            <w:tcW w:w="6521" w:type="dxa"/>
          </w:tcPr>
          <w:p w:rsidR="009E1B29" w:rsidRDefault="009E1B29" w:rsidP="00B155AC">
            <w:pPr>
              <w:rPr>
                <w:szCs w:val="20"/>
              </w:rPr>
            </w:pPr>
            <w:r>
              <w:rPr>
                <w:szCs w:val="20"/>
              </w:rPr>
              <w:t>Hibás ár jogcím összefüggés ellenőrzés</w:t>
            </w:r>
          </w:p>
        </w:tc>
        <w:tc>
          <w:tcPr>
            <w:tcW w:w="1276" w:type="dxa"/>
          </w:tcPr>
          <w:p w:rsidR="009E1B29" w:rsidRDefault="009E1B29" w:rsidP="00B155AC">
            <w:pPr>
              <w:jc w:val="center"/>
              <w:rPr>
                <w:szCs w:val="20"/>
              </w:rPr>
            </w:pPr>
            <w:r>
              <w:rPr>
                <w:szCs w:val="20"/>
              </w:rPr>
              <w:t>28</w:t>
            </w:r>
          </w:p>
        </w:tc>
      </w:tr>
      <w:tr w:rsidR="009E1B29" w:rsidRPr="00811331" w:rsidTr="00B155AC">
        <w:tc>
          <w:tcPr>
            <w:tcW w:w="6521" w:type="dxa"/>
          </w:tcPr>
          <w:p w:rsidR="009E1B29" w:rsidRDefault="009E1B29" w:rsidP="00B155AC">
            <w:pPr>
              <w:rPr>
                <w:szCs w:val="20"/>
              </w:rPr>
            </w:pPr>
            <w:r>
              <w:rPr>
                <w:szCs w:val="20"/>
              </w:rPr>
              <w:t>Vényazonosító és termékkód összefüggés ellenőrzés</w:t>
            </w:r>
          </w:p>
        </w:tc>
        <w:tc>
          <w:tcPr>
            <w:tcW w:w="1276" w:type="dxa"/>
          </w:tcPr>
          <w:p w:rsidR="009E1B29" w:rsidRDefault="009E1B29" w:rsidP="00B155AC">
            <w:pPr>
              <w:jc w:val="center"/>
              <w:rPr>
                <w:szCs w:val="20"/>
              </w:rPr>
            </w:pPr>
            <w:r>
              <w:rPr>
                <w:szCs w:val="20"/>
              </w:rPr>
              <w:t>29</w:t>
            </w:r>
          </w:p>
        </w:tc>
      </w:tr>
      <w:tr w:rsidR="009E1B29" w:rsidRPr="00811331" w:rsidTr="00B155AC">
        <w:tc>
          <w:tcPr>
            <w:tcW w:w="6521" w:type="dxa"/>
          </w:tcPr>
          <w:p w:rsidR="009E1B29" w:rsidRDefault="009E1B29" w:rsidP="00B155AC">
            <w:pPr>
              <w:rPr>
                <w:szCs w:val="20"/>
              </w:rPr>
            </w:pPr>
            <w:r>
              <w:rPr>
                <w:szCs w:val="20"/>
              </w:rPr>
              <w:t>Kiadott TTT kód és TAJ szám összefüggés ellenőrzés</w:t>
            </w:r>
          </w:p>
        </w:tc>
        <w:tc>
          <w:tcPr>
            <w:tcW w:w="1276" w:type="dxa"/>
          </w:tcPr>
          <w:p w:rsidR="009E1B29" w:rsidRDefault="009E1B29" w:rsidP="00B155AC">
            <w:pPr>
              <w:jc w:val="center"/>
              <w:rPr>
                <w:szCs w:val="20"/>
              </w:rPr>
            </w:pPr>
            <w:r>
              <w:rPr>
                <w:szCs w:val="20"/>
              </w:rPr>
              <w:t>30</w:t>
            </w:r>
          </w:p>
        </w:tc>
      </w:tr>
      <w:tr w:rsidR="009E1B29" w:rsidRPr="00811331" w:rsidTr="00B155AC">
        <w:tc>
          <w:tcPr>
            <w:tcW w:w="6521" w:type="dxa"/>
          </w:tcPr>
          <w:p w:rsidR="009E1B29" w:rsidRDefault="009E1B29" w:rsidP="00B155AC">
            <w:pPr>
              <w:rPr>
                <w:szCs w:val="20"/>
              </w:rPr>
            </w:pPr>
            <w:r>
              <w:rPr>
                <w:szCs w:val="20"/>
              </w:rPr>
              <w:t>Korrekcióhoz kapcsolódó ellenőrzés</w:t>
            </w:r>
          </w:p>
        </w:tc>
        <w:tc>
          <w:tcPr>
            <w:tcW w:w="1276" w:type="dxa"/>
          </w:tcPr>
          <w:p w:rsidR="009E1B29" w:rsidRDefault="009E1B29" w:rsidP="00B155AC">
            <w:pPr>
              <w:jc w:val="center"/>
              <w:rPr>
                <w:szCs w:val="20"/>
              </w:rPr>
            </w:pPr>
            <w:r>
              <w:rPr>
                <w:szCs w:val="20"/>
              </w:rPr>
              <w:t>31</w:t>
            </w:r>
          </w:p>
        </w:tc>
      </w:tr>
      <w:tr w:rsidR="009E1B29" w:rsidRPr="00811331" w:rsidTr="00B155AC">
        <w:tc>
          <w:tcPr>
            <w:tcW w:w="6521" w:type="dxa"/>
          </w:tcPr>
          <w:p w:rsidR="009E1B29" w:rsidRDefault="009E1B29" w:rsidP="00B155AC">
            <w:pPr>
              <w:rPr>
                <w:szCs w:val="20"/>
              </w:rPr>
            </w:pPr>
            <w:r>
              <w:rPr>
                <w:szCs w:val="20"/>
              </w:rPr>
              <w:t>Kölcsönzési díjhoz kapcsolódó ellenőrzés</w:t>
            </w:r>
          </w:p>
        </w:tc>
        <w:tc>
          <w:tcPr>
            <w:tcW w:w="1276" w:type="dxa"/>
          </w:tcPr>
          <w:p w:rsidR="009E1B29" w:rsidRDefault="009E1B29" w:rsidP="00B155AC">
            <w:pPr>
              <w:jc w:val="center"/>
              <w:rPr>
                <w:szCs w:val="20"/>
              </w:rPr>
            </w:pPr>
            <w:r>
              <w:rPr>
                <w:szCs w:val="20"/>
              </w:rPr>
              <w:t>32</w:t>
            </w:r>
          </w:p>
        </w:tc>
      </w:tr>
      <w:tr w:rsidR="009E1B29" w:rsidRPr="00811331" w:rsidTr="00B155AC">
        <w:tc>
          <w:tcPr>
            <w:tcW w:w="6521" w:type="dxa"/>
          </w:tcPr>
          <w:p w:rsidR="009E1B29" w:rsidRDefault="009E1B29" w:rsidP="00B155AC">
            <w:pPr>
              <w:rPr>
                <w:szCs w:val="20"/>
              </w:rPr>
            </w:pPr>
            <w:r>
              <w:rPr>
                <w:szCs w:val="20"/>
              </w:rPr>
              <w:t>Technikai térítési díjhoz kapcsolódó ellenőrzés</w:t>
            </w:r>
          </w:p>
        </w:tc>
        <w:tc>
          <w:tcPr>
            <w:tcW w:w="1276" w:type="dxa"/>
          </w:tcPr>
          <w:p w:rsidR="009E1B29" w:rsidRDefault="009E1B29" w:rsidP="00B155AC">
            <w:pPr>
              <w:jc w:val="center"/>
              <w:rPr>
                <w:szCs w:val="20"/>
              </w:rPr>
            </w:pPr>
            <w:r>
              <w:rPr>
                <w:szCs w:val="20"/>
              </w:rPr>
              <w:t>33</w:t>
            </w:r>
          </w:p>
        </w:tc>
      </w:tr>
      <w:tr w:rsidR="009E1B29" w:rsidRPr="00811331" w:rsidTr="00B155AC">
        <w:tc>
          <w:tcPr>
            <w:tcW w:w="6521" w:type="dxa"/>
          </w:tcPr>
          <w:p w:rsidR="009E1B29" w:rsidRDefault="009E1B29" w:rsidP="00B155AC">
            <w:pPr>
              <w:rPr>
                <w:szCs w:val="20"/>
              </w:rPr>
            </w:pPr>
            <w:r>
              <w:rPr>
                <w:szCs w:val="20"/>
              </w:rPr>
              <w:t>Szakorvosi jogosultsághoz kapcsolódó ellenőrzés</w:t>
            </w:r>
          </w:p>
        </w:tc>
        <w:tc>
          <w:tcPr>
            <w:tcW w:w="1276" w:type="dxa"/>
          </w:tcPr>
          <w:p w:rsidR="009E1B29" w:rsidRDefault="009E1B29" w:rsidP="00B155AC">
            <w:pPr>
              <w:jc w:val="center"/>
              <w:rPr>
                <w:szCs w:val="20"/>
              </w:rPr>
            </w:pPr>
            <w:r>
              <w:rPr>
                <w:szCs w:val="20"/>
              </w:rPr>
              <w:t>34</w:t>
            </w:r>
          </w:p>
        </w:tc>
      </w:tr>
      <w:tr w:rsidR="009E1B29" w:rsidRPr="00811331" w:rsidTr="00B155AC">
        <w:tc>
          <w:tcPr>
            <w:tcW w:w="6521" w:type="dxa"/>
          </w:tcPr>
          <w:p w:rsidR="009E1B29" w:rsidRDefault="009E1B29" w:rsidP="00B155AC">
            <w:pPr>
              <w:rPr>
                <w:szCs w:val="20"/>
              </w:rPr>
            </w:pPr>
            <w:r>
              <w:rPr>
                <w:szCs w:val="20"/>
              </w:rPr>
              <w:t>Javításhoz kapcsolódó ellenőrzés</w:t>
            </w:r>
          </w:p>
        </w:tc>
        <w:tc>
          <w:tcPr>
            <w:tcW w:w="1276" w:type="dxa"/>
          </w:tcPr>
          <w:p w:rsidR="009E1B29" w:rsidRDefault="009E1B29" w:rsidP="00B155AC">
            <w:pPr>
              <w:jc w:val="center"/>
              <w:rPr>
                <w:szCs w:val="20"/>
              </w:rPr>
            </w:pPr>
            <w:r>
              <w:rPr>
                <w:szCs w:val="20"/>
              </w:rPr>
              <w:t>35</w:t>
            </w:r>
          </w:p>
        </w:tc>
      </w:tr>
      <w:tr w:rsidR="009E1B29" w:rsidRPr="00811331" w:rsidTr="00B155AC">
        <w:tc>
          <w:tcPr>
            <w:tcW w:w="6521" w:type="dxa"/>
          </w:tcPr>
          <w:p w:rsidR="009E1B29" w:rsidRDefault="009E1B29" w:rsidP="00B155AC">
            <w:pPr>
              <w:rPr>
                <w:szCs w:val="20"/>
              </w:rPr>
            </w:pPr>
            <w:r>
              <w:rPr>
                <w:szCs w:val="20"/>
              </w:rPr>
              <w:t>OVF tranzakciós azonosító mezőhöz kapcsolódó ellenőrzés</w:t>
            </w:r>
          </w:p>
        </w:tc>
        <w:tc>
          <w:tcPr>
            <w:tcW w:w="1276" w:type="dxa"/>
          </w:tcPr>
          <w:p w:rsidR="009E1B29" w:rsidRDefault="009E1B29" w:rsidP="00B155AC">
            <w:pPr>
              <w:jc w:val="center"/>
              <w:rPr>
                <w:szCs w:val="20"/>
              </w:rPr>
            </w:pPr>
            <w:r>
              <w:rPr>
                <w:szCs w:val="20"/>
              </w:rPr>
              <w:t>36</w:t>
            </w:r>
          </w:p>
        </w:tc>
      </w:tr>
      <w:tr w:rsidR="009E1B29" w:rsidRPr="00811331" w:rsidTr="00B155AC">
        <w:tc>
          <w:tcPr>
            <w:tcW w:w="6521" w:type="dxa"/>
          </w:tcPr>
          <w:p w:rsidR="009E1B29" w:rsidRDefault="009E1B29" w:rsidP="00B155AC">
            <w:pPr>
              <w:rPr>
                <w:szCs w:val="20"/>
              </w:rPr>
            </w:pPr>
            <w:r>
              <w:rPr>
                <w:szCs w:val="20"/>
              </w:rPr>
              <w:t>OEP minősítési számhoz kapcsolódó ellenőrzés</w:t>
            </w:r>
          </w:p>
        </w:tc>
        <w:tc>
          <w:tcPr>
            <w:tcW w:w="1276" w:type="dxa"/>
          </w:tcPr>
          <w:p w:rsidR="009E1B29" w:rsidRDefault="009E1B29" w:rsidP="00B155AC">
            <w:pPr>
              <w:jc w:val="center"/>
              <w:rPr>
                <w:szCs w:val="20"/>
              </w:rPr>
            </w:pPr>
            <w:r>
              <w:rPr>
                <w:szCs w:val="20"/>
              </w:rPr>
              <w:t>37</w:t>
            </w:r>
          </w:p>
        </w:tc>
      </w:tr>
      <w:tr w:rsidR="009E1B29" w:rsidRPr="00811331" w:rsidTr="00B155AC">
        <w:tc>
          <w:tcPr>
            <w:tcW w:w="6521" w:type="dxa"/>
          </w:tcPr>
          <w:p w:rsidR="009E1B29" w:rsidRPr="00811331" w:rsidRDefault="009E1B29" w:rsidP="00B155AC">
            <w:pPr>
              <w:rPr>
                <w:szCs w:val="20"/>
              </w:rPr>
            </w:pPr>
            <w:bookmarkStart w:id="54" w:name="OLE_LINK7"/>
            <w:bookmarkStart w:id="55" w:name="OLE_LINK8"/>
            <w:r>
              <w:rPr>
                <w:szCs w:val="20"/>
              </w:rPr>
              <w:t>Részkiadás mezőhöz kapcsolódó ellenőrzés</w:t>
            </w:r>
            <w:bookmarkEnd w:id="54"/>
            <w:bookmarkEnd w:id="55"/>
          </w:p>
        </w:tc>
        <w:tc>
          <w:tcPr>
            <w:tcW w:w="1276" w:type="dxa"/>
          </w:tcPr>
          <w:p w:rsidR="009E1B29" w:rsidRPr="00811331" w:rsidRDefault="009E1B29" w:rsidP="00B155AC">
            <w:pPr>
              <w:jc w:val="center"/>
              <w:rPr>
                <w:szCs w:val="20"/>
              </w:rPr>
            </w:pPr>
            <w:r>
              <w:rPr>
                <w:szCs w:val="20"/>
              </w:rPr>
              <w:t>38</w:t>
            </w:r>
          </w:p>
        </w:tc>
      </w:tr>
    </w:tbl>
    <w:p w:rsidR="009E1B29" w:rsidRDefault="009E1B29" w:rsidP="009E1B29">
      <w:pPr>
        <w:rPr>
          <w:szCs w:val="20"/>
        </w:rPr>
      </w:pPr>
    </w:p>
    <w:p w:rsidR="009E1B29" w:rsidRDefault="009E1B29" w:rsidP="009E1B29">
      <w:pPr>
        <w:rPr>
          <w:b/>
          <w:szCs w:val="20"/>
        </w:rPr>
      </w:pPr>
    </w:p>
    <w:p w:rsidR="009E1B29" w:rsidRPr="00811331" w:rsidRDefault="009E1B29" w:rsidP="009E1B29">
      <w:pPr>
        <w:rPr>
          <w:b/>
          <w:szCs w:val="20"/>
        </w:rPr>
      </w:pPr>
      <w:r>
        <w:rPr>
          <w:b/>
          <w:szCs w:val="20"/>
        </w:rPr>
        <w:t>Melyik</w:t>
      </w:r>
      <w:r w:rsidRPr="00811331">
        <w:rPr>
          <w:b/>
          <w:szCs w:val="20"/>
        </w:rPr>
        <w:t xml:space="preserve"> tételtípushoz </w:t>
      </w:r>
      <w:r>
        <w:rPr>
          <w:b/>
          <w:szCs w:val="20"/>
        </w:rPr>
        <w:t>kapcsolódhat</w:t>
      </w:r>
      <w:r w:rsidRPr="00811331">
        <w:rPr>
          <w:b/>
          <w:szCs w:val="20"/>
        </w:rPr>
        <w:t xml:space="preserve"> az adott ellenőrzés (hibakód 3. karaktere)</w:t>
      </w:r>
    </w:p>
    <w:p w:rsidR="009E1B29" w:rsidRPr="00811331" w:rsidRDefault="009E1B29" w:rsidP="009E1B29">
      <w:pPr>
        <w:rPr>
          <w:szCs w:val="20"/>
        </w:rPr>
      </w:pPr>
    </w:p>
    <w:tbl>
      <w:tblPr>
        <w:tblW w:w="0" w:type="auto"/>
        <w:tblInd w:w="67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tblPr>
      <w:tblGrid>
        <w:gridCol w:w="6521"/>
        <w:gridCol w:w="1276"/>
      </w:tblGrid>
      <w:tr w:rsidR="009E1B29" w:rsidRPr="00811331" w:rsidTr="00B155AC">
        <w:tc>
          <w:tcPr>
            <w:tcW w:w="6521" w:type="dxa"/>
            <w:tcBorders>
              <w:top w:val="single" w:sz="12" w:space="0" w:color="auto"/>
              <w:bottom w:val="single" w:sz="12" w:space="0" w:color="auto"/>
            </w:tcBorders>
          </w:tcPr>
          <w:p w:rsidR="009E1B29" w:rsidRPr="00811331" w:rsidRDefault="009E1B29" w:rsidP="00B155AC">
            <w:pPr>
              <w:rPr>
                <w:szCs w:val="20"/>
              </w:rPr>
            </w:pPr>
            <w:r w:rsidRPr="00811331">
              <w:rPr>
                <w:szCs w:val="20"/>
              </w:rPr>
              <w:t>Tételtípus besorolása</w:t>
            </w:r>
          </w:p>
        </w:tc>
        <w:tc>
          <w:tcPr>
            <w:tcW w:w="1276" w:type="dxa"/>
            <w:tcBorders>
              <w:top w:val="single" w:sz="12" w:space="0" w:color="auto"/>
              <w:bottom w:val="single" w:sz="12" w:space="0" w:color="auto"/>
            </w:tcBorders>
          </w:tcPr>
          <w:p w:rsidR="009E1B29" w:rsidRPr="00811331" w:rsidRDefault="009E1B29" w:rsidP="00B155AC">
            <w:pPr>
              <w:jc w:val="center"/>
              <w:rPr>
                <w:szCs w:val="20"/>
              </w:rPr>
            </w:pPr>
            <w:r w:rsidRPr="00811331">
              <w:rPr>
                <w:szCs w:val="20"/>
              </w:rPr>
              <w:t>Kódja</w:t>
            </w:r>
          </w:p>
        </w:tc>
      </w:tr>
      <w:tr w:rsidR="009E1B29" w:rsidRPr="00811331" w:rsidTr="00B155AC">
        <w:tc>
          <w:tcPr>
            <w:tcW w:w="6521" w:type="dxa"/>
            <w:tcBorders>
              <w:top w:val="single" w:sz="12" w:space="0" w:color="auto"/>
            </w:tcBorders>
          </w:tcPr>
          <w:p w:rsidR="009E1B29" w:rsidRPr="00811331" w:rsidRDefault="009E1B29" w:rsidP="00B155AC">
            <w:pPr>
              <w:rPr>
                <w:szCs w:val="20"/>
              </w:rPr>
            </w:pPr>
            <w:r w:rsidRPr="00811331">
              <w:rPr>
                <w:szCs w:val="20"/>
              </w:rPr>
              <w:t>Gyógyszer tétel</w:t>
            </w:r>
          </w:p>
        </w:tc>
        <w:tc>
          <w:tcPr>
            <w:tcW w:w="1276" w:type="dxa"/>
            <w:tcBorders>
              <w:top w:val="single" w:sz="12" w:space="0" w:color="auto"/>
            </w:tcBorders>
          </w:tcPr>
          <w:p w:rsidR="009E1B29" w:rsidRPr="00811331" w:rsidRDefault="009E1B29" w:rsidP="00B155AC">
            <w:pPr>
              <w:jc w:val="center"/>
              <w:rPr>
                <w:szCs w:val="20"/>
              </w:rPr>
            </w:pPr>
            <w:r w:rsidRPr="00811331">
              <w:rPr>
                <w:szCs w:val="20"/>
              </w:rPr>
              <w:t>1</w:t>
            </w:r>
          </w:p>
        </w:tc>
      </w:tr>
      <w:tr w:rsidR="009E1B29" w:rsidRPr="00811331" w:rsidTr="00B155AC">
        <w:tc>
          <w:tcPr>
            <w:tcW w:w="6521" w:type="dxa"/>
          </w:tcPr>
          <w:p w:rsidR="009E1B29" w:rsidRPr="00811331" w:rsidRDefault="009E1B29" w:rsidP="00B155AC">
            <w:pPr>
              <w:rPr>
                <w:szCs w:val="20"/>
              </w:rPr>
            </w:pPr>
            <w:r w:rsidRPr="00811331">
              <w:rPr>
                <w:szCs w:val="20"/>
              </w:rPr>
              <w:t>Segédeszköz / kötszer tétel</w:t>
            </w:r>
          </w:p>
        </w:tc>
        <w:tc>
          <w:tcPr>
            <w:tcW w:w="1276" w:type="dxa"/>
          </w:tcPr>
          <w:p w:rsidR="009E1B29" w:rsidRPr="00811331" w:rsidRDefault="009E1B29" w:rsidP="00B155AC">
            <w:pPr>
              <w:jc w:val="center"/>
              <w:rPr>
                <w:szCs w:val="20"/>
              </w:rPr>
            </w:pPr>
            <w:r w:rsidRPr="00811331">
              <w:rPr>
                <w:szCs w:val="20"/>
              </w:rPr>
              <w:t>2</w:t>
            </w:r>
          </w:p>
        </w:tc>
      </w:tr>
      <w:tr w:rsidR="009E1B29" w:rsidRPr="00811331" w:rsidTr="00B155AC">
        <w:tc>
          <w:tcPr>
            <w:tcW w:w="6521" w:type="dxa"/>
          </w:tcPr>
          <w:p w:rsidR="009E1B29" w:rsidRPr="00811331" w:rsidRDefault="009E1B29" w:rsidP="00B155AC">
            <w:pPr>
              <w:rPr>
                <w:szCs w:val="20"/>
              </w:rPr>
            </w:pPr>
            <w:r w:rsidRPr="00811331">
              <w:rPr>
                <w:szCs w:val="20"/>
              </w:rPr>
              <w:t>Gyógyfürdő tétel</w:t>
            </w:r>
          </w:p>
        </w:tc>
        <w:tc>
          <w:tcPr>
            <w:tcW w:w="1276" w:type="dxa"/>
          </w:tcPr>
          <w:p w:rsidR="009E1B29" w:rsidRPr="00811331" w:rsidRDefault="009E1B29" w:rsidP="00B155AC">
            <w:pPr>
              <w:jc w:val="center"/>
              <w:rPr>
                <w:szCs w:val="20"/>
              </w:rPr>
            </w:pPr>
            <w:r w:rsidRPr="00811331">
              <w:rPr>
                <w:szCs w:val="20"/>
              </w:rPr>
              <w:t>3</w:t>
            </w:r>
          </w:p>
        </w:tc>
      </w:tr>
      <w:tr w:rsidR="009E1B29" w:rsidRPr="00811331" w:rsidTr="00B155AC">
        <w:tc>
          <w:tcPr>
            <w:tcW w:w="6521" w:type="dxa"/>
          </w:tcPr>
          <w:p w:rsidR="009E1B29" w:rsidRPr="00811331" w:rsidRDefault="009E1B29" w:rsidP="00B155AC">
            <w:pPr>
              <w:rPr>
                <w:szCs w:val="20"/>
              </w:rPr>
            </w:pPr>
            <w:r w:rsidRPr="00811331">
              <w:rPr>
                <w:szCs w:val="20"/>
              </w:rPr>
              <w:t>Minden típusú tétel</w:t>
            </w:r>
          </w:p>
        </w:tc>
        <w:tc>
          <w:tcPr>
            <w:tcW w:w="1276" w:type="dxa"/>
          </w:tcPr>
          <w:p w:rsidR="009E1B29" w:rsidRPr="00811331" w:rsidRDefault="009E1B29" w:rsidP="00B155AC">
            <w:pPr>
              <w:jc w:val="center"/>
              <w:rPr>
                <w:szCs w:val="20"/>
              </w:rPr>
            </w:pPr>
            <w:r w:rsidRPr="00811331">
              <w:rPr>
                <w:szCs w:val="20"/>
              </w:rPr>
              <w:t>4</w:t>
            </w:r>
          </w:p>
        </w:tc>
      </w:tr>
      <w:tr w:rsidR="009E1B29" w:rsidRPr="00811331" w:rsidTr="00B155AC">
        <w:tc>
          <w:tcPr>
            <w:tcW w:w="6521" w:type="dxa"/>
          </w:tcPr>
          <w:p w:rsidR="009E1B29" w:rsidRPr="00811331" w:rsidRDefault="009E1B29" w:rsidP="00B155AC">
            <w:pPr>
              <w:rPr>
                <w:szCs w:val="20"/>
              </w:rPr>
            </w:pPr>
            <w:r>
              <w:rPr>
                <w:szCs w:val="20"/>
              </w:rPr>
              <w:t>Gyógyszer és Segédeszköz/kötszer</w:t>
            </w:r>
          </w:p>
        </w:tc>
        <w:tc>
          <w:tcPr>
            <w:tcW w:w="1276" w:type="dxa"/>
          </w:tcPr>
          <w:p w:rsidR="009E1B29" w:rsidRPr="00811331" w:rsidRDefault="009E1B29" w:rsidP="00B155AC">
            <w:pPr>
              <w:jc w:val="center"/>
              <w:rPr>
                <w:szCs w:val="20"/>
              </w:rPr>
            </w:pPr>
            <w:r>
              <w:rPr>
                <w:szCs w:val="20"/>
              </w:rPr>
              <w:t>5</w:t>
            </w:r>
          </w:p>
        </w:tc>
      </w:tr>
      <w:tr w:rsidR="009E1B29" w:rsidRPr="00811331" w:rsidTr="00B155AC">
        <w:tc>
          <w:tcPr>
            <w:tcW w:w="6521" w:type="dxa"/>
          </w:tcPr>
          <w:p w:rsidR="009E1B29" w:rsidRDefault="009E1B29" w:rsidP="00B155AC">
            <w:pPr>
              <w:rPr>
                <w:szCs w:val="20"/>
              </w:rPr>
            </w:pPr>
            <w:r>
              <w:rPr>
                <w:szCs w:val="20"/>
              </w:rPr>
              <w:t>Gyógyfürdő és Segédeszköz/kötszer</w:t>
            </w:r>
          </w:p>
        </w:tc>
        <w:tc>
          <w:tcPr>
            <w:tcW w:w="1276" w:type="dxa"/>
          </w:tcPr>
          <w:p w:rsidR="009E1B29" w:rsidRDefault="009E1B29" w:rsidP="00B155AC">
            <w:pPr>
              <w:jc w:val="center"/>
              <w:rPr>
                <w:szCs w:val="20"/>
              </w:rPr>
            </w:pPr>
            <w:r>
              <w:rPr>
                <w:szCs w:val="20"/>
              </w:rPr>
              <w:t>6</w:t>
            </w:r>
          </w:p>
        </w:tc>
      </w:tr>
      <w:tr w:rsidR="009E1B29" w:rsidRPr="00811331" w:rsidTr="00B155AC">
        <w:tc>
          <w:tcPr>
            <w:tcW w:w="6521" w:type="dxa"/>
          </w:tcPr>
          <w:p w:rsidR="009E1B29" w:rsidRPr="00811331" w:rsidRDefault="009E1B29" w:rsidP="00B155AC">
            <w:pPr>
              <w:rPr>
                <w:szCs w:val="20"/>
              </w:rPr>
            </w:pPr>
            <w:r>
              <w:rPr>
                <w:szCs w:val="20"/>
              </w:rPr>
              <w:t>Gyógyszer és Gyógyfürdő</w:t>
            </w:r>
          </w:p>
        </w:tc>
        <w:tc>
          <w:tcPr>
            <w:tcW w:w="1276" w:type="dxa"/>
          </w:tcPr>
          <w:p w:rsidR="009E1B29" w:rsidRPr="00811331" w:rsidRDefault="009E1B29" w:rsidP="00B155AC">
            <w:pPr>
              <w:jc w:val="center"/>
              <w:rPr>
                <w:szCs w:val="20"/>
              </w:rPr>
            </w:pPr>
            <w:r>
              <w:rPr>
                <w:szCs w:val="20"/>
              </w:rPr>
              <w:t>7</w:t>
            </w:r>
          </w:p>
        </w:tc>
      </w:tr>
      <w:tr w:rsidR="009E1B29" w:rsidRPr="00811331" w:rsidTr="00B155AC">
        <w:tc>
          <w:tcPr>
            <w:tcW w:w="6521" w:type="dxa"/>
          </w:tcPr>
          <w:p w:rsidR="009E1B29" w:rsidRPr="00811331" w:rsidRDefault="009E1B29" w:rsidP="00B155AC">
            <w:pPr>
              <w:rPr>
                <w:szCs w:val="20"/>
              </w:rPr>
            </w:pPr>
            <w:r>
              <w:rPr>
                <w:szCs w:val="20"/>
              </w:rPr>
              <w:t>Egyedi engedély</w:t>
            </w:r>
          </w:p>
        </w:tc>
        <w:tc>
          <w:tcPr>
            <w:tcW w:w="1276" w:type="dxa"/>
          </w:tcPr>
          <w:p w:rsidR="009E1B29" w:rsidRPr="00811331" w:rsidRDefault="009E1B29" w:rsidP="00B155AC">
            <w:pPr>
              <w:jc w:val="center"/>
              <w:rPr>
                <w:szCs w:val="20"/>
              </w:rPr>
            </w:pPr>
            <w:r>
              <w:rPr>
                <w:szCs w:val="20"/>
              </w:rPr>
              <w:t>8</w:t>
            </w:r>
          </w:p>
        </w:tc>
      </w:tr>
    </w:tbl>
    <w:p w:rsidR="009E1B29" w:rsidRDefault="009E1B29" w:rsidP="009E1B29">
      <w:pPr>
        <w:rPr>
          <w:szCs w:val="20"/>
        </w:rPr>
      </w:pPr>
    </w:p>
    <w:p w:rsidR="00C70130" w:rsidRDefault="00C70130">
      <w:pPr>
        <w:spacing w:before="0"/>
        <w:jc w:val="left"/>
        <w:rPr>
          <w:szCs w:val="20"/>
        </w:rPr>
      </w:pPr>
      <w:r>
        <w:rPr>
          <w:szCs w:val="20"/>
        </w:rPr>
        <w:br w:type="page"/>
      </w:r>
    </w:p>
    <w:p w:rsidR="009E1B29" w:rsidRDefault="009E1B29" w:rsidP="009E1B29">
      <w:pPr>
        <w:rPr>
          <w:szCs w:val="20"/>
        </w:rPr>
      </w:pPr>
    </w:p>
    <w:p w:rsidR="009E1B29" w:rsidRPr="0066154D" w:rsidRDefault="009E1B29" w:rsidP="009E1B29">
      <w:pPr>
        <w:rPr>
          <w:szCs w:val="20"/>
          <w:u w:val="single"/>
        </w:rPr>
      </w:pPr>
      <w:r w:rsidRPr="0066154D">
        <w:rPr>
          <w:szCs w:val="20"/>
          <w:u w:val="single"/>
        </w:rPr>
        <w:t>Példa a hibakód felépítésére:</w:t>
      </w:r>
    </w:p>
    <w:p w:rsidR="009E1B29" w:rsidRDefault="009E1B29" w:rsidP="009E1B29">
      <w:pPr>
        <w:rPr>
          <w:szCs w:val="20"/>
        </w:rPr>
      </w:pPr>
    </w:p>
    <w:p w:rsidR="009E1B29" w:rsidRDefault="009E1B29" w:rsidP="009E1B29">
      <w:pPr>
        <w:rPr>
          <w:szCs w:val="20"/>
        </w:rPr>
      </w:pPr>
      <w:r>
        <w:rPr>
          <w:szCs w:val="20"/>
        </w:rPr>
        <w:t xml:space="preserve">Hibakód: </w:t>
      </w:r>
      <w:r w:rsidRPr="00EF2B22">
        <w:rPr>
          <w:b/>
          <w:szCs w:val="20"/>
        </w:rPr>
        <w:t>014002</w:t>
      </w:r>
    </w:p>
    <w:p w:rsidR="009E1B29" w:rsidRDefault="009E1B29" w:rsidP="009E1B29">
      <w:pPr>
        <w:rPr>
          <w:szCs w:val="20"/>
        </w:rPr>
      </w:pPr>
      <w:r>
        <w:rPr>
          <w:szCs w:val="20"/>
        </w:rPr>
        <w:t xml:space="preserve">Első két karakter: </w:t>
      </w:r>
      <w:r w:rsidRPr="003344CE">
        <w:rPr>
          <w:b/>
          <w:szCs w:val="20"/>
        </w:rPr>
        <w:t>01</w:t>
      </w:r>
      <w:r>
        <w:rPr>
          <w:szCs w:val="20"/>
        </w:rPr>
        <w:t xml:space="preserve"> -&gt; </w:t>
      </w:r>
      <w:r w:rsidRPr="00811331">
        <w:rPr>
          <w:szCs w:val="20"/>
        </w:rPr>
        <w:t>Az elszámoló azonosítóhoz kapcsolódó ellenőrzés</w:t>
      </w:r>
    </w:p>
    <w:p w:rsidR="009E1B29" w:rsidRDefault="009E1B29" w:rsidP="009E1B29">
      <w:pPr>
        <w:rPr>
          <w:szCs w:val="20"/>
        </w:rPr>
      </w:pPr>
      <w:r>
        <w:rPr>
          <w:szCs w:val="20"/>
        </w:rPr>
        <w:t xml:space="preserve">Harmadik karakter: </w:t>
      </w:r>
      <w:r w:rsidRPr="003344CE">
        <w:rPr>
          <w:b/>
          <w:szCs w:val="20"/>
        </w:rPr>
        <w:t>4</w:t>
      </w:r>
      <w:r>
        <w:rPr>
          <w:szCs w:val="20"/>
        </w:rPr>
        <w:t xml:space="preserve"> -&gt; </w:t>
      </w:r>
      <w:proofErr w:type="gramStart"/>
      <w:r w:rsidRPr="00811331">
        <w:rPr>
          <w:szCs w:val="20"/>
        </w:rPr>
        <w:t>Minden t</w:t>
      </w:r>
      <w:r>
        <w:rPr>
          <w:szCs w:val="20"/>
        </w:rPr>
        <w:t>í</w:t>
      </w:r>
      <w:r w:rsidRPr="00811331">
        <w:rPr>
          <w:szCs w:val="20"/>
        </w:rPr>
        <w:t>pusú</w:t>
      </w:r>
      <w:proofErr w:type="gramEnd"/>
      <w:r w:rsidRPr="00811331">
        <w:rPr>
          <w:szCs w:val="20"/>
        </w:rPr>
        <w:t xml:space="preserve"> tétel</w:t>
      </w:r>
    </w:p>
    <w:p w:rsidR="009E1B29" w:rsidRDefault="009E1B29" w:rsidP="009E1B29">
      <w:pPr>
        <w:rPr>
          <w:szCs w:val="20"/>
        </w:rPr>
      </w:pPr>
      <w:r>
        <w:rPr>
          <w:szCs w:val="20"/>
        </w:rPr>
        <w:t>Utolsó három karakter:</w:t>
      </w:r>
      <w:r w:rsidRPr="003344CE">
        <w:rPr>
          <w:b/>
          <w:szCs w:val="20"/>
        </w:rPr>
        <w:t>002</w:t>
      </w:r>
      <w:r>
        <w:rPr>
          <w:szCs w:val="20"/>
        </w:rPr>
        <w:t xml:space="preserve"> -&gt; Második sorszámú ellenőrzés</w:t>
      </w:r>
    </w:p>
    <w:p w:rsidR="009E1B29" w:rsidRDefault="009E1B29" w:rsidP="009E1B29">
      <w:pPr>
        <w:rPr>
          <w:szCs w:val="20"/>
        </w:rPr>
      </w:pPr>
    </w:p>
    <w:p w:rsidR="009E1B29" w:rsidRDefault="009E1B29" w:rsidP="009E1B29">
      <w:pPr>
        <w:rPr>
          <w:szCs w:val="20"/>
        </w:rPr>
      </w:pPr>
      <w:r>
        <w:rPr>
          <w:szCs w:val="20"/>
        </w:rPr>
        <w:t>A hibakód utolsó három karaktere egy folyamatosan növekvő sorszám, ami független az ellenőrzés és tételtípus besorolásoktól. Ez azért hasznos, mert így elszámolói oldalról könnyebb lesz azonosítani a hibakódokat. Ha pl. a „014002” számú hiba következik be, amelyről az elszámolónak a saját rendszergazdájával vagy a Területi Hivatal illetékes ügyintézőjével kell egyeztetnie, ehhez elég lesz az utolsó három karakter, azaz jelen esetben a „002” számsorozat is, mert az elszámolók számára ez is egyértelműen azonosítani fogja a kérdéses hibakódot.</w:t>
      </w:r>
    </w:p>
    <w:p w:rsidR="00C1228C" w:rsidRPr="00C1228C" w:rsidRDefault="001D481A" w:rsidP="00B40279">
      <w:pPr>
        <w:pStyle w:val="Cmsor1"/>
        <w:pageBreakBefore w:val="0"/>
        <w:numPr>
          <w:ilvl w:val="0"/>
          <w:numId w:val="9"/>
        </w:numPr>
        <w:tabs>
          <w:tab w:val="left" w:pos="567"/>
        </w:tabs>
        <w:spacing w:before="360" w:after="120" w:line="280" w:lineRule="atLeast"/>
      </w:pPr>
      <w:r>
        <w:t xml:space="preserve"> </w:t>
      </w:r>
      <w:bookmarkStart w:id="56" w:name="_Toc423596358"/>
      <w:bookmarkStart w:id="57" w:name="_Toc424030154"/>
      <w:r w:rsidR="007D0DC3">
        <w:t>Speciális elszámolási esetek</w:t>
      </w:r>
      <w:bookmarkEnd w:id="56"/>
      <w:bookmarkEnd w:id="57"/>
    </w:p>
    <w:p w:rsidR="007D0DC3" w:rsidRDefault="007D0DC3" w:rsidP="00C1228C"/>
    <w:p w:rsidR="007D0DC3" w:rsidRDefault="007D0DC3" w:rsidP="00B40279">
      <w:pPr>
        <w:pStyle w:val="Cmsor2"/>
        <w:numPr>
          <w:ilvl w:val="1"/>
          <w:numId w:val="9"/>
        </w:numPr>
        <w:tabs>
          <w:tab w:val="left" w:pos="567"/>
        </w:tabs>
        <w:spacing w:before="360" w:after="120" w:line="280" w:lineRule="atLeast"/>
        <w:ind w:left="567" w:hanging="567"/>
        <w:jc w:val="both"/>
      </w:pPr>
      <w:r>
        <w:t xml:space="preserve"> </w:t>
      </w:r>
      <w:bookmarkStart w:id="58" w:name="_Toc423596359"/>
      <w:bookmarkStart w:id="59" w:name="_Toc424030155"/>
      <w:r>
        <w:t>Virtuális Elektronikus Pénztárcát érintő tranzakciók</w:t>
      </w:r>
      <w:bookmarkEnd w:id="58"/>
      <w:bookmarkEnd w:id="59"/>
    </w:p>
    <w:p w:rsidR="007D0DC3" w:rsidRDefault="0096213F" w:rsidP="00251596">
      <w:pPr>
        <w:tabs>
          <w:tab w:val="left" w:pos="0"/>
        </w:tabs>
      </w:pPr>
      <w:r>
        <w:t xml:space="preserve">Főszabály szerint a </w:t>
      </w:r>
      <w:proofErr w:type="spellStart"/>
      <w:r>
        <w:t>közgyógy</w:t>
      </w:r>
      <w:proofErr w:type="spellEnd"/>
      <w:r>
        <w:t xml:space="preserve"> jogcímű vények kiadását online kell jelenteni. A kiadás megerősítésekor (kiadás, részkiadás, részkiadás vége) a kvázi térítési díj összege a Virtuális Elektronikus Pénztárcából levonásra kerül.</w:t>
      </w:r>
    </w:p>
    <w:p w:rsidR="0096213F" w:rsidRPr="007D0DC3" w:rsidRDefault="008F5929" w:rsidP="00251596">
      <w:pPr>
        <w:tabs>
          <w:tab w:val="left" w:pos="0"/>
        </w:tabs>
      </w:pPr>
      <w:proofErr w:type="spellStart"/>
      <w:r>
        <w:t>Jelentéselszámoláskor</w:t>
      </w:r>
      <w:proofErr w:type="spellEnd"/>
      <w:r w:rsidR="0096213F">
        <w:t xml:space="preserve"> a Virtuális Elektronikus Pénztárca nem mehet negatívba, </w:t>
      </w:r>
      <w:r>
        <w:t>tehát az online nem jelentett, illetve korrekciós tételek esetén a Szolgáltató viseli annak kockázatát, hogy a beteg elektronikus folyószámlája fedezetet biztosít-e a tranzakcióra.</w:t>
      </w:r>
    </w:p>
    <w:p w:rsidR="007D0DC3" w:rsidRDefault="001D481A" w:rsidP="00B40279">
      <w:pPr>
        <w:pStyle w:val="Cmsor2"/>
        <w:numPr>
          <w:ilvl w:val="1"/>
          <w:numId w:val="9"/>
        </w:numPr>
        <w:tabs>
          <w:tab w:val="left" w:pos="567"/>
        </w:tabs>
        <w:spacing w:before="360" w:after="120" w:line="280" w:lineRule="atLeast"/>
        <w:ind w:left="567" w:hanging="567"/>
        <w:jc w:val="both"/>
      </w:pPr>
      <w:r>
        <w:t xml:space="preserve"> </w:t>
      </w:r>
      <w:bookmarkStart w:id="60" w:name="_Toc423596360"/>
      <w:bookmarkStart w:id="61" w:name="_Toc424030156"/>
      <w:r w:rsidR="007D0DC3">
        <w:t>Egyedi méltányosság jogcímű vények elszámolása</w:t>
      </w:r>
      <w:bookmarkEnd w:id="60"/>
      <w:bookmarkEnd w:id="61"/>
    </w:p>
    <w:p w:rsidR="007D0DC3" w:rsidRDefault="000F0C77" w:rsidP="00251596">
      <w:pPr>
        <w:tabs>
          <w:tab w:val="left" w:pos="0"/>
        </w:tabs>
      </w:pPr>
      <w:r>
        <w:t xml:space="preserve">Az egyedi méltányossági jogcímű vények elszámolása </w:t>
      </w:r>
      <w:r w:rsidR="000C3214">
        <w:t>az egyéb vények elszámolásához hasonlóan történik</w:t>
      </w:r>
      <w:r w:rsidR="00C83852">
        <w:t>, azzal, hogy minden esetben online bekérdezésre van szükség</w:t>
      </w:r>
      <w:r w:rsidR="000C3214">
        <w:t xml:space="preserve">. Az egyedi méltányossági jogcímű vények az </w:t>
      </w:r>
      <w:proofErr w:type="spellStart"/>
      <w:r w:rsidR="000C3214">
        <w:t>elszámolórendszer</w:t>
      </w:r>
      <w:proofErr w:type="spellEnd"/>
      <w:r w:rsidR="000C3214">
        <w:t xml:space="preserve"> egyedi méltányosság moduljában vannak tárolva, az online lekérdezések, illetve a </w:t>
      </w:r>
      <w:proofErr w:type="spellStart"/>
      <w:r w:rsidR="000C3214">
        <w:t>jelentéselszámolás</w:t>
      </w:r>
      <w:proofErr w:type="spellEnd"/>
      <w:r w:rsidR="000C3214">
        <w:t xml:space="preserve"> során az ott tárolt információk lesznek összehasonlítva</w:t>
      </w:r>
      <w:r w:rsidR="007B5E88">
        <w:t>.</w:t>
      </w:r>
    </w:p>
    <w:p w:rsidR="001D481A" w:rsidRDefault="001D481A" w:rsidP="00B40279">
      <w:pPr>
        <w:pStyle w:val="Cmsor2"/>
        <w:numPr>
          <w:ilvl w:val="1"/>
          <w:numId w:val="9"/>
        </w:numPr>
        <w:tabs>
          <w:tab w:val="left" w:pos="567"/>
        </w:tabs>
        <w:spacing w:before="360" w:after="120" w:line="280" w:lineRule="atLeast"/>
        <w:ind w:left="567" w:hanging="567"/>
        <w:jc w:val="both"/>
      </w:pPr>
      <w:r>
        <w:t xml:space="preserve"> </w:t>
      </w:r>
      <w:bookmarkStart w:id="62" w:name="_Toc423596361"/>
      <w:bookmarkStart w:id="63" w:name="_Toc424030157"/>
      <w:r>
        <w:t>Korrekciók</w:t>
      </w:r>
      <w:bookmarkEnd w:id="62"/>
      <w:bookmarkEnd w:id="63"/>
    </w:p>
    <w:p w:rsidR="001D481A" w:rsidRPr="007D0DC3" w:rsidRDefault="001D481A" w:rsidP="001D481A">
      <w:pPr>
        <w:tabs>
          <w:tab w:val="left" w:pos="0"/>
        </w:tabs>
      </w:pPr>
      <w:r>
        <w:t xml:space="preserve">A hibásan jelentett tételt a </w:t>
      </w:r>
      <w:r w:rsidR="002B0C82">
        <w:t>6. 11. kódtáblázatban</w:t>
      </w:r>
      <w:r>
        <w:t xml:space="preserve"> megadott korrekciós kódokon kell a Szolgáltatónak jelenteni a hiba észlelését követő jelentésbeküldés során. A korrekcióra a jelentésbeküldést követő </w:t>
      </w:r>
      <w:r w:rsidRPr="002B0C82">
        <w:t>5 éven belül</w:t>
      </w:r>
      <w:r>
        <w:t xml:space="preserve"> kerülhet sor. Amennyiben a korrekciót a Szolgáltató valamilyen ok miatt nem tudja végrehajtani, úgy a </w:t>
      </w:r>
      <w:r w:rsidR="002B0C82">
        <w:t>8.6</w:t>
      </w:r>
      <w:r>
        <w:t xml:space="preserve"> mellékletben megadott adatlapon az illetékes Területi Hivatalnál kényszerkorrekció (a Területi Hivatal által elvégzett korrekció) végrehajtását kell kezdeményeznie.</w:t>
      </w:r>
    </w:p>
    <w:p w:rsidR="001D481A" w:rsidRDefault="001D481A" w:rsidP="00251596">
      <w:pPr>
        <w:tabs>
          <w:tab w:val="left" w:pos="0"/>
        </w:tabs>
      </w:pPr>
    </w:p>
    <w:p w:rsidR="002B0C82" w:rsidRDefault="002B0C82" w:rsidP="002B0C82">
      <w:r>
        <w:t xml:space="preserve">A korrekciós rendszer lényege, hogy az elszámolóknak csak és kizárólag mindig a jó (vagy javított), pozitív értékű korrekciós tételt kell elhelyeznie az elszámolásban, az </w:t>
      </w:r>
      <w:proofErr w:type="spellStart"/>
      <w:r>
        <w:t>elszámolórendszer</w:t>
      </w:r>
      <w:proofErr w:type="spellEnd"/>
      <w:r>
        <w:t xml:space="preserve"> – amennyiben az szükséges – a visszavonandó tételt automatikusan kikeresi az adatbázisból és negatív értéken hozzárendeli az elszámoláshoz. Ezek a tételek ezután ugyanúgy részei lesznek az elszámolásnak, mintha a jelentésben érkeztek volna. </w:t>
      </w:r>
      <w:r>
        <w:lastRenderedPageBreak/>
        <w:t>Speciális forgalomkódot kapnak, tehát a későbbiekben is bármikor elkülöníthetőek és kikereshetőek lesznek.</w:t>
      </w:r>
    </w:p>
    <w:p w:rsidR="002B0C82" w:rsidRPr="007D0DC3" w:rsidRDefault="002B0C82" w:rsidP="00251596">
      <w:pPr>
        <w:tabs>
          <w:tab w:val="left" w:pos="0"/>
        </w:tabs>
      </w:pPr>
    </w:p>
    <w:p w:rsidR="007D0DC3" w:rsidRDefault="001D481A" w:rsidP="00B40279">
      <w:pPr>
        <w:pStyle w:val="Cmsor2"/>
        <w:numPr>
          <w:ilvl w:val="1"/>
          <w:numId w:val="9"/>
        </w:numPr>
        <w:tabs>
          <w:tab w:val="left" w:pos="567"/>
        </w:tabs>
        <w:spacing w:before="360" w:after="120" w:line="280" w:lineRule="atLeast"/>
        <w:ind w:left="567" w:hanging="567"/>
        <w:jc w:val="both"/>
      </w:pPr>
      <w:r>
        <w:t xml:space="preserve"> </w:t>
      </w:r>
      <w:bookmarkStart w:id="64" w:name="_Toc423596362"/>
      <w:bookmarkStart w:id="65" w:name="_Toc424030158"/>
      <w:r w:rsidR="007D0DC3">
        <w:t>Szolgáltatás kiesés</w:t>
      </w:r>
      <w:bookmarkEnd w:id="64"/>
      <w:bookmarkEnd w:id="65"/>
    </w:p>
    <w:p w:rsidR="007D0DC3" w:rsidRDefault="007D0DC3" w:rsidP="00C1228C"/>
    <w:p w:rsidR="000C3214" w:rsidRDefault="000C3214" w:rsidP="00B40279">
      <w:pPr>
        <w:pStyle w:val="Cmsor3"/>
        <w:numPr>
          <w:ilvl w:val="2"/>
          <w:numId w:val="9"/>
        </w:numPr>
        <w:tabs>
          <w:tab w:val="left" w:pos="567"/>
        </w:tabs>
        <w:spacing w:before="360" w:after="120" w:line="280" w:lineRule="atLeast"/>
        <w:ind w:hanging="1224"/>
        <w:jc w:val="both"/>
      </w:pPr>
      <w:bookmarkStart w:id="66" w:name="_Toc423596363"/>
      <w:bookmarkStart w:id="67" w:name="_Toc424030159"/>
      <w:r>
        <w:t xml:space="preserve">Virtuális Elektronikus </w:t>
      </w:r>
      <w:proofErr w:type="gramStart"/>
      <w:r>
        <w:t>Pénztárca</w:t>
      </w:r>
      <w:r w:rsidR="007C3618">
        <w:t xml:space="preserve"> </w:t>
      </w:r>
      <w:r>
        <w:t>kezelés</w:t>
      </w:r>
      <w:bookmarkEnd w:id="66"/>
      <w:bookmarkEnd w:id="67"/>
      <w:proofErr w:type="gramEnd"/>
    </w:p>
    <w:p w:rsidR="00251DBD" w:rsidRDefault="00251DBD" w:rsidP="00251DBD"/>
    <w:p w:rsidR="00251DBD" w:rsidRPr="00251DBD" w:rsidRDefault="00251DBD" w:rsidP="00251DBD">
      <w:r w:rsidRPr="00251DBD">
        <w:t xml:space="preserve">Amennyiben szolgáltatás kiesés miatt a Szolgáltató a tranzakciót nem </w:t>
      </w:r>
      <w:proofErr w:type="gramStart"/>
      <w:r w:rsidRPr="00251DBD">
        <w:t>tudja</w:t>
      </w:r>
      <w:proofErr w:type="gramEnd"/>
      <w:r w:rsidRPr="00251DBD">
        <w:t xml:space="preserve"> online jelenti, úgy a szolgáltatás helyreállása után haladéktalanul kötegelve be kell küldje. Online kötegelt beküldés esetén a Virtuális Elektronikus Pénztárca negatívba mehet.</w:t>
      </w:r>
    </w:p>
    <w:p w:rsidR="000C3214" w:rsidRDefault="000C3214" w:rsidP="00B40279">
      <w:pPr>
        <w:pStyle w:val="Cmsor3"/>
        <w:numPr>
          <w:ilvl w:val="2"/>
          <w:numId w:val="9"/>
        </w:numPr>
        <w:tabs>
          <w:tab w:val="left" w:pos="567"/>
        </w:tabs>
        <w:spacing w:before="360" w:after="120" w:line="280" w:lineRule="atLeast"/>
        <w:ind w:hanging="1224"/>
        <w:jc w:val="both"/>
      </w:pPr>
      <w:bookmarkStart w:id="68" w:name="_Toc423596364"/>
      <w:bookmarkStart w:id="69" w:name="_Toc424030160"/>
      <w:r>
        <w:t>Letiltott orvos pecsét kódok és vényazonosítók</w:t>
      </w:r>
      <w:bookmarkEnd w:id="68"/>
      <w:bookmarkEnd w:id="69"/>
    </w:p>
    <w:p w:rsidR="000C3214" w:rsidRDefault="00452ABB" w:rsidP="00C1228C">
      <w:r>
        <w:t>A kiadás időpontjában érvénytelen/letiltott orvos pecsét kódok és vényazonosítók alapján tört</w:t>
      </w:r>
      <w:r w:rsidR="00783B2E">
        <w:t>é</w:t>
      </w:r>
      <w:r>
        <w:t>nő elszámolás a szolgáltatás kiesés tényétől függetlenül főszabály szerint nem lehetséges.</w:t>
      </w:r>
    </w:p>
    <w:p w:rsidR="00C1228C" w:rsidRDefault="00C1228C" w:rsidP="00C1228C">
      <w:r>
        <w:t xml:space="preserve">A szolgáltatói rendszernek </w:t>
      </w:r>
      <w:proofErr w:type="spellStart"/>
      <w:r>
        <w:t>webservice-en</w:t>
      </w:r>
      <w:proofErr w:type="spellEnd"/>
      <w:r>
        <w:t xml:space="preserve"> keresztül lehetősége van az érvénytelen/tiltott orvos pecsét kódok tételes listáját és az érvénytelen/tiltott vényazonosítók tól-ig tartományait lekérdezni, és helyben tárolni. Az aktuális állapot bármikor lekérdezhető, mely a teljes állományt tartalmazza minden esetben. </w:t>
      </w:r>
    </w:p>
    <w:p w:rsidR="00C1228C" w:rsidRDefault="00C1228C" w:rsidP="00C1228C">
      <w:r>
        <w:t>Ez a megoldás átmeneti szolgáltatás kiesés esetén ad alapvető offline ellenőrzési lehetőséget, vények kiadásához.</w:t>
      </w:r>
    </w:p>
    <w:p w:rsidR="000C3214" w:rsidRDefault="000C3214" w:rsidP="00C1228C">
      <w:r>
        <w:t xml:space="preserve">Amennyiben a Szolgáltató olyan pecsétkódra vagy vényazonosítóra adott </w:t>
      </w:r>
      <w:r w:rsidR="00452ABB">
        <w:t xml:space="preserve">ki </w:t>
      </w:r>
      <w:r>
        <w:t>gyógyszert, illetve gyógyászati segédeszközt, ami</w:t>
      </w:r>
      <w:r w:rsidR="00452ABB">
        <w:t xml:space="preserve"> érvénytelen volt/le volt tiltva, akkor a területi hivatalnál kényszerkorrekció keretében kérheti az elszámolás végrehajtását.</w:t>
      </w:r>
    </w:p>
    <w:p w:rsidR="00C70130" w:rsidRDefault="00C70130">
      <w:pPr>
        <w:spacing w:before="0"/>
        <w:jc w:val="left"/>
      </w:pPr>
      <w:r>
        <w:br w:type="page"/>
      </w:r>
    </w:p>
    <w:p w:rsidR="00C1228C" w:rsidRDefault="00C1228C" w:rsidP="00C1228C"/>
    <w:p w:rsidR="00452ABB" w:rsidRDefault="001D481A" w:rsidP="00B40279">
      <w:pPr>
        <w:pStyle w:val="Cmsor1"/>
        <w:pageBreakBefore w:val="0"/>
        <w:numPr>
          <w:ilvl w:val="0"/>
          <w:numId w:val="9"/>
        </w:numPr>
        <w:tabs>
          <w:tab w:val="left" w:pos="567"/>
        </w:tabs>
        <w:spacing w:before="360" w:after="120" w:line="280" w:lineRule="atLeast"/>
      </w:pPr>
      <w:r>
        <w:t xml:space="preserve"> </w:t>
      </w:r>
      <w:bookmarkStart w:id="70" w:name="_Toc423596365"/>
      <w:bookmarkStart w:id="71" w:name="_Toc424030161"/>
      <w:r w:rsidR="00452ABB">
        <w:t>Kódtáblák</w:t>
      </w:r>
      <w:bookmarkEnd w:id="70"/>
      <w:r w:rsidR="00C527FF">
        <w:t xml:space="preserve"> és egyéb táblázatok</w:t>
      </w:r>
      <w:bookmarkEnd w:id="71"/>
    </w:p>
    <w:p w:rsidR="001A7D5F" w:rsidRPr="0006278A" w:rsidRDefault="001A7D5F" w:rsidP="001A7D5F">
      <w:bookmarkStart w:id="72" w:name="_GoBack"/>
      <w:bookmarkEnd w:id="72"/>
    </w:p>
    <w:p w:rsidR="00C15393" w:rsidRDefault="00C527FF" w:rsidP="00C15393">
      <w:pPr>
        <w:pStyle w:val="Cmsor2"/>
        <w:numPr>
          <w:ilvl w:val="1"/>
          <w:numId w:val="9"/>
        </w:numPr>
        <w:tabs>
          <w:tab w:val="left" w:pos="567"/>
        </w:tabs>
        <w:spacing w:before="360" w:after="120" w:line="280" w:lineRule="atLeast"/>
        <w:ind w:left="567" w:hanging="567"/>
        <w:jc w:val="both"/>
      </w:pPr>
      <w:bookmarkStart w:id="73" w:name="_Toc424030162"/>
      <w:r>
        <w:t>Általános kódtáblázatok</w:t>
      </w:r>
      <w:bookmarkEnd w:id="73"/>
    </w:p>
    <w:p w:rsidR="00C15393" w:rsidRDefault="00C15393" w:rsidP="001A7D5F">
      <w:pPr>
        <w:spacing w:after="60"/>
        <w:rPr>
          <w:b/>
          <w:bCs/>
        </w:rPr>
      </w:pPr>
    </w:p>
    <w:p w:rsidR="00C15393" w:rsidRDefault="00C15393" w:rsidP="00C15393">
      <w:pPr>
        <w:pStyle w:val="Cmsor3"/>
        <w:numPr>
          <w:ilvl w:val="2"/>
          <w:numId w:val="9"/>
        </w:numPr>
        <w:tabs>
          <w:tab w:val="left" w:pos="567"/>
        </w:tabs>
        <w:spacing w:before="360" w:after="120" w:line="280" w:lineRule="atLeast"/>
        <w:ind w:hanging="1224"/>
        <w:jc w:val="both"/>
      </w:pPr>
      <w:bookmarkStart w:id="74" w:name="_Toc424030163"/>
      <w:r>
        <w:t>Megyekódok</w:t>
      </w:r>
      <w:bookmarkEnd w:id="74"/>
    </w:p>
    <w:p w:rsidR="00C15393" w:rsidRDefault="00C15393" w:rsidP="001A7D5F">
      <w:pPr>
        <w:spacing w:after="60"/>
        <w:rPr>
          <w:b/>
          <w:bCs/>
        </w:rPr>
      </w:pPr>
    </w:p>
    <w:tbl>
      <w:tblPr>
        <w:tblW w:w="9356" w:type="dxa"/>
        <w:jc w:val="center"/>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418"/>
        <w:gridCol w:w="3118"/>
        <w:gridCol w:w="1701"/>
        <w:gridCol w:w="3119"/>
      </w:tblGrid>
      <w:tr w:rsidR="001A7D5F" w:rsidRPr="0006278A" w:rsidTr="001A7D5F">
        <w:trPr>
          <w:trHeight w:val="255"/>
          <w:jc w:val="center"/>
        </w:trPr>
        <w:tc>
          <w:tcPr>
            <w:tcW w:w="1418" w:type="dxa"/>
            <w:vAlign w:val="center"/>
          </w:tcPr>
          <w:p w:rsidR="001A7D5F" w:rsidRPr="0006278A" w:rsidRDefault="001A7D5F" w:rsidP="001A7D5F">
            <w:pPr>
              <w:jc w:val="center"/>
              <w:rPr>
                <w:b/>
                <w:iCs/>
              </w:rPr>
            </w:pPr>
            <w:r w:rsidRPr="0006278A">
              <w:rPr>
                <w:b/>
                <w:iCs/>
              </w:rPr>
              <w:t>VER MEGYEKÓD</w:t>
            </w:r>
          </w:p>
        </w:tc>
        <w:tc>
          <w:tcPr>
            <w:tcW w:w="3118" w:type="dxa"/>
            <w:vAlign w:val="center"/>
          </w:tcPr>
          <w:p w:rsidR="001A7D5F" w:rsidRPr="0006278A" w:rsidRDefault="001A7D5F" w:rsidP="001A7D5F">
            <w:pPr>
              <w:jc w:val="center"/>
              <w:rPr>
                <w:b/>
                <w:iCs/>
              </w:rPr>
            </w:pPr>
            <w:r w:rsidRPr="0006278A">
              <w:rPr>
                <w:b/>
                <w:iCs/>
              </w:rPr>
              <w:t>MEGNEVEZÉS</w:t>
            </w:r>
          </w:p>
        </w:tc>
        <w:tc>
          <w:tcPr>
            <w:tcW w:w="1701" w:type="dxa"/>
            <w:vAlign w:val="center"/>
          </w:tcPr>
          <w:p w:rsidR="001A7D5F" w:rsidRPr="0006278A" w:rsidRDefault="001A7D5F" w:rsidP="001A7D5F">
            <w:pPr>
              <w:jc w:val="center"/>
              <w:rPr>
                <w:b/>
                <w:iCs/>
              </w:rPr>
            </w:pPr>
            <w:r w:rsidRPr="0006278A">
              <w:rPr>
                <w:b/>
                <w:iCs/>
              </w:rPr>
              <w:t>VER MEGYEKÓD</w:t>
            </w:r>
          </w:p>
        </w:tc>
        <w:tc>
          <w:tcPr>
            <w:tcW w:w="3119" w:type="dxa"/>
            <w:vAlign w:val="center"/>
          </w:tcPr>
          <w:p w:rsidR="001A7D5F" w:rsidRPr="0006278A" w:rsidRDefault="001A7D5F" w:rsidP="001A7D5F">
            <w:pPr>
              <w:jc w:val="center"/>
              <w:rPr>
                <w:b/>
                <w:iCs/>
              </w:rPr>
            </w:pPr>
            <w:r w:rsidRPr="0006278A">
              <w:rPr>
                <w:b/>
                <w:iCs/>
              </w:rPr>
              <w:t>MEGNEVEZÉS</w:t>
            </w:r>
          </w:p>
        </w:tc>
      </w:tr>
      <w:tr w:rsidR="001A7D5F" w:rsidRPr="0006278A" w:rsidTr="001A7D5F">
        <w:trPr>
          <w:trHeight w:val="255"/>
          <w:jc w:val="center"/>
        </w:trPr>
        <w:tc>
          <w:tcPr>
            <w:tcW w:w="1418" w:type="dxa"/>
            <w:vAlign w:val="center"/>
          </w:tcPr>
          <w:p w:rsidR="001A7D5F" w:rsidRPr="0006278A" w:rsidRDefault="001A7D5F" w:rsidP="001A7D5F">
            <w:pPr>
              <w:jc w:val="center"/>
              <w:rPr>
                <w:iCs/>
              </w:rPr>
            </w:pPr>
            <w:r w:rsidRPr="0006278A">
              <w:rPr>
                <w:iCs/>
              </w:rPr>
              <w:t>01</w:t>
            </w:r>
          </w:p>
        </w:tc>
        <w:tc>
          <w:tcPr>
            <w:tcW w:w="3118" w:type="dxa"/>
            <w:vAlign w:val="center"/>
          </w:tcPr>
          <w:p w:rsidR="001A7D5F" w:rsidRPr="0006278A" w:rsidRDefault="001A7D5F" w:rsidP="001A7D5F">
            <w:pPr>
              <w:rPr>
                <w:iCs/>
              </w:rPr>
            </w:pPr>
            <w:r w:rsidRPr="0006278A">
              <w:rPr>
                <w:iCs/>
              </w:rPr>
              <w:t>Baranya TH</w:t>
            </w:r>
          </w:p>
        </w:tc>
        <w:tc>
          <w:tcPr>
            <w:tcW w:w="1701" w:type="dxa"/>
            <w:vAlign w:val="center"/>
          </w:tcPr>
          <w:p w:rsidR="001A7D5F" w:rsidRPr="0006278A" w:rsidRDefault="001A7D5F" w:rsidP="001A7D5F">
            <w:pPr>
              <w:jc w:val="center"/>
              <w:rPr>
                <w:iCs/>
              </w:rPr>
            </w:pPr>
            <w:r w:rsidRPr="0006278A">
              <w:rPr>
                <w:iCs/>
              </w:rPr>
              <w:t>11</w:t>
            </w:r>
          </w:p>
        </w:tc>
        <w:tc>
          <w:tcPr>
            <w:tcW w:w="3119" w:type="dxa"/>
            <w:vAlign w:val="center"/>
          </w:tcPr>
          <w:p w:rsidR="001A7D5F" w:rsidRPr="0006278A" w:rsidRDefault="001A7D5F" w:rsidP="001A7D5F">
            <w:pPr>
              <w:rPr>
                <w:iCs/>
              </w:rPr>
            </w:pPr>
            <w:r w:rsidRPr="0006278A">
              <w:rPr>
                <w:iCs/>
              </w:rPr>
              <w:t>Nógrád TH</w:t>
            </w:r>
          </w:p>
        </w:tc>
      </w:tr>
      <w:tr w:rsidR="001A7D5F" w:rsidRPr="0006278A" w:rsidTr="001A7D5F">
        <w:trPr>
          <w:trHeight w:val="255"/>
          <w:jc w:val="center"/>
        </w:trPr>
        <w:tc>
          <w:tcPr>
            <w:tcW w:w="1418" w:type="dxa"/>
            <w:vAlign w:val="center"/>
          </w:tcPr>
          <w:p w:rsidR="001A7D5F" w:rsidRPr="0006278A" w:rsidRDefault="001A7D5F" w:rsidP="001A7D5F">
            <w:pPr>
              <w:jc w:val="center"/>
              <w:rPr>
                <w:iCs/>
              </w:rPr>
            </w:pPr>
            <w:r w:rsidRPr="0006278A">
              <w:rPr>
                <w:iCs/>
              </w:rPr>
              <w:t>02</w:t>
            </w:r>
          </w:p>
        </w:tc>
        <w:tc>
          <w:tcPr>
            <w:tcW w:w="3118" w:type="dxa"/>
            <w:vAlign w:val="center"/>
          </w:tcPr>
          <w:p w:rsidR="001A7D5F" w:rsidRPr="0006278A" w:rsidRDefault="001A7D5F" w:rsidP="001A7D5F">
            <w:pPr>
              <w:rPr>
                <w:iCs/>
              </w:rPr>
            </w:pPr>
            <w:r w:rsidRPr="0006278A">
              <w:rPr>
                <w:iCs/>
              </w:rPr>
              <w:t>Bács-Kiskun TH</w:t>
            </w:r>
          </w:p>
        </w:tc>
        <w:tc>
          <w:tcPr>
            <w:tcW w:w="1701" w:type="dxa"/>
            <w:vAlign w:val="center"/>
          </w:tcPr>
          <w:p w:rsidR="001A7D5F" w:rsidRPr="0006278A" w:rsidRDefault="001A7D5F" w:rsidP="001A7D5F">
            <w:pPr>
              <w:jc w:val="center"/>
              <w:rPr>
                <w:iCs/>
              </w:rPr>
            </w:pPr>
            <w:r w:rsidRPr="0006278A">
              <w:rPr>
                <w:iCs/>
              </w:rPr>
              <w:t>12</w:t>
            </w:r>
          </w:p>
        </w:tc>
        <w:tc>
          <w:tcPr>
            <w:tcW w:w="3119" w:type="dxa"/>
            <w:vAlign w:val="center"/>
          </w:tcPr>
          <w:p w:rsidR="001A7D5F" w:rsidRPr="0006278A" w:rsidRDefault="001A7D5F" w:rsidP="001A7D5F">
            <w:pPr>
              <w:rPr>
                <w:iCs/>
              </w:rPr>
            </w:pPr>
            <w:r w:rsidRPr="0006278A">
              <w:rPr>
                <w:iCs/>
              </w:rPr>
              <w:t>Pest TH</w:t>
            </w:r>
          </w:p>
        </w:tc>
      </w:tr>
      <w:tr w:rsidR="001A7D5F" w:rsidRPr="0006278A" w:rsidTr="001A7D5F">
        <w:trPr>
          <w:trHeight w:val="255"/>
          <w:jc w:val="center"/>
        </w:trPr>
        <w:tc>
          <w:tcPr>
            <w:tcW w:w="1418" w:type="dxa"/>
            <w:vAlign w:val="center"/>
          </w:tcPr>
          <w:p w:rsidR="001A7D5F" w:rsidRPr="0006278A" w:rsidRDefault="001A7D5F" w:rsidP="001A7D5F">
            <w:pPr>
              <w:jc w:val="center"/>
              <w:rPr>
                <w:iCs/>
              </w:rPr>
            </w:pPr>
            <w:r w:rsidRPr="0006278A">
              <w:rPr>
                <w:iCs/>
              </w:rPr>
              <w:t>03</w:t>
            </w:r>
          </w:p>
        </w:tc>
        <w:tc>
          <w:tcPr>
            <w:tcW w:w="3118" w:type="dxa"/>
            <w:vAlign w:val="center"/>
          </w:tcPr>
          <w:p w:rsidR="001A7D5F" w:rsidRPr="0006278A" w:rsidRDefault="001A7D5F" w:rsidP="001A7D5F">
            <w:pPr>
              <w:rPr>
                <w:iCs/>
              </w:rPr>
            </w:pPr>
            <w:r w:rsidRPr="0006278A">
              <w:rPr>
                <w:iCs/>
              </w:rPr>
              <w:t>Békés TH</w:t>
            </w:r>
          </w:p>
        </w:tc>
        <w:tc>
          <w:tcPr>
            <w:tcW w:w="1701" w:type="dxa"/>
            <w:vAlign w:val="center"/>
          </w:tcPr>
          <w:p w:rsidR="001A7D5F" w:rsidRPr="0006278A" w:rsidRDefault="001A7D5F" w:rsidP="001A7D5F">
            <w:pPr>
              <w:jc w:val="center"/>
              <w:rPr>
                <w:iCs/>
              </w:rPr>
            </w:pPr>
            <w:r w:rsidRPr="0006278A">
              <w:rPr>
                <w:iCs/>
              </w:rPr>
              <w:t>13</w:t>
            </w:r>
          </w:p>
        </w:tc>
        <w:tc>
          <w:tcPr>
            <w:tcW w:w="3119" w:type="dxa"/>
            <w:vAlign w:val="center"/>
          </w:tcPr>
          <w:p w:rsidR="001A7D5F" w:rsidRPr="0006278A" w:rsidRDefault="001A7D5F" w:rsidP="001A7D5F">
            <w:pPr>
              <w:rPr>
                <w:iCs/>
              </w:rPr>
            </w:pPr>
            <w:r w:rsidRPr="0006278A">
              <w:rPr>
                <w:iCs/>
              </w:rPr>
              <w:t>Somogy TH</w:t>
            </w:r>
          </w:p>
        </w:tc>
      </w:tr>
      <w:tr w:rsidR="001A7D5F" w:rsidRPr="0006278A" w:rsidTr="001A7D5F">
        <w:trPr>
          <w:trHeight w:val="255"/>
          <w:jc w:val="center"/>
        </w:trPr>
        <w:tc>
          <w:tcPr>
            <w:tcW w:w="1418" w:type="dxa"/>
            <w:vAlign w:val="center"/>
          </w:tcPr>
          <w:p w:rsidR="001A7D5F" w:rsidRPr="0006278A" w:rsidRDefault="001A7D5F" w:rsidP="001A7D5F">
            <w:pPr>
              <w:jc w:val="center"/>
              <w:rPr>
                <w:iCs/>
              </w:rPr>
            </w:pPr>
            <w:r w:rsidRPr="0006278A">
              <w:rPr>
                <w:iCs/>
              </w:rPr>
              <w:t>04</w:t>
            </w:r>
          </w:p>
        </w:tc>
        <w:tc>
          <w:tcPr>
            <w:tcW w:w="3118" w:type="dxa"/>
            <w:vAlign w:val="center"/>
          </w:tcPr>
          <w:p w:rsidR="001A7D5F" w:rsidRPr="0006278A" w:rsidRDefault="001A7D5F" w:rsidP="001A7D5F">
            <w:pPr>
              <w:rPr>
                <w:iCs/>
              </w:rPr>
            </w:pPr>
            <w:r w:rsidRPr="0006278A">
              <w:rPr>
                <w:iCs/>
              </w:rPr>
              <w:t>Borsod-Abaúj-Zemplén TH</w:t>
            </w:r>
          </w:p>
        </w:tc>
        <w:tc>
          <w:tcPr>
            <w:tcW w:w="1701" w:type="dxa"/>
            <w:vAlign w:val="center"/>
          </w:tcPr>
          <w:p w:rsidR="001A7D5F" w:rsidRPr="0006278A" w:rsidRDefault="001A7D5F" w:rsidP="001A7D5F">
            <w:pPr>
              <w:jc w:val="center"/>
              <w:rPr>
                <w:iCs/>
              </w:rPr>
            </w:pPr>
            <w:r w:rsidRPr="0006278A">
              <w:rPr>
                <w:iCs/>
              </w:rPr>
              <w:t>14</w:t>
            </w:r>
          </w:p>
        </w:tc>
        <w:tc>
          <w:tcPr>
            <w:tcW w:w="3119" w:type="dxa"/>
            <w:vAlign w:val="center"/>
          </w:tcPr>
          <w:p w:rsidR="001A7D5F" w:rsidRPr="0006278A" w:rsidRDefault="001A7D5F" w:rsidP="001A7D5F">
            <w:pPr>
              <w:rPr>
                <w:iCs/>
              </w:rPr>
            </w:pPr>
            <w:r w:rsidRPr="0006278A">
              <w:rPr>
                <w:iCs/>
              </w:rPr>
              <w:t>Szabolcs-Szatmár-Bereg TH</w:t>
            </w:r>
          </w:p>
        </w:tc>
      </w:tr>
      <w:tr w:rsidR="001A7D5F" w:rsidRPr="0006278A" w:rsidTr="001A7D5F">
        <w:trPr>
          <w:trHeight w:val="255"/>
          <w:jc w:val="center"/>
        </w:trPr>
        <w:tc>
          <w:tcPr>
            <w:tcW w:w="1418" w:type="dxa"/>
            <w:vAlign w:val="center"/>
          </w:tcPr>
          <w:p w:rsidR="001A7D5F" w:rsidRPr="0006278A" w:rsidRDefault="001A7D5F" w:rsidP="001A7D5F">
            <w:pPr>
              <w:jc w:val="center"/>
              <w:rPr>
                <w:iCs/>
              </w:rPr>
            </w:pPr>
            <w:r w:rsidRPr="0006278A">
              <w:rPr>
                <w:iCs/>
              </w:rPr>
              <w:t>05</w:t>
            </w:r>
          </w:p>
        </w:tc>
        <w:tc>
          <w:tcPr>
            <w:tcW w:w="3118" w:type="dxa"/>
            <w:vAlign w:val="center"/>
          </w:tcPr>
          <w:p w:rsidR="001A7D5F" w:rsidRPr="0006278A" w:rsidRDefault="001A7D5F" w:rsidP="001A7D5F">
            <w:pPr>
              <w:rPr>
                <w:iCs/>
              </w:rPr>
            </w:pPr>
            <w:r w:rsidRPr="0006278A">
              <w:rPr>
                <w:iCs/>
              </w:rPr>
              <w:t>Csongrád TH</w:t>
            </w:r>
          </w:p>
        </w:tc>
        <w:tc>
          <w:tcPr>
            <w:tcW w:w="1701" w:type="dxa"/>
            <w:vAlign w:val="center"/>
          </w:tcPr>
          <w:p w:rsidR="001A7D5F" w:rsidRPr="0006278A" w:rsidRDefault="001A7D5F" w:rsidP="001A7D5F">
            <w:pPr>
              <w:jc w:val="center"/>
              <w:rPr>
                <w:iCs/>
              </w:rPr>
            </w:pPr>
            <w:r w:rsidRPr="0006278A">
              <w:rPr>
                <w:iCs/>
              </w:rPr>
              <w:t>15</w:t>
            </w:r>
          </w:p>
        </w:tc>
        <w:tc>
          <w:tcPr>
            <w:tcW w:w="3119" w:type="dxa"/>
            <w:vAlign w:val="center"/>
          </w:tcPr>
          <w:p w:rsidR="001A7D5F" w:rsidRPr="0006278A" w:rsidRDefault="001A7D5F" w:rsidP="001A7D5F">
            <w:pPr>
              <w:rPr>
                <w:iCs/>
              </w:rPr>
            </w:pPr>
            <w:r w:rsidRPr="0006278A">
              <w:rPr>
                <w:iCs/>
              </w:rPr>
              <w:t>Jász-Nagykun-Szolnok TH</w:t>
            </w:r>
          </w:p>
        </w:tc>
      </w:tr>
      <w:tr w:rsidR="001A7D5F" w:rsidRPr="0006278A" w:rsidTr="001A7D5F">
        <w:trPr>
          <w:trHeight w:val="255"/>
          <w:jc w:val="center"/>
        </w:trPr>
        <w:tc>
          <w:tcPr>
            <w:tcW w:w="1418" w:type="dxa"/>
            <w:vAlign w:val="center"/>
          </w:tcPr>
          <w:p w:rsidR="001A7D5F" w:rsidRPr="0006278A" w:rsidRDefault="001A7D5F" w:rsidP="001A7D5F">
            <w:pPr>
              <w:jc w:val="center"/>
              <w:rPr>
                <w:iCs/>
              </w:rPr>
            </w:pPr>
            <w:r w:rsidRPr="0006278A">
              <w:rPr>
                <w:iCs/>
              </w:rPr>
              <w:t>06</w:t>
            </w:r>
          </w:p>
        </w:tc>
        <w:tc>
          <w:tcPr>
            <w:tcW w:w="3118" w:type="dxa"/>
            <w:vAlign w:val="center"/>
          </w:tcPr>
          <w:p w:rsidR="001A7D5F" w:rsidRPr="0006278A" w:rsidRDefault="001A7D5F" w:rsidP="001A7D5F">
            <w:pPr>
              <w:rPr>
                <w:iCs/>
              </w:rPr>
            </w:pPr>
            <w:r w:rsidRPr="0006278A">
              <w:rPr>
                <w:iCs/>
              </w:rPr>
              <w:t>Fejér TH</w:t>
            </w:r>
          </w:p>
        </w:tc>
        <w:tc>
          <w:tcPr>
            <w:tcW w:w="1701" w:type="dxa"/>
            <w:vAlign w:val="center"/>
          </w:tcPr>
          <w:p w:rsidR="001A7D5F" w:rsidRPr="0006278A" w:rsidRDefault="001A7D5F" w:rsidP="001A7D5F">
            <w:pPr>
              <w:jc w:val="center"/>
              <w:rPr>
                <w:iCs/>
              </w:rPr>
            </w:pPr>
            <w:r w:rsidRPr="0006278A">
              <w:rPr>
                <w:iCs/>
              </w:rPr>
              <w:t>16</w:t>
            </w:r>
          </w:p>
        </w:tc>
        <w:tc>
          <w:tcPr>
            <w:tcW w:w="3119" w:type="dxa"/>
            <w:vAlign w:val="center"/>
          </w:tcPr>
          <w:p w:rsidR="001A7D5F" w:rsidRPr="0006278A" w:rsidRDefault="001A7D5F" w:rsidP="001A7D5F">
            <w:pPr>
              <w:rPr>
                <w:iCs/>
              </w:rPr>
            </w:pPr>
            <w:r w:rsidRPr="0006278A">
              <w:rPr>
                <w:iCs/>
              </w:rPr>
              <w:t>Tolna TH</w:t>
            </w:r>
          </w:p>
        </w:tc>
      </w:tr>
      <w:tr w:rsidR="001A7D5F" w:rsidRPr="0006278A" w:rsidTr="001A7D5F">
        <w:trPr>
          <w:trHeight w:val="194"/>
          <w:jc w:val="center"/>
        </w:trPr>
        <w:tc>
          <w:tcPr>
            <w:tcW w:w="1418" w:type="dxa"/>
            <w:vAlign w:val="center"/>
          </w:tcPr>
          <w:p w:rsidR="001A7D5F" w:rsidRPr="0006278A" w:rsidRDefault="001A7D5F" w:rsidP="001A7D5F">
            <w:pPr>
              <w:jc w:val="center"/>
              <w:rPr>
                <w:iCs/>
              </w:rPr>
            </w:pPr>
            <w:r w:rsidRPr="0006278A">
              <w:rPr>
                <w:iCs/>
              </w:rPr>
              <w:t>07</w:t>
            </w:r>
          </w:p>
        </w:tc>
        <w:tc>
          <w:tcPr>
            <w:tcW w:w="3118" w:type="dxa"/>
            <w:vAlign w:val="center"/>
          </w:tcPr>
          <w:p w:rsidR="001A7D5F" w:rsidRPr="0006278A" w:rsidRDefault="001A7D5F" w:rsidP="001A7D5F">
            <w:pPr>
              <w:rPr>
                <w:iCs/>
              </w:rPr>
            </w:pPr>
            <w:r w:rsidRPr="0006278A">
              <w:rPr>
                <w:iCs/>
              </w:rPr>
              <w:t>Győr-Moson-Sopron TH</w:t>
            </w:r>
          </w:p>
        </w:tc>
        <w:tc>
          <w:tcPr>
            <w:tcW w:w="1701" w:type="dxa"/>
            <w:vAlign w:val="center"/>
          </w:tcPr>
          <w:p w:rsidR="001A7D5F" w:rsidRPr="0006278A" w:rsidRDefault="001A7D5F" w:rsidP="001A7D5F">
            <w:pPr>
              <w:jc w:val="center"/>
              <w:rPr>
                <w:iCs/>
              </w:rPr>
            </w:pPr>
            <w:r w:rsidRPr="0006278A">
              <w:rPr>
                <w:iCs/>
              </w:rPr>
              <w:t>17</w:t>
            </w:r>
          </w:p>
        </w:tc>
        <w:tc>
          <w:tcPr>
            <w:tcW w:w="3119" w:type="dxa"/>
            <w:vAlign w:val="center"/>
          </w:tcPr>
          <w:p w:rsidR="001A7D5F" w:rsidRPr="0006278A" w:rsidRDefault="001A7D5F" w:rsidP="001A7D5F">
            <w:pPr>
              <w:rPr>
                <w:iCs/>
              </w:rPr>
            </w:pPr>
            <w:r w:rsidRPr="0006278A">
              <w:rPr>
                <w:iCs/>
              </w:rPr>
              <w:t>Vas TH</w:t>
            </w:r>
          </w:p>
        </w:tc>
      </w:tr>
      <w:tr w:rsidR="001A7D5F" w:rsidRPr="0006278A" w:rsidTr="001A7D5F">
        <w:trPr>
          <w:trHeight w:val="255"/>
          <w:jc w:val="center"/>
        </w:trPr>
        <w:tc>
          <w:tcPr>
            <w:tcW w:w="1418" w:type="dxa"/>
            <w:vAlign w:val="center"/>
          </w:tcPr>
          <w:p w:rsidR="001A7D5F" w:rsidRPr="0006278A" w:rsidRDefault="001A7D5F" w:rsidP="001A7D5F">
            <w:pPr>
              <w:jc w:val="center"/>
              <w:rPr>
                <w:iCs/>
              </w:rPr>
            </w:pPr>
            <w:r w:rsidRPr="0006278A">
              <w:rPr>
                <w:iCs/>
              </w:rPr>
              <w:t>08</w:t>
            </w:r>
          </w:p>
        </w:tc>
        <w:tc>
          <w:tcPr>
            <w:tcW w:w="3118" w:type="dxa"/>
            <w:vAlign w:val="center"/>
          </w:tcPr>
          <w:p w:rsidR="001A7D5F" w:rsidRPr="0006278A" w:rsidRDefault="001A7D5F" w:rsidP="001A7D5F">
            <w:pPr>
              <w:rPr>
                <w:iCs/>
              </w:rPr>
            </w:pPr>
            <w:r w:rsidRPr="0006278A">
              <w:rPr>
                <w:iCs/>
              </w:rPr>
              <w:t>Hajdú-Bihar TH</w:t>
            </w:r>
          </w:p>
        </w:tc>
        <w:tc>
          <w:tcPr>
            <w:tcW w:w="1701" w:type="dxa"/>
            <w:vAlign w:val="center"/>
          </w:tcPr>
          <w:p w:rsidR="001A7D5F" w:rsidRPr="0006278A" w:rsidRDefault="001A7D5F" w:rsidP="001A7D5F">
            <w:pPr>
              <w:jc w:val="center"/>
              <w:rPr>
                <w:iCs/>
              </w:rPr>
            </w:pPr>
            <w:r w:rsidRPr="0006278A">
              <w:rPr>
                <w:iCs/>
              </w:rPr>
              <w:t>18</w:t>
            </w:r>
          </w:p>
        </w:tc>
        <w:tc>
          <w:tcPr>
            <w:tcW w:w="3119" w:type="dxa"/>
            <w:vAlign w:val="center"/>
          </w:tcPr>
          <w:p w:rsidR="001A7D5F" w:rsidRPr="0006278A" w:rsidRDefault="001A7D5F" w:rsidP="001A7D5F">
            <w:pPr>
              <w:rPr>
                <w:iCs/>
              </w:rPr>
            </w:pPr>
            <w:r w:rsidRPr="0006278A">
              <w:rPr>
                <w:iCs/>
              </w:rPr>
              <w:t>Veszprém TH</w:t>
            </w:r>
          </w:p>
        </w:tc>
      </w:tr>
      <w:tr w:rsidR="001A7D5F" w:rsidRPr="0006278A" w:rsidTr="001A7D5F">
        <w:trPr>
          <w:trHeight w:val="255"/>
          <w:jc w:val="center"/>
        </w:trPr>
        <w:tc>
          <w:tcPr>
            <w:tcW w:w="1418" w:type="dxa"/>
            <w:vAlign w:val="center"/>
          </w:tcPr>
          <w:p w:rsidR="001A7D5F" w:rsidRPr="0006278A" w:rsidRDefault="001A7D5F" w:rsidP="001A7D5F">
            <w:pPr>
              <w:jc w:val="center"/>
              <w:rPr>
                <w:iCs/>
              </w:rPr>
            </w:pPr>
            <w:r w:rsidRPr="0006278A">
              <w:rPr>
                <w:iCs/>
              </w:rPr>
              <w:t>09</w:t>
            </w:r>
          </w:p>
        </w:tc>
        <w:tc>
          <w:tcPr>
            <w:tcW w:w="3118" w:type="dxa"/>
            <w:vAlign w:val="center"/>
          </w:tcPr>
          <w:p w:rsidR="001A7D5F" w:rsidRPr="0006278A" w:rsidRDefault="001A7D5F" w:rsidP="001A7D5F">
            <w:pPr>
              <w:rPr>
                <w:iCs/>
              </w:rPr>
            </w:pPr>
            <w:r w:rsidRPr="0006278A">
              <w:rPr>
                <w:iCs/>
              </w:rPr>
              <w:t>Heves TH</w:t>
            </w:r>
          </w:p>
        </w:tc>
        <w:tc>
          <w:tcPr>
            <w:tcW w:w="1701" w:type="dxa"/>
            <w:vAlign w:val="center"/>
          </w:tcPr>
          <w:p w:rsidR="001A7D5F" w:rsidRPr="0006278A" w:rsidRDefault="001A7D5F" w:rsidP="001A7D5F">
            <w:pPr>
              <w:jc w:val="center"/>
              <w:rPr>
                <w:iCs/>
              </w:rPr>
            </w:pPr>
            <w:r w:rsidRPr="0006278A">
              <w:rPr>
                <w:iCs/>
              </w:rPr>
              <w:t>19</w:t>
            </w:r>
          </w:p>
        </w:tc>
        <w:tc>
          <w:tcPr>
            <w:tcW w:w="3119" w:type="dxa"/>
            <w:vAlign w:val="center"/>
          </w:tcPr>
          <w:p w:rsidR="001A7D5F" w:rsidRPr="0006278A" w:rsidRDefault="001A7D5F" w:rsidP="001A7D5F">
            <w:pPr>
              <w:rPr>
                <w:iCs/>
              </w:rPr>
            </w:pPr>
            <w:r w:rsidRPr="0006278A">
              <w:rPr>
                <w:iCs/>
              </w:rPr>
              <w:t>Zala TH</w:t>
            </w:r>
          </w:p>
        </w:tc>
      </w:tr>
      <w:tr w:rsidR="001A7D5F" w:rsidRPr="0006278A" w:rsidTr="001A7D5F">
        <w:trPr>
          <w:trHeight w:val="255"/>
          <w:jc w:val="center"/>
        </w:trPr>
        <w:tc>
          <w:tcPr>
            <w:tcW w:w="1418" w:type="dxa"/>
            <w:vAlign w:val="center"/>
          </w:tcPr>
          <w:p w:rsidR="001A7D5F" w:rsidRPr="0006278A" w:rsidRDefault="001A7D5F" w:rsidP="001A7D5F">
            <w:pPr>
              <w:jc w:val="center"/>
              <w:rPr>
                <w:iCs/>
              </w:rPr>
            </w:pPr>
            <w:r w:rsidRPr="0006278A">
              <w:rPr>
                <w:iCs/>
              </w:rPr>
              <w:t>10</w:t>
            </w:r>
          </w:p>
        </w:tc>
        <w:tc>
          <w:tcPr>
            <w:tcW w:w="3118" w:type="dxa"/>
            <w:vAlign w:val="center"/>
          </w:tcPr>
          <w:p w:rsidR="001A7D5F" w:rsidRPr="0006278A" w:rsidRDefault="001A7D5F" w:rsidP="001A7D5F">
            <w:pPr>
              <w:rPr>
                <w:iCs/>
              </w:rPr>
            </w:pPr>
            <w:r w:rsidRPr="0006278A">
              <w:rPr>
                <w:iCs/>
              </w:rPr>
              <w:t>Komárom-Esztergom TH</w:t>
            </w:r>
          </w:p>
        </w:tc>
        <w:tc>
          <w:tcPr>
            <w:tcW w:w="1701" w:type="dxa"/>
            <w:vAlign w:val="center"/>
          </w:tcPr>
          <w:p w:rsidR="001A7D5F" w:rsidRPr="0006278A" w:rsidRDefault="001A7D5F" w:rsidP="001A7D5F">
            <w:pPr>
              <w:jc w:val="center"/>
              <w:rPr>
                <w:iCs/>
              </w:rPr>
            </w:pPr>
            <w:r w:rsidRPr="0006278A">
              <w:rPr>
                <w:iCs/>
              </w:rPr>
              <w:t>20</w:t>
            </w:r>
          </w:p>
        </w:tc>
        <w:tc>
          <w:tcPr>
            <w:tcW w:w="3119" w:type="dxa"/>
            <w:vAlign w:val="center"/>
          </w:tcPr>
          <w:p w:rsidR="001A7D5F" w:rsidRPr="0006278A" w:rsidRDefault="001A7D5F" w:rsidP="001A7D5F">
            <w:pPr>
              <w:rPr>
                <w:iCs/>
              </w:rPr>
            </w:pPr>
            <w:r w:rsidRPr="0006278A">
              <w:rPr>
                <w:iCs/>
              </w:rPr>
              <w:t>Budapest</w:t>
            </w:r>
            <w:r>
              <w:rPr>
                <w:iCs/>
              </w:rPr>
              <w:t xml:space="preserve"> TH</w:t>
            </w:r>
          </w:p>
        </w:tc>
      </w:tr>
    </w:tbl>
    <w:p w:rsidR="001A7D5F" w:rsidRPr="0006278A" w:rsidRDefault="001A7D5F" w:rsidP="001A7D5F"/>
    <w:p w:rsidR="009E463C" w:rsidRDefault="009E463C" w:rsidP="009E463C">
      <w:pPr>
        <w:pStyle w:val="Cmsor3"/>
        <w:numPr>
          <w:ilvl w:val="2"/>
          <w:numId w:val="9"/>
        </w:numPr>
        <w:tabs>
          <w:tab w:val="left" w:pos="567"/>
        </w:tabs>
        <w:spacing w:before="360" w:after="120" w:line="280" w:lineRule="atLeast"/>
        <w:ind w:hanging="1224"/>
        <w:jc w:val="both"/>
      </w:pPr>
      <w:bookmarkStart w:id="75" w:name="_Toc424030164"/>
      <w:r>
        <w:t>Jelentési időszakok</w:t>
      </w:r>
      <w:bookmarkEnd w:id="75"/>
    </w:p>
    <w:p w:rsidR="009E463C" w:rsidRDefault="009E463C" w:rsidP="009E463C">
      <w:pPr>
        <w:spacing w:after="60"/>
        <w:rPr>
          <w:b/>
          <w:bCs/>
        </w:rPr>
      </w:pPr>
    </w:p>
    <w:p w:rsidR="009E463C" w:rsidRPr="00DB7329" w:rsidRDefault="009E463C" w:rsidP="009E463C">
      <w:pPr>
        <w:spacing w:after="60"/>
        <w:rPr>
          <w:bCs/>
        </w:rPr>
      </w:pPr>
      <w:r w:rsidRPr="00DB7329">
        <w:rPr>
          <w:bCs/>
        </w:rPr>
        <w:t>Dekád:</w:t>
      </w:r>
    </w:p>
    <w:p w:rsidR="009E463C" w:rsidRPr="00DB7329" w:rsidRDefault="009E463C" w:rsidP="009E463C">
      <w:pPr>
        <w:spacing w:after="60"/>
        <w:rPr>
          <w:bCs/>
        </w:rPr>
      </w:pPr>
      <w:proofErr w:type="gramStart"/>
      <w:r w:rsidRPr="00DB7329">
        <w:rPr>
          <w:bCs/>
        </w:rPr>
        <w:t>a</w:t>
      </w:r>
      <w:proofErr w:type="gramEnd"/>
      <w:r w:rsidRPr="00DB7329">
        <w:rPr>
          <w:bCs/>
        </w:rPr>
        <w:t xml:space="preserve"> hónap 1. napjától 7. napjáig</w:t>
      </w:r>
    </w:p>
    <w:p w:rsidR="009E463C" w:rsidRPr="00DB7329" w:rsidRDefault="009E463C" w:rsidP="009E463C">
      <w:pPr>
        <w:spacing w:after="60"/>
        <w:rPr>
          <w:bCs/>
        </w:rPr>
      </w:pPr>
      <w:proofErr w:type="gramStart"/>
      <w:r w:rsidRPr="00DB7329">
        <w:rPr>
          <w:bCs/>
        </w:rPr>
        <w:t>a</w:t>
      </w:r>
      <w:proofErr w:type="gramEnd"/>
      <w:r w:rsidRPr="00DB7329">
        <w:rPr>
          <w:bCs/>
        </w:rPr>
        <w:t xml:space="preserve"> hónap 8. napjától 15. napjáig</w:t>
      </w:r>
    </w:p>
    <w:p w:rsidR="009E463C" w:rsidRPr="00DB7329" w:rsidRDefault="009E463C" w:rsidP="009E463C">
      <w:pPr>
        <w:spacing w:after="60"/>
        <w:rPr>
          <w:bCs/>
        </w:rPr>
      </w:pPr>
      <w:proofErr w:type="gramStart"/>
      <w:r w:rsidRPr="00DB7329">
        <w:rPr>
          <w:bCs/>
        </w:rPr>
        <w:t>a</w:t>
      </w:r>
      <w:proofErr w:type="gramEnd"/>
      <w:r w:rsidRPr="00DB7329">
        <w:rPr>
          <w:bCs/>
        </w:rPr>
        <w:t xml:space="preserve"> hónap 16. napjától 23. napjáig</w:t>
      </w:r>
    </w:p>
    <w:p w:rsidR="009E463C" w:rsidRPr="00DB7329" w:rsidRDefault="009E463C" w:rsidP="009E463C">
      <w:pPr>
        <w:spacing w:after="60"/>
        <w:rPr>
          <w:bCs/>
        </w:rPr>
      </w:pPr>
      <w:proofErr w:type="gramStart"/>
      <w:r w:rsidRPr="00DB7329">
        <w:rPr>
          <w:bCs/>
        </w:rPr>
        <w:t>a</w:t>
      </w:r>
      <w:proofErr w:type="gramEnd"/>
      <w:r w:rsidRPr="00DB7329">
        <w:rPr>
          <w:bCs/>
        </w:rPr>
        <w:t xml:space="preserve"> hónap 24. napjától a hónap utolsó napjáig</w:t>
      </w:r>
    </w:p>
    <w:p w:rsidR="009E463C" w:rsidRPr="00DB7329" w:rsidRDefault="009E463C" w:rsidP="009E463C">
      <w:pPr>
        <w:spacing w:after="60"/>
        <w:rPr>
          <w:bCs/>
        </w:rPr>
      </w:pPr>
    </w:p>
    <w:p w:rsidR="009E463C" w:rsidRPr="00DB7329" w:rsidRDefault="009E463C" w:rsidP="009E463C">
      <w:pPr>
        <w:spacing w:after="60"/>
        <w:rPr>
          <w:bCs/>
        </w:rPr>
      </w:pPr>
      <w:r w:rsidRPr="00DB7329">
        <w:rPr>
          <w:bCs/>
        </w:rPr>
        <w:t>Az elszámolási időszak a dekád lezárását követő első 3 munkanap.</w:t>
      </w:r>
    </w:p>
    <w:p w:rsidR="009E463C" w:rsidRPr="00DB7329" w:rsidRDefault="009E463C" w:rsidP="009E463C">
      <w:pPr>
        <w:spacing w:after="60"/>
        <w:rPr>
          <w:bCs/>
        </w:rPr>
      </w:pPr>
    </w:p>
    <w:p w:rsidR="009E463C" w:rsidRPr="00DB7329" w:rsidRDefault="009E463C" w:rsidP="009E463C">
      <w:pPr>
        <w:spacing w:after="60"/>
        <w:rPr>
          <w:bCs/>
        </w:rPr>
      </w:pPr>
      <w:r w:rsidRPr="00DB7329">
        <w:rPr>
          <w:bCs/>
        </w:rPr>
        <w:t>A kétheti, illetve havi elszámolók elszámolása a dekádos elszámolásokhoz igazodik.</w:t>
      </w:r>
    </w:p>
    <w:p w:rsidR="009E463C" w:rsidRPr="00DB7329" w:rsidRDefault="009E463C" w:rsidP="009E463C">
      <w:pPr>
        <w:spacing w:after="60"/>
        <w:rPr>
          <w:bCs/>
        </w:rPr>
      </w:pPr>
    </w:p>
    <w:p w:rsidR="009E463C" w:rsidRPr="00DB7329" w:rsidRDefault="009E463C" w:rsidP="009E463C">
      <w:pPr>
        <w:spacing w:after="60"/>
        <w:rPr>
          <w:bCs/>
        </w:rPr>
      </w:pPr>
      <w:r w:rsidRPr="00DB7329">
        <w:rPr>
          <w:bCs/>
        </w:rPr>
        <w:t xml:space="preserve">Az elszámolási időszak a megadott intervallumtól eltérhet. Erről a honlapon a BÉVERINF </w:t>
      </w:r>
      <w:proofErr w:type="spellStart"/>
      <w:r w:rsidRPr="00DB7329">
        <w:rPr>
          <w:bCs/>
        </w:rPr>
        <w:t>levezőlistán</w:t>
      </w:r>
      <w:proofErr w:type="spellEnd"/>
      <w:r w:rsidRPr="00DB7329">
        <w:rPr>
          <w:bCs/>
        </w:rPr>
        <w:t xml:space="preserve"> tájékoztatja az OEP a szolgáltatókat.</w:t>
      </w:r>
    </w:p>
    <w:p w:rsidR="009E463C" w:rsidRDefault="009E463C" w:rsidP="009E463C">
      <w:pPr>
        <w:spacing w:after="60"/>
        <w:rPr>
          <w:b/>
          <w:bCs/>
        </w:rPr>
      </w:pPr>
    </w:p>
    <w:p w:rsidR="00C70130" w:rsidRDefault="00C70130" w:rsidP="009E463C">
      <w:pPr>
        <w:spacing w:after="60"/>
        <w:rPr>
          <w:b/>
          <w:bCs/>
        </w:rPr>
      </w:pPr>
    </w:p>
    <w:p w:rsidR="00C15393" w:rsidRDefault="00C15393" w:rsidP="00C15393">
      <w:pPr>
        <w:pStyle w:val="Cmsor2"/>
        <w:numPr>
          <w:ilvl w:val="1"/>
          <w:numId w:val="9"/>
        </w:numPr>
        <w:tabs>
          <w:tab w:val="left" w:pos="567"/>
        </w:tabs>
        <w:spacing w:before="360" w:after="120" w:line="280" w:lineRule="atLeast"/>
        <w:ind w:left="567" w:hanging="567"/>
        <w:jc w:val="both"/>
      </w:pPr>
      <w:bookmarkStart w:id="76" w:name="_Toc424030165"/>
      <w:r>
        <w:lastRenderedPageBreak/>
        <w:t>A vényazonosítóhoz kapcsolódó kódtáblázatok</w:t>
      </w:r>
      <w:bookmarkEnd w:id="76"/>
    </w:p>
    <w:p w:rsidR="00C527FF" w:rsidRDefault="00C527FF" w:rsidP="00C527FF">
      <w:pPr>
        <w:pStyle w:val="Cmsor3"/>
        <w:numPr>
          <w:ilvl w:val="2"/>
          <w:numId w:val="9"/>
        </w:numPr>
        <w:tabs>
          <w:tab w:val="left" w:pos="567"/>
        </w:tabs>
        <w:spacing w:before="360" w:after="120" w:line="280" w:lineRule="atLeast"/>
        <w:ind w:hanging="1224"/>
        <w:jc w:val="both"/>
      </w:pPr>
      <w:bookmarkStart w:id="77" w:name="_Toc424030166"/>
      <w:r>
        <w:t>A Code-128 mintájú vényazonosító felépítése normál vény esetén</w:t>
      </w:r>
      <w:bookmarkEnd w:id="77"/>
    </w:p>
    <w:p w:rsidR="00C527FF" w:rsidRDefault="00C527FF" w:rsidP="001A7D5F">
      <w:pPr>
        <w:spacing w:after="60"/>
        <w:rPr>
          <w:b/>
          <w:bCs/>
        </w:rPr>
      </w:pPr>
    </w:p>
    <w:tbl>
      <w:tblPr>
        <w:tblW w:w="9523" w:type="dxa"/>
        <w:jc w:val="center"/>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19"/>
        <w:gridCol w:w="266"/>
        <w:gridCol w:w="267"/>
        <w:gridCol w:w="267"/>
        <w:gridCol w:w="267"/>
        <w:gridCol w:w="266"/>
        <w:gridCol w:w="267"/>
        <w:gridCol w:w="268"/>
        <w:gridCol w:w="268"/>
        <w:gridCol w:w="268"/>
        <w:gridCol w:w="267"/>
        <w:gridCol w:w="268"/>
        <w:gridCol w:w="268"/>
        <w:gridCol w:w="268"/>
        <w:gridCol w:w="267"/>
        <w:gridCol w:w="268"/>
        <w:gridCol w:w="268"/>
        <w:gridCol w:w="268"/>
        <w:gridCol w:w="268"/>
        <w:gridCol w:w="3890"/>
      </w:tblGrid>
      <w:tr w:rsidR="001A7D5F" w:rsidRPr="0006278A" w:rsidTr="001A7D5F">
        <w:trPr>
          <w:cantSplit/>
          <w:trHeight w:val="255"/>
          <w:jc w:val="center"/>
        </w:trPr>
        <w:tc>
          <w:tcPr>
            <w:tcW w:w="5633" w:type="dxa"/>
            <w:gridSpan w:val="19"/>
            <w:noWrap/>
            <w:tcMar>
              <w:top w:w="15" w:type="dxa"/>
              <w:left w:w="15" w:type="dxa"/>
              <w:bottom w:w="0" w:type="dxa"/>
              <w:right w:w="15" w:type="dxa"/>
            </w:tcMar>
            <w:vAlign w:val="bottom"/>
          </w:tcPr>
          <w:p w:rsidR="001A7D5F" w:rsidRPr="0006278A" w:rsidRDefault="001A7D5F" w:rsidP="001A7D5F">
            <w:pPr>
              <w:rPr>
                <w:b/>
                <w:bCs/>
                <w:szCs w:val="16"/>
              </w:rPr>
            </w:pPr>
            <w:r w:rsidRPr="0006278A">
              <w:rPr>
                <w:b/>
                <w:bCs/>
              </w:rPr>
              <w:t>Code-128 mintájú vényazonosító normál vény</w:t>
            </w:r>
          </w:p>
        </w:tc>
        <w:tc>
          <w:tcPr>
            <w:tcW w:w="3890" w:type="dxa"/>
            <w:noWrap/>
            <w:tcMar>
              <w:top w:w="15" w:type="dxa"/>
              <w:left w:w="15" w:type="dxa"/>
              <w:bottom w:w="0" w:type="dxa"/>
              <w:right w:w="15" w:type="dxa"/>
            </w:tcMar>
            <w:vAlign w:val="bottom"/>
          </w:tcPr>
          <w:p w:rsidR="001A7D5F" w:rsidRPr="0006278A" w:rsidRDefault="001A7D5F" w:rsidP="001A7D5F"/>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r w:rsidRPr="0006278A">
              <w:t>pozíció</w:t>
            </w: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2</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3</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4</w:t>
            </w: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5</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6</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7</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8</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9</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10</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11</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12</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13</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14</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15</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16</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17</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18</w:t>
            </w:r>
          </w:p>
        </w:tc>
        <w:tc>
          <w:tcPr>
            <w:tcW w:w="3890" w:type="dxa"/>
            <w:noWrap/>
            <w:tcMar>
              <w:top w:w="15" w:type="dxa"/>
              <w:left w:w="15" w:type="dxa"/>
              <w:bottom w:w="0" w:type="dxa"/>
              <w:right w:w="15" w:type="dxa"/>
            </w:tcMar>
            <w:vAlign w:val="bottom"/>
          </w:tcPr>
          <w:p w:rsidR="001A7D5F" w:rsidRPr="0006278A" w:rsidRDefault="001A7D5F" w:rsidP="001A7D5F">
            <w:pPr>
              <w:pStyle w:val="llb"/>
              <w:tabs>
                <w:tab w:val="clear" w:pos="4536"/>
                <w:tab w:val="clear" w:pos="9072"/>
              </w:tabs>
            </w:pPr>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2</w:t>
            </w: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 xml:space="preserve">21: </w:t>
            </w:r>
            <w:r w:rsidRPr="0006278A">
              <w:tab/>
              <w:t xml:space="preserve">nemzetközi </w:t>
            </w:r>
            <w:proofErr w:type="spellStart"/>
            <w:r w:rsidRPr="0006278A">
              <w:t>prefix</w:t>
            </w:r>
            <w:proofErr w:type="spellEnd"/>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É</w:t>
            </w: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É</w:t>
            </w: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 xml:space="preserve">ÉÉ: </w:t>
            </w:r>
            <w:r w:rsidRPr="0006278A">
              <w:tab/>
              <w:t>vényrendelés évének utolsó két jegye</w:t>
            </w:r>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A</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proofErr w:type="gramStart"/>
            <w:r w:rsidRPr="0006278A">
              <w:t>A</w:t>
            </w:r>
            <w:proofErr w:type="gramEnd"/>
            <w:r w:rsidRPr="0006278A">
              <w:t xml:space="preserve">: </w:t>
            </w:r>
            <w:r w:rsidRPr="0006278A">
              <w:tab/>
              <w:t>=”</w:t>
            </w:r>
            <w:smartTag w:uri="urn:schemas-microsoft-com:office:smarttags" w:element="metricconverter">
              <w:smartTagPr>
                <w:attr w:name="ProductID" w:val="0”"/>
              </w:smartTagPr>
              <w:r w:rsidRPr="0006278A">
                <w:t>0”</w:t>
              </w:r>
            </w:smartTag>
            <w:r w:rsidRPr="0006278A">
              <w:t xml:space="preserve"> fix, az OEP által fenntartott </w:t>
            </w:r>
            <w:proofErr w:type="spellStart"/>
            <w:r w:rsidRPr="0006278A">
              <w:t>helyiérték</w:t>
            </w:r>
            <w:proofErr w:type="spellEnd"/>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O</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O</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O</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O</w:t>
            </w: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O</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82455D">
            <w:pPr>
              <w:tabs>
                <w:tab w:val="left" w:pos="1054"/>
              </w:tabs>
              <w:ind w:left="1054" w:hanging="1054"/>
            </w:pPr>
            <w:r w:rsidRPr="0006278A">
              <w:t xml:space="preserve">OOOOO: </w:t>
            </w:r>
            <w:r w:rsidRPr="0006278A">
              <w:tab/>
            </w:r>
            <w:proofErr w:type="spellStart"/>
            <w:r w:rsidRPr="0006278A">
              <w:t>orvospecsétszám</w:t>
            </w:r>
            <w:proofErr w:type="spellEnd"/>
            <w:r w:rsidRPr="0006278A">
              <w:t xml:space="preserve"> perjel nélkül</w:t>
            </w:r>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 xml:space="preserve">SSSSSS: </w:t>
            </w:r>
            <w:r w:rsidRPr="0006278A">
              <w:tab/>
              <w:t>sorszám</w:t>
            </w:r>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T</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T:</w:t>
            </w:r>
            <w:r w:rsidRPr="0006278A">
              <w:tab/>
              <w:t>vény típus-kód</w:t>
            </w:r>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C</w:t>
            </w: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C:</w:t>
            </w:r>
            <w:r w:rsidRPr="0006278A">
              <w:tab/>
              <w:t>CDV ellenőrző szám</w:t>
            </w:r>
          </w:p>
        </w:tc>
      </w:tr>
    </w:tbl>
    <w:p w:rsidR="00C527FF" w:rsidRDefault="00C527FF" w:rsidP="00C527FF">
      <w:pPr>
        <w:pStyle w:val="Cmsor3"/>
        <w:numPr>
          <w:ilvl w:val="2"/>
          <w:numId w:val="9"/>
        </w:numPr>
        <w:tabs>
          <w:tab w:val="left" w:pos="567"/>
        </w:tabs>
        <w:spacing w:before="360" w:after="120" w:line="280" w:lineRule="atLeast"/>
        <w:ind w:hanging="1224"/>
        <w:jc w:val="both"/>
      </w:pPr>
      <w:bookmarkStart w:id="78" w:name="_Toc424030167"/>
      <w:bookmarkStart w:id="79" w:name="_Ref96305168"/>
      <w:r>
        <w:t xml:space="preserve">A Code-128 mintájú vényazonosító felépítése </w:t>
      </w:r>
      <w:proofErr w:type="spellStart"/>
      <w:r>
        <w:t>bianco</w:t>
      </w:r>
      <w:proofErr w:type="spellEnd"/>
      <w:r>
        <w:t xml:space="preserve"> vény esetén</w:t>
      </w:r>
      <w:bookmarkEnd w:id="78"/>
    </w:p>
    <w:p w:rsidR="00C527FF" w:rsidRPr="00C527FF" w:rsidRDefault="00C527FF" w:rsidP="001A7D5F"/>
    <w:tbl>
      <w:tblPr>
        <w:tblW w:w="9523" w:type="dxa"/>
        <w:jc w:val="center"/>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19"/>
        <w:gridCol w:w="266"/>
        <w:gridCol w:w="267"/>
        <w:gridCol w:w="267"/>
        <w:gridCol w:w="267"/>
        <w:gridCol w:w="266"/>
        <w:gridCol w:w="267"/>
        <w:gridCol w:w="268"/>
        <w:gridCol w:w="268"/>
        <w:gridCol w:w="268"/>
        <w:gridCol w:w="267"/>
        <w:gridCol w:w="268"/>
        <w:gridCol w:w="268"/>
        <w:gridCol w:w="268"/>
        <w:gridCol w:w="267"/>
        <w:gridCol w:w="268"/>
        <w:gridCol w:w="268"/>
        <w:gridCol w:w="268"/>
        <w:gridCol w:w="268"/>
        <w:gridCol w:w="3890"/>
      </w:tblGrid>
      <w:tr w:rsidR="001A7D5F" w:rsidRPr="0006278A" w:rsidTr="001A7D5F">
        <w:trPr>
          <w:cantSplit/>
          <w:trHeight w:val="255"/>
          <w:jc w:val="center"/>
        </w:trPr>
        <w:tc>
          <w:tcPr>
            <w:tcW w:w="5633" w:type="dxa"/>
            <w:gridSpan w:val="19"/>
            <w:noWrap/>
            <w:tcMar>
              <w:top w:w="15" w:type="dxa"/>
              <w:left w:w="15" w:type="dxa"/>
              <w:bottom w:w="0" w:type="dxa"/>
              <w:right w:w="15" w:type="dxa"/>
            </w:tcMar>
            <w:vAlign w:val="bottom"/>
          </w:tcPr>
          <w:bookmarkEnd w:id="79"/>
          <w:p w:rsidR="001A7D5F" w:rsidRPr="0006278A" w:rsidRDefault="001A7D5F" w:rsidP="001A7D5F">
            <w:pPr>
              <w:rPr>
                <w:szCs w:val="16"/>
              </w:rPr>
            </w:pPr>
            <w:r w:rsidRPr="0006278A">
              <w:rPr>
                <w:b/>
                <w:bCs/>
              </w:rPr>
              <w:t xml:space="preserve">Code-128 mintájú vényazonosító </w:t>
            </w:r>
            <w:proofErr w:type="spellStart"/>
            <w:r w:rsidRPr="0006278A">
              <w:rPr>
                <w:b/>
                <w:bCs/>
              </w:rPr>
              <w:t>bianco</w:t>
            </w:r>
            <w:proofErr w:type="spellEnd"/>
            <w:r w:rsidRPr="0006278A">
              <w:rPr>
                <w:b/>
                <w:bCs/>
              </w:rPr>
              <w:t xml:space="preserve"> vény</w:t>
            </w:r>
          </w:p>
        </w:tc>
        <w:tc>
          <w:tcPr>
            <w:tcW w:w="3890" w:type="dxa"/>
            <w:noWrap/>
            <w:tcMar>
              <w:top w:w="15" w:type="dxa"/>
              <w:left w:w="15" w:type="dxa"/>
              <w:bottom w:w="0" w:type="dxa"/>
              <w:right w:w="15" w:type="dxa"/>
            </w:tcMar>
            <w:vAlign w:val="bottom"/>
          </w:tcPr>
          <w:p w:rsidR="001A7D5F" w:rsidRPr="0006278A" w:rsidRDefault="001A7D5F" w:rsidP="001A7D5F">
            <w:pPr>
              <w:rPr>
                <w:b/>
                <w:bCs/>
              </w:rPr>
            </w:pPr>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r w:rsidRPr="0006278A">
              <w:t>pozíció</w:t>
            </w: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2</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3</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4</w:t>
            </w: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5</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6</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7</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8</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9</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10</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11</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12</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13</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14</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15</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16</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17</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18</w:t>
            </w:r>
          </w:p>
        </w:tc>
        <w:tc>
          <w:tcPr>
            <w:tcW w:w="3890" w:type="dxa"/>
            <w:noWrap/>
            <w:tcMar>
              <w:top w:w="15" w:type="dxa"/>
              <w:left w:w="15" w:type="dxa"/>
              <w:bottom w:w="0" w:type="dxa"/>
              <w:right w:w="15" w:type="dxa"/>
            </w:tcMar>
            <w:vAlign w:val="bottom"/>
          </w:tcPr>
          <w:p w:rsidR="001A7D5F" w:rsidRPr="0006278A" w:rsidRDefault="001A7D5F" w:rsidP="001A7D5F"/>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2</w:t>
            </w: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1</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 xml:space="preserve">21: </w:t>
            </w:r>
            <w:r w:rsidRPr="0006278A">
              <w:tab/>
              <w:t xml:space="preserve">nemzetközi </w:t>
            </w:r>
            <w:proofErr w:type="spellStart"/>
            <w:r w:rsidRPr="0006278A">
              <w:t>prefix</w:t>
            </w:r>
            <w:proofErr w:type="spellEnd"/>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É</w:t>
            </w: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É</w:t>
            </w: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 xml:space="preserve">ÉÉ: </w:t>
            </w:r>
            <w:r w:rsidRPr="0006278A">
              <w:tab/>
              <w:t>vényrendelés évének utolsó két jegye</w:t>
            </w:r>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A</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proofErr w:type="gramStart"/>
            <w:r w:rsidRPr="0006278A">
              <w:t>A</w:t>
            </w:r>
            <w:proofErr w:type="gramEnd"/>
            <w:r w:rsidRPr="0006278A">
              <w:t xml:space="preserve">: </w:t>
            </w:r>
            <w:r w:rsidRPr="0006278A">
              <w:tab/>
              <w:t>=”</w:t>
            </w:r>
            <w:smartTag w:uri="urn:schemas-microsoft-com:office:smarttags" w:element="metricconverter">
              <w:smartTagPr>
                <w:attr w:name="ProductID" w:val="0”"/>
              </w:smartTagPr>
              <w:r w:rsidRPr="0006278A">
                <w:t>0”</w:t>
              </w:r>
            </w:smartTag>
            <w:r w:rsidRPr="0006278A">
              <w:t xml:space="preserve"> fix, az OEP által fenntartott </w:t>
            </w:r>
            <w:proofErr w:type="spellStart"/>
            <w:r w:rsidRPr="0006278A">
              <w:t>helyiérték</w:t>
            </w:r>
            <w:proofErr w:type="spellEnd"/>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Á</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Á</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 xml:space="preserve">ÁÁ: </w:t>
            </w:r>
            <w:r w:rsidRPr="0006278A">
              <w:tab/>
              <w:t>=”</w:t>
            </w:r>
            <w:smartTag w:uri="urn:schemas-microsoft-com:office:smarttags" w:element="metricconverter">
              <w:smartTagPr>
                <w:attr w:name="ProductID" w:val="00”"/>
              </w:smartTagPr>
              <w:r w:rsidRPr="0006278A">
                <w:t>00”</w:t>
              </w:r>
            </w:smartTag>
            <w:r w:rsidRPr="0006278A">
              <w:t xml:space="preserve"> fix, az OEP által fenntartott </w:t>
            </w:r>
            <w:proofErr w:type="spellStart"/>
            <w:r w:rsidRPr="0006278A">
              <w:t>helyiérték</w:t>
            </w:r>
            <w:proofErr w:type="spellEnd"/>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7"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 xml:space="preserve">SSSSSSSSS: </w:t>
            </w:r>
            <w:r w:rsidRPr="0006278A">
              <w:tab/>
              <w:t xml:space="preserve">9 </w:t>
            </w:r>
            <w:proofErr w:type="spellStart"/>
            <w:r w:rsidRPr="0006278A">
              <w:t>digit</w:t>
            </w:r>
            <w:proofErr w:type="spellEnd"/>
            <w:r w:rsidRPr="0006278A">
              <w:t xml:space="preserve"> sorszám</w:t>
            </w:r>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T</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T:</w:t>
            </w:r>
            <w:r w:rsidRPr="0006278A">
              <w:tab/>
              <w:t>vény típus-kód</w:t>
            </w:r>
          </w:p>
        </w:tc>
      </w:tr>
      <w:tr w:rsidR="001A7D5F" w:rsidRPr="0006278A" w:rsidTr="001A7D5F">
        <w:trPr>
          <w:trHeight w:val="255"/>
          <w:jc w:val="center"/>
        </w:trPr>
        <w:tc>
          <w:tcPr>
            <w:tcW w:w="819" w:type="dxa"/>
            <w:noWrap/>
            <w:tcMar>
              <w:top w:w="15" w:type="dxa"/>
              <w:left w:w="15" w:type="dxa"/>
              <w:bottom w:w="0" w:type="dxa"/>
              <w:right w:w="15" w:type="dxa"/>
            </w:tcMar>
            <w:vAlign w:val="bottom"/>
          </w:tcPr>
          <w:p w:rsidR="001A7D5F" w:rsidRPr="0006278A" w:rsidRDefault="001A7D5F" w:rsidP="001A7D5F"/>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shd w:val="clear" w:color="auto" w:fill="C0C0C0"/>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C</w:t>
            </w:r>
          </w:p>
        </w:tc>
        <w:tc>
          <w:tcPr>
            <w:tcW w:w="3890"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C:</w:t>
            </w:r>
            <w:r w:rsidRPr="0006278A">
              <w:tab/>
              <w:t>CDV ellenőrző szám</w:t>
            </w:r>
          </w:p>
        </w:tc>
      </w:tr>
    </w:tbl>
    <w:p w:rsidR="00C70130" w:rsidRDefault="00C70130" w:rsidP="001A7D5F">
      <w:pPr>
        <w:rPr>
          <w:sz w:val="16"/>
          <w:szCs w:val="16"/>
        </w:rPr>
      </w:pPr>
    </w:p>
    <w:p w:rsidR="00C70130" w:rsidRDefault="00C70130">
      <w:pPr>
        <w:spacing w:before="0"/>
        <w:jc w:val="left"/>
        <w:rPr>
          <w:sz w:val="16"/>
          <w:szCs w:val="16"/>
        </w:rPr>
      </w:pPr>
      <w:r>
        <w:rPr>
          <w:sz w:val="16"/>
          <w:szCs w:val="16"/>
        </w:rPr>
        <w:br w:type="page"/>
      </w:r>
    </w:p>
    <w:p w:rsidR="00C527FF" w:rsidRDefault="00C527FF" w:rsidP="00C527FF">
      <w:pPr>
        <w:pStyle w:val="Cmsor3"/>
        <w:numPr>
          <w:ilvl w:val="2"/>
          <w:numId w:val="9"/>
        </w:numPr>
        <w:tabs>
          <w:tab w:val="left" w:pos="567"/>
        </w:tabs>
        <w:spacing w:before="360" w:after="120" w:line="280" w:lineRule="atLeast"/>
        <w:ind w:hanging="1224"/>
        <w:jc w:val="both"/>
      </w:pPr>
      <w:bookmarkStart w:id="80" w:name="_Toc424030168"/>
      <w:r>
        <w:lastRenderedPageBreak/>
        <w:t>Vénytípus kód</w:t>
      </w:r>
      <w:bookmarkEnd w:id="80"/>
    </w:p>
    <w:p w:rsidR="00C527FF" w:rsidRDefault="00C527FF" w:rsidP="001A7D5F">
      <w:pPr>
        <w:spacing w:after="6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440"/>
        <w:gridCol w:w="3420"/>
      </w:tblGrid>
      <w:tr w:rsidR="001A7D5F" w:rsidRPr="0006278A" w:rsidTr="001A4B79">
        <w:tc>
          <w:tcPr>
            <w:tcW w:w="1440" w:type="dxa"/>
          </w:tcPr>
          <w:p w:rsidR="001A7D5F" w:rsidRPr="0006278A" w:rsidRDefault="001A7D5F" w:rsidP="001A4B79">
            <w:pPr>
              <w:ind w:left="-142"/>
              <w:jc w:val="center"/>
              <w:rPr>
                <w:b/>
                <w:bCs/>
              </w:rPr>
            </w:pPr>
            <w:r w:rsidRPr="0006278A">
              <w:rPr>
                <w:b/>
                <w:bCs/>
              </w:rPr>
              <w:t>Érték</w:t>
            </w:r>
          </w:p>
        </w:tc>
        <w:tc>
          <w:tcPr>
            <w:tcW w:w="3420" w:type="dxa"/>
          </w:tcPr>
          <w:p w:rsidR="001A7D5F" w:rsidRPr="0006278A" w:rsidRDefault="001A7D5F" w:rsidP="001A7D5F">
            <w:pPr>
              <w:jc w:val="center"/>
              <w:rPr>
                <w:b/>
                <w:bCs/>
              </w:rPr>
            </w:pPr>
            <w:r w:rsidRPr="0006278A">
              <w:rPr>
                <w:b/>
                <w:bCs/>
              </w:rPr>
              <w:t>Vénytípus</w:t>
            </w:r>
          </w:p>
        </w:tc>
      </w:tr>
      <w:tr w:rsidR="001A7D5F" w:rsidRPr="0006278A" w:rsidTr="001A4B79">
        <w:tc>
          <w:tcPr>
            <w:tcW w:w="1440" w:type="dxa"/>
          </w:tcPr>
          <w:p w:rsidR="001A7D5F" w:rsidRPr="0006278A" w:rsidRDefault="001A7D5F" w:rsidP="001A7D5F">
            <w:pPr>
              <w:jc w:val="center"/>
            </w:pPr>
            <w:r w:rsidRPr="0006278A">
              <w:t>1</w:t>
            </w:r>
          </w:p>
        </w:tc>
        <w:tc>
          <w:tcPr>
            <w:tcW w:w="3420" w:type="dxa"/>
          </w:tcPr>
          <w:p w:rsidR="001A7D5F" w:rsidRPr="0006278A" w:rsidRDefault="001A7D5F" w:rsidP="001A7D5F">
            <w:r w:rsidRPr="0006278A">
              <w:t>Normál</w:t>
            </w:r>
          </w:p>
        </w:tc>
      </w:tr>
      <w:tr w:rsidR="001A7D5F" w:rsidRPr="0006278A" w:rsidTr="001A4B79">
        <w:tc>
          <w:tcPr>
            <w:tcW w:w="1440" w:type="dxa"/>
          </w:tcPr>
          <w:p w:rsidR="001A7D5F" w:rsidRPr="0006278A" w:rsidRDefault="001A7D5F" w:rsidP="001A7D5F">
            <w:pPr>
              <w:jc w:val="center"/>
            </w:pPr>
            <w:r w:rsidRPr="0006278A">
              <w:t>2</w:t>
            </w:r>
          </w:p>
        </w:tc>
        <w:tc>
          <w:tcPr>
            <w:tcW w:w="3420" w:type="dxa"/>
          </w:tcPr>
          <w:p w:rsidR="001A7D5F" w:rsidRPr="0006278A" w:rsidRDefault="001A7D5F" w:rsidP="001A7D5F">
            <w:proofErr w:type="spellStart"/>
            <w:r w:rsidRPr="0006278A">
              <w:t>Pro-familia</w:t>
            </w:r>
            <w:proofErr w:type="spellEnd"/>
          </w:p>
        </w:tc>
      </w:tr>
      <w:tr w:rsidR="001A7D5F" w:rsidRPr="0006278A" w:rsidTr="001A4B79">
        <w:tc>
          <w:tcPr>
            <w:tcW w:w="1440" w:type="dxa"/>
          </w:tcPr>
          <w:p w:rsidR="001A7D5F" w:rsidRPr="0006278A" w:rsidRDefault="001A7D5F" w:rsidP="001A7D5F">
            <w:pPr>
              <w:jc w:val="center"/>
            </w:pPr>
            <w:r w:rsidRPr="0006278A">
              <w:t>3</w:t>
            </w:r>
          </w:p>
        </w:tc>
        <w:tc>
          <w:tcPr>
            <w:tcW w:w="3420" w:type="dxa"/>
          </w:tcPr>
          <w:p w:rsidR="001A7D5F" w:rsidRPr="0006278A" w:rsidRDefault="001A7D5F" w:rsidP="001A7D5F">
            <w:r w:rsidRPr="0006278A">
              <w:t>Szemészeti</w:t>
            </w:r>
          </w:p>
        </w:tc>
      </w:tr>
      <w:tr w:rsidR="001A7D5F" w:rsidRPr="0006278A" w:rsidTr="001A4B79">
        <w:tc>
          <w:tcPr>
            <w:tcW w:w="1440" w:type="dxa"/>
          </w:tcPr>
          <w:p w:rsidR="001A7D5F" w:rsidRPr="00856838" w:rsidRDefault="001A7D5F" w:rsidP="001A7D5F">
            <w:pPr>
              <w:jc w:val="center"/>
            </w:pPr>
            <w:r w:rsidRPr="00856838">
              <w:t>4</w:t>
            </w:r>
          </w:p>
        </w:tc>
        <w:tc>
          <w:tcPr>
            <w:tcW w:w="3420" w:type="dxa"/>
          </w:tcPr>
          <w:p w:rsidR="001A7D5F" w:rsidRPr="00856838" w:rsidRDefault="001A7D5F" w:rsidP="001A7D5F">
            <w:pPr>
              <w:pStyle w:val="llb"/>
              <w:tabs>
                <w:tab w:val="clear" w:pos="4536"/>
                <w:tab w:val="clear" w:pos="9072"/>
              </w:tabs>
              <w:rPr>
                <w:color w:val="auto"/>
              </w:rPr>
            </w:pPr>
            <w:r w:rsidRPr="00856838">
              <w:rPr>
                <w:color w:val="auto"/>
              </w:rPr>
              <w:t>Biankó</w:t>
            </w:r>
          </w:p>
        </w:tc>
      </w:tr>
      <w:tr w:rsidR="001A7D5F" w:rsidRPr="0006278A" w:rsidTr="001A4B79">
        <w:tc>
          <w:tcPr>
            <w:tcW w:w="1440" w:type="dxa"/>
          </w:tcPr>
          <w:p w:rsidR="001A7D5F" w:rsidRPr="0006278A" w:rsidRDefault="001A7D5F" w:rsidP="001A7D5F">
            <w:pPr>
              <w:jc w:val="center"/>
            </w:pPr>
            <w:r w:rsidRPr="0006278A">
              <w:t>5</w:t>
            </w:r>
          </w:p>
        </w:tc>
        <w:tc>
          <w:tcPr>
            <w:tcW w:w="3420" w:type="dxa"/>
          </w:tcPr>
          <w:p w:rsidR="001A7D5F" w:rsidRPr="0006278A" w:rsidRDefault="001A7D5F" w:rsidP="001A7D5F">
            <w:r w:rsidRPr="0006278A">
              <w:t>Szemészeti biankó</w:t>
            </w:r>
          </w:p>
        </w:tc>
      </w:tr>
      <w:tr w:rsidR="001A7D5F" w:rsidRPr="0006278A" w:rsidTr="001A4B79">
        <w:tc>
          <w:tcPr>
            <w:tcW w:w="1440" w:type="dxa"/>
          </w:tcPr>
          <w:p w:rsidR="001A7D5F" w:rsidRPr="0006278A" w:rsidRDefault="001A7D5F" w:rsidP="001A7D5F">
            <w:pPr>
              <w:jc w:val="center"/>
            </w:pPr>
            <w:r w:rsidRPr="0006278A">
              <w:t>9</w:t>
            </w:r>
          </w:p>
        </w:tc>
        <w:tc>
          <w:tcPr>
            <w:tcW w:w="3420" w:type="dxa"/>
          </w:tcPr>
          <w:p w:rsidR="001A7D5F" w:rsidRPr="0006278A" w:rsidRDefault="001A7D5F" w:rsidP="001A7D5F">
            <w:r w:rsidRPr="0006278A">
              <w:t>Új vényhiány kód</w:t>
            </w:r>
          </w:p>
        </w:tc>
      </w:tr>
    </w:tbl>
    <w:p w:rsidR="001A4B79" w:rsidRDefault="001A4B79" w:rsidP="001A7D5F">
      <w:pPr>
        <w:spacing w:after="60"/>
        <w:rPr>
          <w:b/>
          <w:bCs/>
        </w:rPr>
      </w:pPr>
    </w:p>
    <w:p w:rsidR="00C527FF" w:rsidRDefault="00C527FF" w:rsidP="00C527FF">
      <w:pPr>
        <w:pStyle w:val="Cmsor3"/>
        <w:numPr>
          <w:ilvl w:val="2"/>
          <w:numId w:val="9"/>
        </w:numPr>
        <w:tabs>
          <w:tab w:val="left" w:pos="567"/>
        </w:tabs>
        <w:spacing w:before="360" w:after="120" w:line="280" w:lineRule="atLeast"/>
        <w:ind w:hanging="1224"/>
        <w:jc w:val="both"/>
      </w:pPr>
      <w:bookmarkStart w:id="81" w:name="_Toc424030169"/>
      <w:r>
        <w:t>Vényazonosító fajták</w:t>
      </w:r>
      <w:bookmarkEnd w:id="81"/>
    </w:p>
    <w:p w:rsidR="00C527FF" w:rsidRDefault="00C527FF" w:rsidP="001A7D5F">
      <w:pPr>
        <w:spacing w:after="6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47"/>
        <w:gridCol w:w="1216"/>
        <w:gridCol w:w="1217"/>
        <w:gridCol w:w="3197"/>
      </w:tblGrid>
      <w:tr w:rsidR="001A7D5F" w:rsidRPr="0006278A" w:rsidTr="001A4B79">
        <w:tc>
          <w:tcPr>
            <w:tcW w:w="1147" w:type="dxa"/>
          </w:tcPr>
          <w:p w:rsidR="001A7D5F" w:rsidRPr="00856838" w:rsidRDefault="001A7D5F" w:rsidP="001A7D5F">
            <w:pPr>
              <w:pStyle w:val="llb"/>
              <w:tabs>
                <w:tab w:val="clear" w:pos="4536"/>
                <w:tab w:val="clear" w:pos="9072"/>
              </w:tabs>
              <w:jc w:val="center"/>
              <w:rPr>
                <w:b/>
                <w:bCs/>
                <w:color w:val="auto"/>
              </w:rPr>
            </w:pPr>
            <w:r w:rsidRPr="00856838">
              <w:rPr>
                <w:b/>
                <w:bCs/>
                <w:color w:val="auto"/>
              </w:rPr>
              <w:t>Vény kezdete</w:t>
            </w:r>
          </w:p>
        </w:tc>
        <w:tc>
          <w:tcPr>
            <w:tcW w:w="1216" w:type="dxa"/>
          </w:tcPr>
          <w:p w:rsidR="001A7D5F" w:rsidRPr="00856838" w:rsidRDefault="001A7D5F" w:rsidP="001A7D5F">
            <w:pPr>
              <w:pStyle w:val="llb"/>
              <w:tabs>
                <w:tab w:val="clear" w:pos="4536"/>
                <w:tab w:val="clear" w:pos="9072"/>
              </w:tabs>
              <w:jc w:val="center"/>
              <w:rPr>
                <w:b/>
                <w:bCs/>
                <w:color w:val="auto"/>
              </w:rPr>
            </w:pPr>
            <w:r w:rsidRPr="00856838">
              <w:rPr>
                <w:b/>
                <w:bCs/>
                <w:color w:val="auto"/>
              </w:rPr>
              <w:t>3. karakter</w:t>
            </w:r>
          </w:p>
        </w:tc>
        <w:tc>
          <w:tcPr>
            <w:tcW w:w="1217" w:type="dxa"/>
          </w:tcPr>
          <w:p w:rsidR="001A7D5F" w:rsidRPr="00856838" w:rsidRDefault="001A7D5F" w:rsidP="001A7D5F">
            <w:pPr>
              <w:pStyle w:val="llb"/>
              <w:tabs>
                <w:tab w:val="clear" w:pos="4536"/>
                <w:tab w:val="clear" w:pos="9072"/>
              </w:tabs>
              <w:jc w:val="center"/>
              <w:rPr>
                <w:b/>
                <w:bCs/>
                <w:color w:val="auto"/>
              </w:rPr>
            </w:pPr>
            <w:r w:rsidRPr="00856838">
              <w:rPr>
                <w:b/>
                <w:bCs/>
                <w:color w:val="auto"/>
              </w:rPr>
              <w:t>17. karakter</w:t>
            </w:r>
          </w:p>
        </w:tc>
        <w:tc>
          <w:tcPr>
            <w:tcW w:w="3197" w:type="dxa"/>
          </w:tcPr>
          <w:p w:rsidR="001A7D5F" w:rsidRPr="00856838" w:rsidRDefault="001A7D5F" w:rsidP="001A7D5F">
            <w:pPr>
              <w:pStyle w:val="llb"/>
              <w:tabs>
                <w:tab w:val="clear" w:pos="4536"/>
                <w:tab w:val="clear" w:pos="9072"/>
              </w:tabs>
              <w:jc w:val="center"/>
              <w:rPr>
                <w:b/>
                <w:bCs/>
                <w:color w:val="auto"/>
              </w:rPr>
            </w:pPr>
            <w:r w:rsidRPr="00856838">
              <w:rPr>
                <w:b/>
                <w:bCs/>
                <w:color w:val="auto"/>
              </w:rPr>
              <w:t>Vény típusa</w:t>
            </w:r>
          </w:p>
        </w:tc>
      </w:tr>
      <w:tr w:rsidR="001A7D5F" w:rsidRPr="0006278A" w:rsidTr="001A4B79">
        <w:tc>
          <w:tcPr>
            <w:tcW w:w="1147" w:type="dxa"/>
          </w:tcPr>
          <w:p w:rsidR="001A7D5F" w:rsidRPr="00856838" w:rsidRDefault="001A7D5F" w:rsidP="001A7D5F">
            <w:pPr>
              <w:pStyle w:val="llb"/>
              <w:tabs>
                <w:tab w:val="clear" w:pos="4536"/>
                <w:tab w:val="clear" w:pos="9072"/>
              </w:tabs>
              <w:jc w:val="center"/>
              <w:rPr>
                <w:color w:val="auto"/>
              </w:rPr>
            </w:pPr>
            <w:r w:rsidRPr="00856838">
              <w:rPr>
                <w:color w:val="auto"/>
              </w:rPr>
              <w:t>21</w:t>
            </w:r>
          </w:p>
        </w:tc>
        <w:tc>
          <w:tcPr>
            <w:tcW w:w="1216" w:type="dxa"/>
          </w:tcPr>
          <w:p w:rsidR="001A7D5F" w:rsidRPr="00856838" w:rsidRDefault="001A7D5F" w:rsidP="001A7D5F">
            <w:pPr>
              <w:pStyle w:val="llb"/>
              <w:tabs>
                <w:tab w:val="clear" w:pos="4536"/>
                <w:tab w:val="clear" w:pos="9072"/>
              </w:tabs>
              <w:jc w:val="center"/>
              <w:rPr>
                <w:color w:val="auto"/>
              </w:rPr>
            </w:pPr>
            <w:r w:rsidRPr="00856838">
              <w:rPr>
                <w:color w:val="auto"/>
              </w:rPr>
              <w:t>-</w:t>
            </w:r>
          </w:p>
        </w:tc>
        <w:tc>
          <w:tcPr>
            <w:tcW w:w="1217" w:type="dxa"/>
          </w:tcPr>
          <w:p w:rsidR="001A7D5F" w:rsidRPr="00856838" w:rsidRDefault="001A7D5F" w:rsidP="001A7D5F">
            <w:pPr>
              <w:pStyle w:val="llb"/>
              <w:tabs>
                <w:tab w:val="clear" w:pos="4536"/>
                <w:tab w:val="clear" w:pos="9072"/>
              </w:tabs>
              <w:jc w:val="center"/>
              <w:rPr>
                <w:color w:val="auto"/>
              </w:rPr>
            </w:pPr>
            <w:r w:rsidRPr="00856838">
              <w:rPr>
                <w:color w:val="auto"/>
              </w:rPr>
              <w:t>1</w:t>
            </w:r>
          </w:p>
        </w:tc>
        <w:tc>
          <w:tcPr>
            <w:tcW w:w="3197" w:type="dxa"/>
          </w:tcPr>
          <w:p w:rsidR="001A7D5F" w:rsidRPr="00856838" w:rsidRDefault="00C527FF" w:rsidP="00C527FF">
            <w:pPr>
              <w:pStyle w:val="llb"/>
              <w:tabs>
                <w:tab w:val="clear" w:pos="4536"/>
                <w:tab w:val="clear" w:pos="9072"/>
              </w:tabs>
              <w:rPr>
                <w:color w:val="auto"/>
              </w:rPr>
            </w:pPr>
            <w:r>
              <w:rPr>
                <w:color w:val="auto"/>
              </w:rPr>
              <w:t>N</w:t>
            </w:r>
            <w:r w:rsidR="001A7D5F" w:rsidRPr="00856838">
              <w:rPr>
                <w:color w:val="auto"/>
              </w:rPr>
              <w:t>ormál vény</w:t>
            </w:r>
          </w:p>
        </w:tc>
      </w:tr>
      <w:tr w:rsidR="001A7D5F" w:rsidRPr="0006278A" w:rsidTr="001A4B79">
        <w:tc>
          <w:tcPr>
            <w:tcW w:w="1147" w:type="dxa"/>
          </w:tcPr>
          <w:p w:rsidR="001A7D5F" w:rsidRPr="00856838" w:rsidRDefault="001A7D5F" w:rsidP="001A7D5F">
            <w:pPr>
              <w:pStyle w:val="llb"/>
              <w:tabs>
                <w:tab w:val="clear" w:pos="4536"/>
                <w:tab w:val="clear" w:pos="9072"/>
              </w:tabs>
              <w:jc w:val="center"/>
              <w:rPr>
                <w:color w:val="auto"/>
              </w:rPr>
            </w:pPr>
            <w:r w:rsidRPr="00856838">
              <w:rPr>
                <w:color w:val="auto"/>
              </w:rPr>
              <w:t>21</w:t>
            </w:r>
          </w:p>
        </w:tc>
        <w:tc>
          <w:tcPr>
            <w:tcW w:w="1216" w:type="dxa"/>
          </w:tcPr>
          <w:p w:rsidR="001A7D5F" w:rsidRPr="00856838" w:rsidRDefault="001A7D5F" w:rsidP="001A7D5F">
            <w:pPr>
              <w:pStyle w:val="llb"/>
              <w:tabs>
                <w:tab w:val="clear" w:pos="4536"/>
                <w:tab w:val="clear" w:pos="9072"/>
              </w:tabs>
              <w:jc w:val="center"/>
              <w:rPr>
                <w:color w:val="auto"/>
              </w:rPr>
            </w:pPr>
            <w:r w:rsidRPr="00856838">
              <w:rPr>
                <w:color w:val="auto"/>
              </w:rPr>
              <w:t>-</w:t>
            </w:r>
          </w:p>
        </w:tc>
        <w:tc>
          <w:tcPr>
            <w:tcW w:w="1217" w:type="dxa"/>
          </w:tcPr>
          <w:p w:rsidR="001A7D5F" w:rsidRPr="00856838" w:rsidRDefault="001A7D5F" w:rsidP="001A7D5F">
            <w:pPr>
              <w:pStyle w:val="llb"/>
              <w:tabs>
                <w:tab w:val="clear" w:pos="4536"/>
                <w:tab w:val="clear" w:pos="9072"/>
              </w:tabs>
              <w:jc w:val="center"/>
              <w:rPr>
                <w:color w:val="auto"/>
              </w:rPr>
            </w:pPr>
            <w:r w:rsidRPr="00856838">
              <w:rPr>
                <w:color w:val="auto"/>
              </w:rPr>
              <w:t>2</w:t>
            </w:r>
          </w:p>
        </w:tc>
        <w:tc>
          <w:tcPr>
            <w:tcW w:w="3197" w:type="dxa"/>
          </w:tcPr>
          <w:p w:rsidR="001A7D5F" w:rsidRPr="00856838" w:rsidRDefault="00C527FF" w:rsidP="00C527FF">
            <w:pPr>
              <w:pStyle w:val="llb"/>
              <w:tabs>
                <w:tab w:val="clear" w:pos="4536"/>
                <w:tab w:val="clear" w:pos="9072"/>
              </w:tabs>
              <w:rPr>
                <w:color w:val="auto"/>
              </w:rPr>
            </w:pPr>
            <w:proofErr w:type="spellStart"/>
            <w:r>
              <w:rPr>
                <w:color w:val="auto"/>
              </w:rPr>
              <w:t>P</w:t>
            </w:r>
            <w:r w:rsidR="001A7D5F" w:rsidRPr="00856838">
              <w:rPr>
                <w:color w:val="auto"/>
              </w:rPr>
              <w:t>ro-familia</w:t>
            </w:r>
            <w:proofErr w:type="spellEnd"/>
            <w:r w:rsidR="001A7D5F" w:rsidRPr="00856838">
              <w:rPr>
                <w:color w:val="auto"/>
              </w:rPr>
              <w:t xml:space="preserve"> vény</w:t>
            </w:r>
          </w:p>
        </w:tc>
      </w:tr>
      <w:tr w:rsidR="001A7D5F" w:rsidRPr="0006278A" w:rsidTr="001A4B79">
        <w:tc>
          <w:tcPr>
            <w:tcW w:w="1147" w:type="dxa"/>
          </w:tcPr>
          <w:p w:rsidR="001A7D5F" w:rsidRPr="00856838" w:rsidRDefault="001A7D5F" w:rsidP="001A7D5F">
            <w:pPr>
              <w:pStyle w:val="llb"/>
              <w:tabs>
                <w:tab w:val="clear" w:pos="4536"/>
                <w:tab w:val="clear" w:pos="9072"/>
              </w:tabs>
              <w:jc w:val="center"/>
              <w:rPr>
                <w:color w:val="auto"/>
              </w:rPr>
            </w:pPr>
            <w:r w:rsidRPr="00856838">
              <w:rPr>
                <w:color w:val="auto"/>
              </w:rPr>
              <w:t>21</w:t>
            </w:r>
          </w:p>
        </w:tc>
        <w:tc>
          <w:tcPr>
            <w:tcW w:w="1216" w:type="dxa"/>
          </w:tcPr>
          <w:p w:rsidR="001A7D5F" w:rsidRPr="00856838" w:rsidRDefault="001A7D5F" w:rsidP="001A7D5F">
            <w:pPr>
              <w:pStyle w:val="llb"/>
              <w:tabs>
                <w:tab w:val="clear" w:pos="4536"/>
                <w:tab w:val="clear" w:pos="9072"/>
              </w:tabs>
              <w:jc w:val="center"/>
              <w:rPr>
                <w:color w:val="auto"/>
              </w:rPr>
            </w:pPr>
            <w:r w:rsidRPr="00856838">
              <w:rPr>
                <w:color w:val="auto"/>
              </w:rPr>
              <w:t>-</w:t>
            </w:r>
          </w:p>
        </w:tc>
        <w:tc>
          <w:tcPr>
            <w:tcW w:w="1217" w:type="dxa"/>
          </w:tcPr>
          <w:p w:rsidR="001A7D5F" w:rsidRPr="00856838" w:rsidRDefault="001A7D5F" w:rsidP="001A7D5F">
            <w:pPr>
              <w:pStyle w:val="llb"/>
              <w:tabs>
                <w:tab w:val="clear" w:pos="4536"/>
                <w:tab w:val="clear" w:pos="9072"/>
              </w:tabs>
              <w:jc w:val="center"/>
              <w:rPr>
                <w:color w:val="auto"/>
              </w:rPr>
            </w:pPr>
            <w:r w:rsidRPr="00856838">
              <w:rPr>
                <w:color w:val="auto"/>
              </w:rPr>
              <w:t>3</w:t>
            </w:r>
          </w:p>
        </w:tc>
        <w:tc>
          <w:tcPr>
            <w:tcW w:w="3197" w:type="dxa"/>
          </w:tcPr>
          <w:p w:rsidR="001A7D5F" w:rsidRPr="00856838" w:rsidRDefault="00C527FF" w:rsidP="00C527FF">
            <w:pPr>
              <w:pStyle w:val="llb"/>
              <w:tabs>
                <w:tab w:val="clear" w:pos="4536"/>
                <w:tab w:val="clear" w:pos="9072"/>
              </w:tabs>
              <w:rPr>
                <w:color w:val="auto"/>
              </w:rPr>
            </w:pPr>
            <w:r>
              <w:rPr>
                <w:color w:val="auto"/>
              </w:rPr>
              <w:t>S</w:t>
            </w:r>
            <w:r w:rsidR="001A7D5F" w:rsidRPr="00856838">
              <w:rPr>
                <w:color w:val="auto"/>
              </w:rPr>
              <w:t>zemészeti vény</w:t>
            </w:r>
          </w:p>
        </w:tc>
      </w:tr>
      <w:tr w:rsidR="001A7D5F" w:rsidRPr="0006278A" w:rsidTr="001A4B79">
        <w:tc>
          <w:tcPr>
            <w:tcW w:w="1147" w:type="dxa"/>
          </w:tcPr>
          <w:p w:rsidR="001A7D5F" w:rsidRPr="00856838" w:rsidRDefault="001A7D5F" w:rsidP="001A7D5F">
            <w:pPr>
              <w:pStyle w:val="llb"/>
              <w:tabs>
                <w:tab w:val="clear" w:pos="4536"/>
                <w:tab w:val="clear" w:pos="9072"/>
              </w:tabs>
              <w:jc w:val="center"/>
              <w:rPr>
                <w:color w:val="auto"/>
              </w:rPr>
            </w:pPr>
            <w:r w:rsidRPr="00856838">
              <w:rPr>
                <w:color w:val="auto"/>
              </w:rPr>
              <w:t>21</w:t>
            </w:r>
          </w:p>
        </w:tc>
        <w:tc>
          <w:tcPr>
            <w:tcW w:w="1216" w:type="dxa"/>
          </w:tcPr>
          <w:p w:rsidR="001A7D5F" w:rsidRPr="00856838" w:rsidRDefault="001A7D5F" w:rsidP="001A7D5F">
            <w:pPr>
              <w:pStyle w:val="llb"/>
              <w:tabs>
                <w:tab w:val="clear" w:pos="4536"/>
                <w:tab w:val="clear" w:pos="9072"/>
              </w:tabs>
              <w:jc w:val="center"/>
              <w:rPr>
                <w:color w:val="auto"/>
              </w:rPr>
            </w:pPr>
            <w:r w:rsidRPr="00856838">
              <w:rPr>
                <w:color w:val="auto"/>
              </w:rPr>
              <w:t>-</w:t>
            </w:r>
          </w:p>
        </w:tc>
        <w:tc>
          <w:tcPr>
            <w:tcW w:w="1217" w:type="dxa"/>
          </w:tcPr>
          <w:p w:rsidR="001A7D5F" w:rsidRPr="00856838" w:rsidRDefault="001A7D5F" w:rsidP="001A7D5F">
            <w:pPr>
              <w:pStyle w:val="llb"/>
              <w:tabs>
                <w:tab w:val="clear" w:pos="4536"/>
                <w:tab w:val="clear" w:pos="9072"/>
              </w:tabs>
              <w:jc w:val="center"/>
              <w:rPr>
                <w:color w:val="auto"/>
              </w:rPr>
            </w:pPr>
            <w:r w:rsidRPr="00856838">
              <w:rPr>
                <w:color w:val="auto"/>
              </w:rPr>
              <w:t>4</w:t>
            </w:r>
          </w:p>
        </w:tc>
        <w:tc>
          <w:tcPr>
            <w:tcW w:w="3197" w:type="dxa"/>
          </w:tcPr>
          <w:p w:rsidR="001A7D5F" w:rsidRPr="00856838" w:rsidRDefault="00C527FF" w:rsidP="00C527FF">
            <w:pPr>
              <w:pStyle w:val="llb"/>
              <w:tabs>
                <w:tab w:val="clear" w:pos="4536"/>
                <w:tab w:val="clear" w:pos="9072"/>
              </w:tabs>
              <w:rPr>
                <w:color w:val="auto"/>
              </w:rPr>
            </w:pPr>
            <w:proofErr w:type="spellStart"/>
            <w:r>
              <w:rPr>
                <w:color w:val="auto"/>
              </w:rPr>
              <w:t>B</w:t>
            </w:r>
            <w:r w:rsidR="001A7D5F" w:rsidRPr="00856838">
              <w:rPr>
                <w:color w:val="auto"/>
              </w:rPr>
              <w:t>ianco</w:t>
            </w:r>
            <w:proofErr w:type="spellEnd"/>
            <w:r w:rsidR="001A7D5F" w:rsidRPr="00856838">
              <w:rPr>
                <w:color w:val="auto"/>
              </w:rPr>
              <w:t xml:space="preserve"> vény</w:t>
            </w:r>
          </w:p>
        </w:tc>
      </w:tr>
      <w:tr w:rsidR="001A7D5F" w:rsidRPr="0006278A" w:rsidTr="001A4B79">
        <w:tc>
          <w:tcPr>
            <w:tcW w:w="1147" w:type="dxa"/>
          </w:tcPr>
          <w:p w:rsidR="001A7D5F" w:rsidRPr="00856838" w:rsidRDefault="001A7D5F" w:rsidP="001A7D5F">
            <w:pPr>
              <w:pStyle w:val="llb"/>
              <w:tabs>
                <w:tab w:val="clear" w:pos="4536"/>
                <w:tab w:val="clear" w:pos="9072"/>
              </w:tabs>
              <w:jc w:val="center"/>
              <w:rPr>
                <w:color w:val="auto"/>
              </w:rPr>
            </w:pPr>
            <w:r w:rsidRPr="00856838">
              <w:rPr>
                <w:color w:val="auto"/>
              </w:rPr>
              <w:t>21</w:t>
            </w:r>
          </w:p>
        </w:tc>
        <w:tc>
          <w:tcPr>
            <w:tcW w:w="1216" w:type="dxa"/>
          </w:tcPr>
          <w:p w:rsidR="001A7D5F" w:rsidRPr="00856838" w:rsidRDefault="001A7D5F" w:rsidP="001A7D5F">
            <w:pPr>
              <w:pStyle w:val="llb"/>
              <w:tabs>
                <w:tab w:val="clear" w:pos="4536"/>
                <w:tab w:val="clear" w:pos="9072"/>
              </w:tabs>
              <w:jc w:val="center"/>
              <w:rPr>
                <w:color w:val="auto"/>
              </w:rPr>
            </w:pPr>
            <w:r w:rsidRPr="00856838">
              <w:rPr>
                <w:color w:val="auto"/>
              </w:rPr>
              <w:t>-</w:t>
            </w:r>
          </w:p>
        </w:tc>
        <w:tc>
          <w:tcPr>
            <w:tcW w:w="1217" w:type="dxa"/>
          </w:tcPr>
          <w:p w:rsidR="001A7D5F" w:rsidRPr="00856838" w:rsidRDefault="001A7D5F" w:rsidP="001A7D5F">
            <w:pPr>
              <w:pStyle w:val="llb"/>
              <w:tabs>
                <w:tab w:val="clear" w:pos="4536"/>
                <w:tab w:val="clear" w:pos="9072"/>
              </w:tabs>
              <w:jc w:val="center"/>
              <w:rPr>
                <w:color w:val="auto"/>
              </w:rPr>
            </w:pPr>
            <w:r w:rsidRPr="00856838">
              <w:rPr>
                <w:color w:val="auto"/>
              </w:rPr>
              <w:t>5</w:t>
            </w:r>
          </w:p>
        </w:tc>
        <w:tc>
          <w:tcPr>
            <w:tcW w:w="3197" w:type="dxa"/>
          </w:tcPr>
          <w:p w:rsidR="001A7D5F" w:rsidRPr="00856838" w:rsidRDefault="00C527FF" w:rsidP="00C527FF">
            <w:pPr>
              <w:pStyle w:val="llb"/>
              <w:tabs>
                <w:tab w:val="clear" w:pos="4536"/>
                <w:tab w:val="clear" w:pos="9072"/>
              </w:tabs>
              <w:rPr>
                <w:color w:val="auto"/>
              </w:rPr>
            </w:pPr>
            <w:r>
              <w:rPr>
                <w:color w:val="auto"/>
              </w:rPr>
              <w:t>S</w:t>
            </w:r>
            <w:r w:rsidR="001A7D5F" w:rsidRPr="00856838">
              <w:rPr>
                <w:color w:val="auto"/>
              </w:rPr>
              <w:t xml:space="preserve">zemészeti </w:t>
            </w:r>
            <w:proofErr w:type="spellStart"/>
            <w:r w:rsidR="001A7D5F" w:rsidRPr="00856838">
              <w:rPr>
                <w:color w:val="auto"/>
              </w:rPr>
              <w:t>bianco</w:t>
            </w:r>
            <w:proofErr w:type="spellEnd"/>
            <w:r w:rsidR="001A7D5F" w:rsidRPr="00856838">
              <w:rPr>
                <w:color w:val="auto"/>
              </w:rPr>
              <w:t xml:space="preserve"> vény</w:t>
            </w:r>
          </w:p>
        </w:tc>
      </w:tr>
      <w:tr w:rsidR="001A7D5F" w:rsidRPr="0006278A" w:rsidTr="001A4B79">
        <w:tc>
          <w:tcPr>
            <w:tcW w:w="1147" w:type="dxa"/>
          </w:tcPr>
          <w:p w:rsidR="001A7D5F" w:rsidRPr="00856838" w:rsidRDefault="001A7D5F" w:rsidP="001A7D5F">
            <w:pPr>
              <w:pStyle w:val="llb"/>
              <w:tabs>
                <w:tab w:val="clear" w:pos="4536"/>
                <w:tab w:val="clear" w:pos="9072"/>
              </w:tabs>
              <w:jc w:val="center"/>
              <w:rPr>
                <w:color w:val="auto"/>
              </w:rPr>
            </w:pPr>
            <w:r w:rsidRPr="00856838">
              <w:rPr>
                <w:color w:val="auto"/>
              </w:rPr>
              <w:t>9</w:t>
            </w:r>
          </w:p>
        </w:tc>
        <w:tc>
          <w:tcPr>
            <w:tcW w:w="1216" w:type="dxa"/>
          </w:tcPr>
          <w:p w:rsidR="001A7D5F" w:rsidRPr="00856838" w:rsidRDefault="001A7D5F" w:rsidP="001A7D5F">
            <w:pPr>
              <w:pStyle w:val="llb"/>
              <w:tabs>
                <w:tab w:val="clear" w:pos="4536"/>
                <w:tab w:val="clear" w:pos="9072"/>
              </w:tabs>
              <w:jc w:val="center"/>
              <w:rPr>
                <w:color w:val="auto"/>
              </w:rPr>
            </w:pPr>
            <w:r w:rsidRPr="00856838">
              <w:rPr>
                <w:color w:val="auto"/>
              </w:rPr>
              <w:t>0</w:t>
            </w:r>
          </w:p>
        </w:tc>
        <w:tc>
          <w:tcPr>
            <w:tcW w:w="1217" w:type="dxa"/>
          </w:tcPr>
          <w:p w:rsidR="001A7D5F" w:rsidRPr="00856838" w:rsidRDefault="001A7D5F" w:rsidP="001A7D5F">
            <w:pPr>
              <w:pStyle w:val="llb"/>
              <w:tabs>
                <w:tab w:val="clear" w:pos="4536"/>
                <w:tab w:val="clear" w:pos="9072"/>
              </w:tabs>
              <w:jc w:val="center"/>
              <w:rPr>
                <w:color w:val="auto"/>
              </w:rPr>
            </w:pPr>
            <w:r w:rsidRPr="00856838">
              <w:rPr>
                <w:color w:val="auto"/>
              </w:rPr>
              <w:t>9</w:t>
            </w:r>
          </w:p>
        </w:tc>
        <w:tc>
          <w:tcPr>
            <w:tcW w:w="3197" w:type="dxa"/>
          </w:tcPr>
          <w:p w:rsidR="001A7D5F" w:rsidRPr="00856838" w:rsidRDefault="00C527FF" w:rsidP="00C527FF">
            <w:pPr>
              <w:pStyle w:val="llb"/>
              <w:tabs>
                <w:tab w:val="clear" w:pos="4536"/>
                <w:tab w:val="clear" w:pos="9072"/>
              </w:tabs>
              <w:rPr>
                <w:color w:val="auto"/>
              </w:rPr>
            </w:pPr>
            <w:r>
              <w:rPr>
                <w:color w:val="auto"/>
              </w:rPr>
              <w:t>V</w:t>
            </w:r>
            <w:r w:rsidR="001A7D5F" w:rsidRPr="00856838">
              <w:rPr>
                <w:color w:val="auto"/>
              </w:rPr>
              <w:t>ényhiány kód</w:t>
            </w:r>
          </w:p>
        </w:tc>
      </w:tr>
    </w:tbl>
    <w:p w:rsidR="00C527FF" w:rsidRDefault="00C527FF" w:rsidP="00C527FF">
      <w:pPr>
        <w:pStyle w:val="Cmsor3"/>
        <w:numPr>
          <w:ilvl w:val="2"/>
          <w:numId w:val="9"/>
        </w:numPr>
        <w:tabs>
          <w:tab w:val="left" w:pos="567"/>
        </w:tabs>
        <w:spacing w:before="360" w:after="120" w:line="280" w:lineRule="atLeast"/>
        <w:ind w:hanging="1224"/>
        <w:jc w:val="both"/>
      </w:pPr>
      <w:bookmarkStart w:id="82" w:name="_Toc424030170"/>
      <w:r>
        <w:t>Kódképzési eljárás vényhiány esetén</w:t>
      </w:r>
      <w:bookmarkEnd w:id="82"/>
    </w:p>
    <w:p w:rsidR="00C527FF" w:rsidRDefault="00C527FF" w:rsidP="001A7D5F">
      <w:pPr>
        <w:spacing w:after="60"/>
        <w:rPr>
          <w:b/>
          <w:bCs/>
        </w:rPr>
      </w:pPr>
    </w:p>
    <w:p w:rsidR="001A7D5F" w:rsidRPr="0006278A" w:rsidRDefault="001A7D5F" w:rsidP="001A7D5F">
      <w:pPr>
        <w:spacing w:after="60"/>
        <w:rPr>
          <w:b/>
          <w:bCs/>
        </w:rPr>
      </w:pPr>
      <w:r>
        <w:rPr>
          <w:b/>
          <w:bCs/>
        </w:rPr>
        <w:t>6</w:t>
      </w:r>
      <w:r w:rsidRPr="0006278A">
        <w:rPr>
          <w:b/>
          <w:bCs/>
        </w:rPr>
        <w:t xml:space="preserve">.7. Kódtáblázat: </w:t>
      </w:r>
      <w:r w:rsidRPr="0006278A">
        <w:rPr>
          <w:b/>
          <w:iCs/>
        </w:rPr>
        <w:t>Kódképzési eljárás vényhiány esetén</w:t>
      </w:r>
    </w:p>
    <w:tbl>
      <w:tblPr>
        <w:tblW w:w="7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06"/>
        <w:gridCol w:w="267"/>
        <w:gridCol w:w="267"/>
        <w:gridCol w:w="267"/>
        <w:gridCol w:w="266"/>
        <w:gridCol w:w="267"/>
        <w:gridCol w:w="268"/>
        <w:gridCol w:w="268"/>
        <w:gridCol w:w="268"/>
        <w:gridCol w:w="267"/>
        <w:gridCol w:w="268"/>
        <w:gridCol w:w="268"/>
        <w:gridCol w:w="268"/>
        <w:gridCol w:w="267"/>
        <w:gridCol w:w="268"/>
        <w:gridCol w:w="268"/>
        <w:gridCol w:w="268"/>
        <w:gridCol w:w="268"/>
        <w:gridCol w:w="2491"/>
      </w:tblGrid>
      <w:tr w:rsidR="001A7D5F" w:rsidRPr="0006278A" w:rsidTr="001A4B79">
        <w:trPr>
          <w:cantSplit/>
          <w:trHeight w:val="621"/>
        </w:trPr>
        <w:tc>
          <w:tcPr>
            <w:tcW w:w="206"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p>
        </w:tc>
        <w:tc>
          <w:tcPr>
            <w:tcW w:w="267"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2</w:t>
            </w:r>
          </w:p>
        </w:tc>
        <w:tc>
          <w:tcPr>
            <w:tcW w:w="267"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3</w:t>
            </w:r>
          </w:p>
        </w:tc>
        <w:tc>
          <w:tcPr>
            <w:tcW w:w="267"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4</w:t>
            </w:r>
          </w:p>
        </w:tc>
        <w:tc>
          <w:tcPr>
            <w:tcW w:w="266"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5</w:t>
            </w:r>
          </w:p>
        </w:tc>
        <w:tc>
          <w:tcPr>
            <w:tcW w:w="267"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6</w:t>
            </w:r>
          </w:p>
        </w:tc>
        <w:tc>
          <w:tcPr>
            <w:tcW w:w="268"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7</w:t>
            </w:r>
          </w:p>
        </w:tc>
        <w:tc>
          <w:tcPr>
            <w:tcW w:w="268"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8</w:t>
            </w:r>
          </w:p>
        </w:tc>
        <w:tc>
          <w:tcPr>
            <w:tcW w:w="268"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9</w:t>
            </w:r>
          </w:p>
        </w:tc>
        <w:tc>
          <w:tcPr>
            <w:tcW w:w="267"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10</w:t>
            </w:r>
          </w:p>
        </w:tc>
        <w:tc>
          <w:tcPr>
            <w:tcW w:w="268"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11</w:t>
            </w:r>
          </w:p>
        </w:tc>
        <w:tc>
          <w:tcPr>
            <w:tcW w:w="268"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12</w:t>
            </w:r>
          </w:p>
        </w:tc>
        <w:tc>
          <w:tcPr>
            <w:tcW w:w="268"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13</w:t>
            </w:r>
          </w:p>
        </w:tc>
        <w:tc>
          <w:tcPr>
            <w:tcW w:w="267"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14</w:t>
            </w:r>
          </w:p>
        </w:tc>
        <w:tc>
          <w:tcPr>
            <w:tcW w:w="268"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15</w:t>
            </w:r>
          </w:p>
        </w:tc>
        <w:tc>
          <w:tcPr>
            <w:tcW w:w="268"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16</w:t>
            </w:r>
          </w:p>
        </w:tc>
        <w:tc>
          <w:tcPr>
            <w:tcW w:w="268"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17</w:t>
            </w:r>
          </w:p>
        </w:tc>
        <w:tc>
          <w:tcPr>
            <w:tcW w:w="268" w:type="dxa"/>
            <w:noWrap/>
            <w:tcMar>
              <w:top w:w="15" w:type="dxa"/>
              <w:left w:w="15" w:type="dxa"/>
              <w:bottom w:w="0" w:type="dxa"/>
              <w:right w:w="15" w:type="dxa"/>
            </w:tcMar>
            <w:textDirection w:val="btLr"/>
            <w:vAlign w:val="bottom"/>
          </w:tcPr>
          <w:p w:rsidR="001A7D5F" w:rsidRPr="0006278A" w:rsidRDefault="001A7D5F" w:rsidP="001A7D5F">
            <w:pPr>
              <w:ind w:left="113" w:right="113"/>
              <w:jc w:val="center"/>
              <w:rPr>
                <w:szCs w:val="16"/>
              </w:rPr>
            </w:pPr>
            <w:r w:rsidRPr="0006278A">
              <w:rPr>
                <w:szCs w:val="16"/>
              </w:rPr>
              <w:t>18</w:t>
            </w:r>
          </w:p>
        </w:tc>
        <w:tc>
          <w:tcPr>
            <w:tcW w:w="2491" w:type="dxa"/>
            <w:noWrap/>
            <w:tcMar>
              <w:top w:w="15" w:type="dxa"/>
              <w:left w:w="15" w:type="dxa"/>
              <w:bottom w:w="0" w:type="dxa"/>
              <w:right w:w="15" w:type="dxa"/>
            </w:tcMar>
            <w:vAlign w:val="bottom"/>
          </w:tcPr>
          <w:p w:rsidR="001A7D5F" w:rsidRPr="0006278A" w:rsidRDefault="001A7D5F" w:rsidP="001A7D5F"/>
        </w:tc>
      </w:tr>
      <w:tr w:rsidR="001A7D5F" w:rsidRPr="0006278A" w:rsidTr="001A4B79">
        <w:trPr>
          <w:cantSplit/>
          <w:trHeight w:val="255"/>
        </w:trPr>
        <w:tc>
          <w:tcPr>
            <w:tcW w:w="4754" w:type="dxa"/>
            <w:gridSpan w:val="18"/>
            <w:noWrap/>
            <w:tcMar>
              <w:top w:w="15" w:type="dxa"/>
              <w:left w:w="15" w:type="dxa"/>
              <w:bottom w:w="0" w:type="dxa"/>
              <w:right w:w="15" w:type="dxa"/>
            </w:tcMar>
            <w:vAlign w:val="bottom"/>
          </w:tcPr>
          <w:p w:rsidR="001A7D5F" w:rsidRPr="0006278A" w:rsidRDefault="001A7D5F" w:rsidP="001A7D5F">
            <w:pPr>
              <w:rPr>
                <w:szCs w:val="16"/>
              </w:rPr>
            </w:pPr>
          </w:p>
        </w:tc>
        <w:tc>
          <w:tcPr>
            <w:tcW w:w="2491"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p>
        </w:tc>
      </w:tr>
      <w:tr w:rsidR="001A7D5F" w:rsidRPr="0006278A" w:rsidTr="001A4B79">
        <w:trPr>
          <w:trHeight w:val="255"/>
        </w:trPr>
        <w:tc>
          <w:tcPr>
            <w:tcW w:w="206"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9</w:t>
            </w:r>
          </w:p>
        </w:tc>
        <w:tc>
          <w:tcPr>
            <w:tcW w:w="267"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X</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491"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9X: "vényhiány oka"</w:t>
            </w:r>
          </w:p>
        </w:tc>
      </w:tr>
      <w:tr w:rsidR="001A7D5F" w:rsidRPr="0006278A" w:rsidTr="001A4B79">
        <w:trPr>
          <w:trHeight w:val="255"/>
        </w:trPr>
        <w:tc>
          <w:tcPr>
            <w:tcW w:w="20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A</w:t>
            </w: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491"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proofErr w:type="gramStart"/>
            <w:r w:rsidRPr="0006278A">
              <w:t>A</w:t>
            </w:r>
            <w:proofErr w:type="gramEnd"/>
            <w:r w:rsidRPr="0006278A">
              <w:t>: „0” fixen</w:t>
            </w:r>
          </w:p>
        </w:tc>
      </w:tr>
      <w:tr w:rsidR="001A7D5F" w:rsidRPr="0006278A" w:rsidTr="001A4B79">
        <w:trPr>
          <w:trHeight w:val="255"/>
        </w:trPr>
        <w:tc>
          <w:tcPr>
            <w:tcW w:w="20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P</w:t>
            </w:r>
          </w:p>
        </w:tc>
        <w:tc>
          <w:tcPr>
            <w:tcW w:w="266"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P</w:t>
            </w:r>
          </w:p>
        </w:tc>
        <w:tc>
          <w:tcPr>
            <w:tcW w:w="267"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P</w:t>
            </w:r>
          </w:p>
        </w:tc>
        <w:tc>
          <w:tcPr>
            <w:tcW w:w="268"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P</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491"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PPPP: az elszámoló kódja</w:t>
            </w:r>
          </w:p>
        </w:tc>
      </w:tr>
      <w:tr w:rsidR="001A7D5F" w:rsidRPr="0006278A" w:rsidTr="001A4B79">
        <w:trPr>
          <w:trHeight w:val="255"/>
        </w:trPr>
        <w:tc>
          <w:tcPr>
            <w:tcW w:w="20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7"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7"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S</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491"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 xml:space="preserve">SSSSSSS: 7 </w:t>
            </w:r>
            <w:proofErr w:type="spellStart"/>
            <w:r w:rsidRPr="0006278A">
              <w:t>digit</w:t>
            </w:r>
            <w:proofErr w:type="spellEnd"/>
            <w:r w:rsidRPr="0006278A">
              <w:t xml:space="preserve"> növekvő sorszám</w:t>
            </w:r>
          </w:p>
        </w:tc>
      </w:tr>
      <w:tr w:rsidR="001A7D5F" w:rsidRPr="0006278A" w:rsidTr="001A4B79">
        <w:trPr>
          <w:trHeight w:val="255"/>
        </w:trPr>
        <w:tc>
          <w:tcPr>
            <w:tcW w:w="20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M</w:t>
            </w:r>
          </w:p>
        </w:tc>
        <w:tc>
          <w:tcPr>
            <w:tcW w:w="268"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M</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491"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MM: megyekód</w:t>
            </w:r>
          </w:p>
        </w:tc>
      </w:tr>
      <w:tr w:rsidR="001A7D5F" w:rsidRPr="0006278A" w:rsidTr="001A4B79">
        <w:trPr>
          <w:trHeight w:val="255"/>
        </w:trPr>
        <w:tc>
          <w:tcPr>
            <w:tcW w:w="20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T</w:t>
            </w: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491"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T: „9” fixen</w:t>
            </w:r>
          </w:p>
        </w:tc>
      </w:tr>
      <w:tr w:rsidR="001A7D5F" w:rsidRPr="0006278A" w:rsidTr="001A4B79">
        <w:trPr>
          <w:trHeight w:val="255"/>
        </w:trPr>
        <w:tc>
          <w:tcPr>
            <w:tcW w:w="20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6"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7"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noWrap/>
            <w:tcMar>
              <w:top w:w="15" w:type="dxa"/>
              <w:left w:w="15" w:type="dxa"/>
              <w:bottom w:w="0" w:type="dxa"/>
              <w:right w:w="15" w:type="dxa"/>
            </w:tcMar>
            <w:vAlign w:val="bottom"/>
          </w:tcPr>
          <w:p w:rsidR="001A7D5F" w:rsidRPr="0006278A" w:rsidRDefault="001A7D5F" w:rsidP="001A7D5F">
            <w:pPr>
              <w:jc w:val="center"/>
              <w:rPr>
                <w:szCs w:val="16"/>
              </w:rPr>
            </w:pPr>
          </w:p>
        </w:tc>
        <w:tc>
          <w:tcPr>
            <w:tcW w:w="268" w:type="dxa"/>
            <w:shd w:val="clear" w:color="auto" w:fill="B3B3B3"/>
            <w:noWrap/>
            <w:tcMar>
              <w:top w:w="15" w:type="dxa"/>
              <w:left w:w="15" w:type="dxa"/>
              <w:bottom w:w="0" w:type="dxa"/>
              <w:right w:w="15" w:type="dxa"/>
            </w:tcMar>
            <w:vAlign w:val="bottom"/>
          </w:tcPr>
          <w:p w:rsidR="001A7D5F" w:rsidRPr="0006278A" w:rsidRDefault="001A7D5F" w:rsidP="001A7D5F">
            <w:pPr>
              <w:jc w:val="center"/>
              <w:rPr>
                <w:szCs w:val="16"/>
              </w:rPr>
            </w:pPr>
            <w:r w:rsidRPr="0006278A">
              <w:rPr>
                <w:szCs w:val="16"/>
              </w:rPr>
              <w:t>C</w:t>
            </w:r>
          </w:p>
        </w:tc>
        <w:tc>
          <w:tcPr>
            <w:tcW w:w="2491" w:type="dxa"/>
            <w:noWrap/>
            <w:tcMar>
              <w:top w:w="15" w:type="dxa"/>
              <w:left w:w="15" w:type="dxa"/>
              <w:bottom w:w="0" w:type="dxa"/>
              <w:right w:w="15" w:type="dxa"/>
            </w:tcMar>
            <w:vAlign w:val="bottom"/>
          </w:tcPr>
          <w:p w:rsidR="001A7D5F" w:rsidRPr="0006278A" w:rsidRDefault="001A7D5F" w:rsidP="001A7D5F">
            <w:pPr>
              <w:tabs>
                <w:tab w:val="left" w:pos="1054"/>
              </w:tabs>
              <w:ind w:left="1054" w:hanging="1054"/>
            </w:pPr>
            <w:r w:rsidRPr="0006278A">
              <w:t>C: CDV ellenőrző szám</w:t>
            </w:r>
          </w:p>
        </w:tc>
      </w:tr>
    </w:tbl>
    <w:p w:rsidR="00C70130" w:rsidRDefault="00C70130" w:rsidP="00C70130">
      <w:pPr>
        <w:pStyle w:val="Cmsor3"/>
        <w:tabs>
          <w:tab w:val="left" w:pos="567"/>
        </w:tabs>
        <w:spacing w:before="360" w:after="120" w:line="280" w:lineRule="atLeast"/>
        <w:ind w:left="1080"/>
        <w:jc w:val="both"/>
      </w:pPr>
    </w:p>
    <w:p w:rsidR="00C70130" w:rsidRDefault="00C70130" w:rsidP="00C70130">
      <w:pPr>
        <w:rPr>
          <w:rFonts w:cs="Arial"/>
          <w:color w:val="004983"/>
          <w:sz w:val="24"/>
        </w:rPr>
      </w:pPr>
      <w:r>
        <w:br w:type="page"/>
      </w:r>
    </w:p>
    <w:p w:rsidR="00935D4B" w:rsidRDefault="00935D4B" w:rsidP="00935D4B">
      <w:pPr>
        <w:pStyle w:val="Cmsor3"/>
        <w:numPr>
          <w:ilvl w:val="3"/>
          <w:numId w:val="9"/>
        </w:numPr>
        <w:tabs>
          <w:tab w:val="left" w:pos="567"/>
        </w:tabs>
        <w:spacing w:before="360" w:after="120" w:line="280" w:lineRule="atLeast"/>
        <w:jc w:val="both"/>
      </w:pPr>
      <w:bookmarkStart w:id="83" w:name="_Toc424030171"/>
      <w:r>
        <w:lastRenderedPageBreak/>
        <w:t>Vényhiány oka kódtábla („9x”)</w:t>
      </w:r>
      <w:bookmarkEnd w:id="83"/>
    </w:p>
    <w:tbl>
      <w:tblPr>
        <w:tblW w:w="0" w:type="auto"/>
        <w:tblLayout w:type="fixed"/>
        <w:tblCellMar>
          <w:left w:w="30" w:type="dxa"/>
          <w:right w:w="30" w:type="dxa"/>
        </w:tblCellMar>
        <w:tblLook w:val="0000"/>
      </w:tblPr>
      <w:tblGrid>
        <w:gridCol w:w="7655"/>
        <w:gridCol w:w="1015"/>
      </w:tblGrid>
      <w:tr w:rsidR="001A7D5F" w:rsidRPr="0006278A" w:rsidTr="001A7D5F">
        <w:trPr>
          <w:cantSplit/>
          <w:tblHeader/>
        </w:trPr>
        <w:tc>
          <w:tcPr>
            <w:tcW w:w="7655" w:type="dxa"/>
            <w:tcBorders>
              <w:top w:val="single" w:sz="4" w:space="0" w:color="auto"/>
              <w:left w:val="single" w:sz="4" w:space="0" w:color="auto"/>
              <w:bottom w:val="single" w:sz="4" w:space="0" w:color="auto"/>
              <w:right w:val="single" w:sz="4" w:space="0" w:color="auto"/>
            </w:tcBorders>
            <w:vAlign w:val="center"/>
          </w:tcPr>
          <w:p w:rsidR="001A7D5F" w:rsidRPr="0006278A" w:rsidRDefault="001A7D5F" w:rsidP="001A7D5F">
            <w:pPr>
              <w:rPr>
                <w:b/>
                <w:bCs/>
                <w:snapToGrid w:val="0"/>
              </w:rPr>
            </w:pPr>
            <w:r w:rsidRPr="0006278A">
              <w:rPr>
                <w:b/>
                <w:bCs/>
                <w:snapToGrid w:val="0"/>
              </w:rPr>
              <w:t>Vényhiány oka</w:t>
            </w:r>
          </w:p>
        </w:tc>
        <w:tc>
          <w:tcPr>
            <w:tcW w:w="1015" w:type="dxa"/>
            <w:tcBorders>
              <w:top w:val="single" w:sz="4" w:space="0" w:color="auto"/>
              <w:left w:val="single" w:sz="4" w:space="0" w:color="auto"/>
              <w:bottom w:val="single" w:sz="4" w:space="0" w:color="auto"/>
              <w:right w:val="single" w:sz="4" w:space="0" w:color="auto"/>
            </w:tcBorders>
            <w:vAlign w:val="center"/>
          </w:tcPr>
          <w:p w:rsidR="001A7D5F" w:rsidRPr="0006278A" w:rsidRDefault="001A7D5F" w:rsidP="001A7D5F">
            <w:pPr>
              <w:jc w:val="center"/>
              <w:rPr>
                <w:b/>
                <w:bCs/>
                <w:snapToGrid w:val="0"/>
              </w:rPr>
            </w:pPr>
            <w:r w:rsidRPr="0006278A">
              <w:rPr>
                <w:b/>
                <w:bCs/>
                <w:snapToGrid w:val="0"/>
              </w:rPr>
              <w:t>Érték</w:t>
            </w:r>
          </w:p>
        </w:tc>
      </w:tr>
      <w:tr w:rsidR="001A7D5F" w:rsidRPr="0006278A" w:rsidTr="001A7D5F">
        <w:tc>
          <w:tcPr>
            <w:tcW w:w="7655" w:type="dxa"/>
            <w:tcBorders>
              <w:top w:val="single" w:sz="4" w:space="0" w:color="auto"/>
              <w:left w:val="single" w:sz="4" w:space="0" w:color="auto"/>
              <w:bottom w:val="single" w:sz="4" w:space="0" w:color="auto"/>
              <w:right w:val="single" w:sz="4" w:space="0" w:color="auto"/>
            </w:tcBorders>
            <w:vAlign w:val="center"/>
          </w:tcPr>
          <w:p w:rsidR="001A7D5F" w:rsidRPr="0006278A" w:rsidRDefault="001A7D5F" w:rsidP="001A7D5F">
            <w:r w:rsidRPr="0006278A">
              <w:t>Hadirokkant jogcímen megrendelőlapos kiadás a Hadirokkant Iroda által</w:t>
            </w:r>
          </w:p>
        </w:tc>
        <w:tc>
          <w:tcPr>
            <w:tcW w:w="1015" w:type="dxa"/>
            <w:tcBorders>
              <w:top w:val="single" w:sz="4" w:space="0" w:color="auto"/>
              <w:left w:val="single" w:sz="4" w:space="0" w:color="auto"/>
              <w:bottom w:val="single" w:sz="4" w:space="0" w:color="auto"/>
              <w:right w:val="single" w:sz="4" w:space="0" w:color="auto"/>
            </w:tcBorders>
            <w:vAlign w:val="center"/>
          </w:tcPr>
          <w:p w:rsidR="001A7D5F" w:rsidRPr="0006278A" w:rsidRDefault="001A7D5F" w:rsidP="001A7D5F">
            <w:pPr>
              <w:jc w:val="center"/>
            </w:pPr>
            <w:r w:rsidRPr="0006278A">
              <w:t>90</w:t>
            </w:r>
          </w:p>
        </w:tc>
      </w:tr>
      <w:tr w:rsidR="001A7D5F" w:rsidRPr="0006278A" w:rsidTr="001A7D5F">
        <w:tc>
          <w:tcPr>
            <w:tcW w:w="7655" w:type="dxa"/>
            <w:tcBorders>
              <w:top w:val="single" w:sz="4" w:space="0" w:color="auto"/>
              <w:left w:val="single" w:sz="4" w:space="0" w:color="auto"/>
              <w:bottom w:val="single" w:sz="4" w:space="0" w:color="auto"/>
              <w:right w:val="single" w:sz="4" w:space="0" w:color="auto"/>
            </w:tcBorders>
            <w:vAlign w:val="center"/>
          </w:tcPr>
          <w:p w:rsidR="001A7D5F" w:rsidRPr="00856838" w:rsidRDefault="001A7D5F" w:rsidP="00B17424">
            <w:r w:rsidRPr="00856838">
              <w:t>Kölcsönzött eszköz visszavét</w:t>
            </w:r>
          </w:p>
        </w:tc>
        <w:tc>
          <w:tcPr>
            <w:tcW w:w="1015" w:type="dxa"/>
            <w:tcBorders>
              <w:top w:val="single" w:sz="4" w:space="0" w:color="auto"/>
              <w:left w:val="single" w:sz="4" w:space="0" w:color="auto"/>
              <w:bottom w:val="single" w:sz="4" w:space="0" w:color="auto"/>
              <w:right w:val="single" w:sz="4" w:space="0" w:color="auto"/>
            </w:tcBorders>
            <w:vAlign w:val="center"/>
          </w:tcPr>
          <w:p w:rsidR="001A7D5F" w:rsidRPr="0006278A" w:rsidRDefault="001A7D5F" w:rsidP="001A7D5F">
            <w:pPr>
              <w:jc w:val="center"/>
            </w:pPr>
            <w:r w:rsidRPr="0006278A">
              <w:t>92</w:t>
            </w:r>
          </w:p>
        </w:tc>
      </w:tr>
      <w:tr w:rsidR="001A7D5F" w:rsidRPr="0006278A" w:rsidTr="001A7D5F">
        <w:tc>
          <w:tcPr>
            <w:tcW w:w="7655" w:type="dxa"/>
            <w:tcBorders>
              <w:top w:val="single" w:sz="4" w:space="0" w:color="auto"/>
              <w:left w:val="single" w:sz="4" w:space="0" w:color="auto"/>
              <w:bottom w:val="single" w:sz="4" w:space="0" w:color="auto"/>
              <w:right w:val="single" w:sz="4" w:space="0" w:color="auto"/>
            </w:tcBorders>
            <w:vAlign w:val="center"/>
          </w:tcPr>
          <w:p w:rsidR="001A7D5F" w:rsidRPr="00856838" w:rsidRDefault="001A7D5F" w:rsidP="00B17424">
            <w:r w:rsidRPr="00856838">
              <w:t>Készleteltérés esetén korrekció</w:t>
            </w:r>
          </w:p>
        </w:tc>
        <w:tc>
          <w:tcPr>
            <w:tcW w:w="1015" w:type="dxa"/>
            <w:tcBorders>
              <w:top w:val="single" w:sz="4" w:space="0" w:color="auto"/>
              <w:left w:val="single" w:sz="4" w:space="0" w:color="auto"/>
              <w:bottom w:val="single" w:sz="4" w:space="0" w:color="auto"/>
              <w:right w:val="single" w:sz="4" w:space="0" w:color="auto"/>
            </w:tcBorders>
            <w:vAlign w:val="center"/>
          </w:tcPr>
          <w:p w:rsidR="001A7D5F" w:rsidRPr="0006278A" w:rsidRDefault="001A7D5F" w:rsidP="001A7D5F">
            <w:pPr>
              <w:jc w:val="center"/>
            </w:pPr>
            <w:r w:rsidRPr="0006278A">
              <w:t>93</w:t>
            </w:r>
          </w:p>
        </w:tc>
      </w:tr>
      <w:tr w:rsidR="001A7D5F" w:rsidRPr="0006278A" w:rsidTr="001A7D5F">
        <w:tc>
          <w:tcPr>
            <w:tcW w:w="7655" w:type="dxa"/>
            <w:tcBorders>
              <w:top w:val="single" w:sz="4" w:space="0" w:color="auto"/>
              <w:left w:val="single" w:sz="4" w:space="0" w:color="auto"/>
              <w:bottom w:val="single" w:sz="4" w:space="0" w:color="auto"/>
              <w:right w:val="single" w:sz="4" w:space="0" w:color="auto"/>
            </w:tcBorders>
            <w:vAlign w:val="center"/>
          </w:tcPr>
          <w:p w:rsidR="001A7D5F" w:rsidRPr="0006278A" w:rsidRDefault="001A7D5F" w:rsidP="001A7D5F">
            <w:r w:rsidRPr="0006278A">
              <w:t>Oxigénpalack vissza</w:t>
            </w:r>
          </w:p>
        </w:tc>
        <w:tc>
          <w:tcPr>
            <w:tcW w:w="1015" w:type="dxa"/>
            <w:tcBorders>
              <w:top w:val="single" w:sz="4" w:space="0" w:color="auto"/>
              <w:left w:val="single" w:sz="4" w:space="0" w:color="auto"/>
              <w:bottom w:val="single" w:sz="4" w:space="0" w:color="auto"/>
              <w:right w:val="single" w:sz="4" w:space="0" w:color="auto"/>
            </w:tcBorders>
            <w:vAlign w:val="center"/>
          </w:tcPr>
          <w:p w:rsidR="001A7D5F" w:rsidRPr="0006278A" w:rsidRDefault="001A7D5F" w:rsidP="001A7D5F">
            <w:pPr>
              <w:jc w:val="center"/>
            </w:pPr>
            <w:r w:rsidRPr="0006278A">
              <w:t>96</w:t>
            </w:r>
          </w:p>
        </w:tc>
      </w:tr>
      <w:tr w:rsidR="001A7D5F" w:rsidRPr="0006278A" w:rsidTr="001A7D5F">
        <w:tc>
          <w:tcPr>
            <w:tcW w:w="7655" w:type="dxa"/>
            <w:tcBorders>
              <w:top w:val="single" w:sz="4" w:space="0" w:color="auto"/>
              <w:left w:val="single" w:sz="4" w:space="0" w:color="auto"/>
              <w:bottom w:val="single" w:sz="4" w:space="0" w:color="auto"/>
              <w:right w:val="single" w:sz="4" w:space="0" w:color="auto"/>
            </w:tcBorders>
            <w:vAlign w:val="center"/>
          </w:tcPr>
          <w:p w:rsidR="001A7D5F" w:rsidRPr="0006278A" w:rsidRDefault="001A7D5F" w:rsidP="00B17424">
            <w:r w:rsidRPr="0006278A">
              <w:t>Sürgősségi, egyéb</w:t>
            </w:r>
          </w:p>
        </w:tc>
        <w:tc>
          <w:tcPr>
            <w:tcW w:w="1015" w:type="dxa"/>
            <w:tcBorders>
              <w:top w:val="single" w:sz="4" w:space="0" w:color="auto"/>
              <w:left w:val="single" w:sz="4" w:space="0" w:color="auto"/>
              <w:bottom w:val="single" w:sz="4" w:space="0" w:color="auto"/>
              <w:right w:val="single" w:sz="4" w:space="0" w:color="auto"/>
            </w:tcBorders>
            <w:vAlign w:val="center"/>
          </w:tcPr>
          <w:p w:rsidR="001A7D5F" w:rsidRPr="0006278A" w:rsidRDefault="001A7D5F" w:rsidP="001A4B79">
            <w:pPr>
              <w:jc w:val="center"/>
            </w:pPr>
            <w:r w:rsidRPr="0006278A">
              <w:t>98</w:t>
            </w:r>
          </w:p>
        </w:tc>
      </w:tr>
    </w:tbl>
    <w:p w:rsidR="009F2A20" w:rsidRDefault="009F2A20" w:rsidP="009F2A20">
      <w:pPr>
        <w:pStyle w:val="Cmsor2"/>
        <w:numPr>
          <w:ilvl w:val="1"/>
          <w:numId w:val="9"/>
        </w:numPr>
        <w:tabs>
          <w:tab w:val="left" w:pos="567"/>
        </w:tabs>
        <w:spacing w:before="360" w:after="120" w:line="280" w:lineRule="atLeast"/>
        <w:ind w:left="567" w:hanging="567"/>
        <w:jc w:val="both"/>
      </w:pPr>
      <w:bookmarkStart w:id="84" w:name="_Toc424030172"/>
      <w:r>
        <w:t>Forgalmi kódok</w:t>
      </w:r>
      <w:bookmarkEnd w:id="84"/>
    </w:p>
    <w:p w:rsidR="00186C7A" w:rsidRPr="0006278A" w:rsidRDefault="00186C7A" w:rsidP="00186C7A">
      <w:pPr>
        <w:spacing w:after="60"/>
        <w:rPr>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2"/>
        <w:gridCol w:w="8330"/>
      </w:tblGrid>
      <w:tr w:rsidR="00186C7A" w:rsidRPr="0006278A" w:rsidTr="00416518">
        <w:tc>
          <w:tcPr>
            <w:tcW w:w="992" w:type="dxa"/>
            <w:tcBorders>
              <w:bottom w:val="single" w:sz="4" w:space="0" w:color="auto"/>
            </w:tcBorders>
          </w:tcPr>
          <w:p w:rsidR="00186C7A" w:rsidRPr="0006278A" w:rsidRDefault="00186C7A" w:rsidP="007C1176">
            <w:pPr>
              <w:rPr>
                <w:b/>
                <w:bCs/>
              </w:rPr>
            </w:pPr>
            <w:r w:rsidRPr="0006278A">
              <w:rPr>
                <w:b/>
                <w:bCs/>
              </w:rPr>
              <w:t>Érték</w:t>
            </w:r>
          </w:p>
        </w:tc>
        <w:tc>
          <w:tcPr>
            <w:tcW w:w="8330" w:type="dxa"/>
            <w:tcBorders>
              <w:bottom w:val="single" w:sz="4" w:space="0" w:color="auto"/>
            </w:tcBorders>
          </w:tcPr>
          <w:p w:rsidR="00186C7A" w:rsidRPr="0006278A" w:rsidRDefault="00186C7A" w:rsidP="007C1176">
            <w:pPr>
              <w:rPr>
                <w:b/>
                <w:bCs/>
              </w:rPr>
            </w:pPr>
            <w:r w:rsidRPr="0006278A">
              <w:rPr>
                <w:b/>
                <w:bCs/>
              </w:rPr>
              <w:t>Forgalmi kód</w:t>
            </w:r>
          </w:p>
        </w:tc>
      </w:tr>
      <w:tr w:rsidR="00186C7A" w:rsidRPr="0006278A" w:rsidTr="00416518">
        <w:trPr>
          <w:trHeight w:val="170"/>
        </w:trPr>
        <w:tc>
          <w:tcPr>
            <w:tcW w:w="992" w:type="dxa"/>
            <w:shd w:val="clear" w:color="auto" w:fill="auto"/>
          </w:tcPr>
          <w:p w:rsidR="00186C7A" w:rsidRPr="00D23BF7" w:rsidRDefault="00FE295F" w:rsidP="007C1176">
            <w:pPr>
              <w:jc w:val="center"/>
              <w:rPr>
                <w:b/>
                <w:bCs/>
                <w:iCs/>
                <w:szCs w:val="20"/>
              </w:rPr>
            </w:pPr>
            <w:r>
              <w:rPr>
                <w:b/>
                <w:bCs/>
                <w:iCs/>
                <w:szCs w:val="20"/>
              </w:rPr>
              <w:t>0</w:t>
            </w:r>
            <w:r w:rsidR="00186C7A" w:rsidRPr="00D23BF7">
              <w:rPr>
                <w:b/>
                <w:bCs/>
                <w:iCs/>
                <w:szCs w:val="20"/>
              </w:rPr>
              <w:t>0</w:t>
            </w:r>
          </w:p>
        </w:tc>
        <w:tc>
          <w:tcPr>
            <w:tcW w:w="8330" w:type="dxa"/>
            <w:shd w:val="clear" w:color="auto" w:fill="auto"/>
          </w:tcPr>
          <w:p w:rsidR="00186C7A" w:rsidRPr="00D23BF7" w:rsidRDefault="00FE295F" w:rsidP="00FE295F">
            <w:pPr>
              <w:rPr>
                <w:iCs/>
                <w:szCs w:val="20"/>
              </w:rPr>
            </w:pPr>
            <w:r>
              <w:rPr>
                <w:iCs/>
                <w:szCs w:val="20"/>
              </w:rPr>
              <w:t xml:space="preserve">Gyógyszer, </w:t>
            </w:r>
            <w:proofErr w:type="spellStart"/>
            <w:r>
              <w:rPr>
                <w:iCs/>
                <w:szCs w:val="20"/>
              </w:rPr>
              <w:t>gyse</w:t>
            </w:r>
            <w:proofErr w:type="spellEnd"/>
            <w:r>
              <w:rPr>
                <w:iCs/>
                <w:szCs w:val="20"/>
              </w:rPr>
              <w:t xml:space="preserve">, fürdőkezelés </w:t>
            </w:r>
            <w:r w:rsidR="00186C7A" w:rsidRPr="00D23BF7">
              <w:rPr>
                <w:iCs/>
                <w:szCs w:val="20"/>
              </w:rPr>
              <w:t>nyújtása</w:t>
            </w:r>
          </w:p>
        </w:tc>
      </w:tr>
      <w:tr w:rsidR="00725114" w:rsidTr="00416518">
        <w:trPr>
          <w:trHeight w:val="170"/>
        </w:trPr>
        <w:tc>
          <w:tcPr>
            <w:tcW w:w="992" w:type="dxa"/>
            <w:shd w:val="clear" w:color="auto" w:fill="auto"/>
          </w:tcPr>
          <w:p w:rsidR="00725114" w:rsidRPr="00D23BF7" w:rsidRDefault="00725114" w:rsidP="00725114">
            <w:pPr>
              <w:jc w:val="center"/>
              <w:rPr>
                <w:b/>
                <w:bCs/>
                <w:color w:val="000000"/>
                <w:szCs w:val="20"/>
              </w:rPr>
            </w:pPr>
            <w:r w:rsidRPr="00D23BF7">
              <w:rPr>
                <w:b/>
                <w:bCs/>
                <w:color w:val="000000"/>
                <w:szCs w:val="20"/>
              </w:rPr>
              <w:t>42</w:t>
            </w:r>
          </w:p>
        </w:tc>
        <w:tc>
          <w:tcPr>
            <w:tcW w:w="8330" w:type="dxa"/>
            <w:shd w:val="clear" w:color="auto" w:fill="auto"/>
          </w:tcPr>
          <w:p w:rsidR="00725114" w:rsidRPr="008357B8" w:rsidRDefault="00725114" w:rsidP="00FE295F">
            <w:pPr>
              <w:rPr>
                <w:color w:val="000000"/>
                <w:szCs w:val="20"/>
              </w:rPr>
            </w:pPr>
            <w:r w:rsidRPr="008357B8">
              <w:rPr>
                <w:color w:val="000000"/>
                <w:szCs w:val="20"/>
              </w:rPr>
              <w:t xml:space="preserve">Gyógyszer, </w:t>
            </w:r>
            <w:proofErr w:type="spellStart"/>
            <w:r w:rsidRPr="008357B8">
              <w:rPr>
                <w:color w:val="000000"/>
                <w:szCs w:val="20"/>
              </w:rPr>
              <w:t>gyse</w:t>
            </w:r>
            <w:proofErr w:type="spellEnd"/>
            <w:r w:rsidRPr="008357B8">
              <w:rPr>
                <w:color w:val="000000"/>
                <w:szCs w:val="20"/>
              </w:rPr>
              <w:t xml:space="preserve">, fürdőkezelés </w:t>
            </w:r>
            <w:r>
              <w:rPr>
                <w:iCs/>
                <w:szCs w:val="20"/>
              </w:rPr>
              <w:t>önkorrekciója</w:t>
            </w:r>
            <w:r w:rsidRPr="008357B8">
              <w:rPr>
                <w:iCs/>
                <w:szCs w:val="20"/>
              </w:rPr>
              <w:t xml:space="preserve"> </w:t>
            </w:r>
            <w:r w:rsidRPr="008357B8">
              <w:rPr>
                <w:color w:val="000000"/>
                <w:szCs w:val="20"/>
              </w:rPr>
              <w:t>(MÓDOSÍTÁS)</w:t>
            </w:r>
          </w:p>
        </w:tc>
      </w:tr>
      <w:tr w:rsidR="00725114" w:rsidTr="00416518">
        <w:trPr>
          <w:trHeight w:val="170"/>
        </w:trPr>
        <w:tc>
          <w:tcPr>
            <w:tcW w:w="992" w:type="dxa"/>
            <w:shd w:val="clear" w:color="auto" w:fill="auto"/>
          </w:tcPr>
          <w:p w:rsidR="00725114" w:rsidRPr="00D23BF7" w:rsidRDefault="00725114" w:rsidP="00725114">
            <w:pPr>
              <w:jc w:val="center"/>
              <w:rPr>
                <w:b/>
                <w:bCs/>
                <w:color w:val="000000"/>
                <w:szCs w:val="20"/>
              </w:rPr>
            </w:pPr>
            <w:r w:rsidRPr="00D23BF7">
              <w:rPr>
                <w:b/>
                <w:bCs/>
                <w:color w:val="000000"/>
                <w:szCs w:val="20"/>
              </w:rPr>
              <w:t>44</w:t>
            </w:r>
          </w:p>
        </w:tc>
        <w:tc>
          <w:tcPr>
            <w:tcW w:w="8330" w:type="dxa"/>
            <w:shd w:val="clear" w:color="auto" w:fill="auto"/>
          </w:tcPr>
          <w:p w:rsidR="00725114" w:rsidRPr="008357B8" w:rsidRDefault="00725114" w:rsidP="00725114">
            <w:pPr>
              <w:rPr>
                <w:color w:val="000000"/>
                <w:szCs w:val="20"/>
              </w:rPr>
            </w:pPr>
            <w:r w:rsidRPr="008357B8">
              <w:rPr>
                <w:color w:val="000000"/>
                <w:szCs w:val="20"/>
              </w:rPr>
              <w:t xml:space="preserve">Gyógyszer, </w:t>
            </w:r>
            <w:proofErr w:type="spellStart"/>
            <w:r w:rsidRPr="008357B8">
              <w:rPr>
                <w:color w:val="000000"/>
                <w:szCs w:val="20"/>
              </w:rPr>
              <w:t>gyse</w:t>
            </w:r>
            <w:proofErr w:type="spellEnd"/>
            <w:r w:rsidRPr="008357B8">
              <w:rPr>
                <w:color w:val="000000"/>
                <w:szCs w:val="20"/>
              </w:rPr>
              <w:t xml:space="preserve">, fürdőkezelés </w:t>
            </w:r>
            <w:r>
              <w:rPr>
                <w:iCs/>
                <w:szCs w:val="20"/>
              </w:rPr>
              <w:t>önkorrekciója</w:t>
            </w:r>
            <w:r w:rsidRPr="008357B8">
              <w:rPr>
                <w:iCs/>
                <w:szCs w:val="20"/>
              </w:rPr>
              <w:t xml:space="preserve"> </w:t>
            </w:r>
            <w:r w:rsidRPr="008357B8">
              <w:rPr>
                <w:color w:val="000000"/>
                <w:szCs w:val="20"/>
              </w:rPr>
              <w:t>(VISSZAVONÁS)</w:t>
            </w:r>
          </w:p>
        </w:tc>
      </w:tr>
      <w:tr w:rsidR="00725114" w:rsidRPr="0006278A" w:rsidTr="00416518">
        <w:trPr>
          <w:trHeight w:val="170"/>
        </w:trPr>
        <w:tc>
          <w:tcPr>
            <w:tcW w:w="992" w:type="dxa"/>
            <w:shd w:val="clear" w:color="auto" w:fill="auto"/>
          </w:tcPr>
          <w:p w:rsidR="00725114" w:rsidRPr="00D23BF7" w:rsidRDefault="00725114" w:rsidP="00725114">
            <w:pPr>
              <w:jc w:val="center"/>
              <w:rPr>
                <w:b/>
                <w:bCs/>
                <w:color w:val="000000"/>
                <w:szCs w:val="20"/>
              </w:rPr>
            </w:pPr>
            <w:r w:rsidRPr="00D23BF7">
              <w:rPr>
                <w:b/>
                <w:bCs/>
                <w:color w:val="000000"/>
                <w:szCs w:val="20"/>
              </w:rPr>
              <w:t>45</w:t>
            </w:r>
          </w:p>
        </w:tc>
        <w:tc>
          <w:tcPr>
            <w:tcW w:w="8330" w:type="dxa"/>
            <w:shd w:val="clear" w:color="auto" w:fill="auto"/>
          </w:tcPr>
          <w:p w:rsidR="00725114" w:rsidRPr="008357B8" w:rsidRDefault="00725114" w:rsidP="00725114">
            <w:pPr>
              <w:rPr>
                <w:color w:val="000000"/>
                <w:szCs w:val="20"/>
              </w:rPr>
            </w:pPr>
            <w:r w:rsidRPr="008357B8">
              <w:rPr>
                <w:color w:val="000000"/>
                <w:szCs w:val="20"/>
              </w:rPr>
              <w:t xml:space="preserve">Gyógyszer, </w:t>
            </w:r>
            <w:proofErr w:type="spellStart"/>
            <w:r w:rsidRPr="008357B8">
              <w:rPr>
                <w:color w:val="000000"/>
                <w:szCs w:val="20"/>
              </w:rPr>
              <w:t>gyse</w:t>
            </w:r>
            <w:proofErr w:type="spellEnd"/>
            <w:r w:rsidRPr="008357B8">
              <w:rPr>
                <w:color w:val="000000"/>
                <w:szCs w:val="20"/>
              </w:rPr>
              <w:t xml:space="preserve">, fürdőkezelés </w:t>
            </w:r>
            <w:r>
              <w:rPr>
                <w:iCs/>
                <w:szCs w:val="20"/>
              </w:rPr>
              <w:t>önkorrekciója</w:t>
            </w:r>
            <w:r w:rsidRPr="008357B8">
              <w:rPr>
                <w:iCs/>
                <w:szCs w:val="20"/>
              </w:rPr>
              <w:t xml:space="preserve"> </w:t>
            </w:r>
            <w:r w:rsidRPr="008357B8">
              <w:rPr>
                <w:color w:val="000000"/>
                <w:szCs w:val="20"/>
              </w:rPr>
              <w:t>(ELMARADÁS)</w:t>
            </w:r>
          </w:p>
        </w:tc>
      </w:tr>
      <w:tr w:rsidR="00725114" w:rsidRPr="0006278A" w:rsidTr="00416518">
        <w:trPr>
          <w:trHeight w:val="170"/>
        </w:trPr>
        <w:tc>
          <w:tcPr>
            <w:tcW w:w="992" w:type="dxa"/>
            <w:shd w:val="clear" w:color="auto" w:fill="auto"/>
          </w:tcPr>
          <w:p w:rsidR="00725114" w:rsidRPr="00D23BF7" w:rsidRDefault="00725114" w:rsidP="00725114">
            <w:pPr>
              <w:jc w:val="center"/>
              <w:rPr>
                <w:b/>
                <w:bCs/>
                <w:color w:val="000000"/>
                <w:szCs w:val="20"/>
              </w:rPr>
            </w:pPr>
            <w:r w:rsidRPr="00D23BF7">
              <w:rPr>
                <w:b/>
                <w:bCs/>
                <w:color w:val="000000"/>
                <w:szCs w:val="20"/>
              </w:rPr>
              <w:t>46</w:t>
            </w:r>
          </w:p>
        </w:tc>
        <w:tc>
          <w:tcPr>
            <w:tcW w:w="8330" w:type="dxa"/>
            <w:shd w:val="clear" w:color="auto" w:fill="auto"/>
          </w:tcPr>
          <w:p w:rsidR="00725114" w:rsidRPr="008357B8" w:rsidRDefault="00725114" w:rsidP="00725114">
            <w:pPr>
              <w:rPr>
                <w:color w:val="000000"/>
                <w:szCs w:val="20"/>
              </w:rPr>
            </w:pPr>
            <w:r w:rsidRPr="008357B8">
              <w:rPr>
                <w:color w:val="000000"/>
                <w:szCs w:val="20"/>
              </w:rPr>
              <w:t xml:space="preserve">Gyógyszer, </w:t>
            </w:r>
            <w:proofErr w:type="spellStart"/>
            <w:r w:rsidRPr="008357B8">
              <w:rPr>
                <w:color w:val="000000"/>
                <w:szCs w:val="20"/>
              </w:rPr>
              <w:t>gyse</w:t>
            </w:r>
            <w:proofErr w:type="spellEnd"/>
            <w:r w:rsidRPr="008357B8">
              <w:rPr>
                <w:color w:val="000000"/>
                <w:szCs w:val="20"/>
              </w:rPr>
              <w:t xml:space="preserve">, fürdőkezelés korrekció kizárt tétel miatt </w:t>
            </w:r>
          </w:p>
        </w:tc>
      </w:tr>
      <w:tr w:rsidR="00725114" w:rsidRPr="0006278A" w:rsidTr="00416518">
        <w:trPr>
          <w:trHeight w:val="70"/>
        </w:trPr>
        <w:tc>
          <w:tcPr>
            <w:tcW w:w="992" w:type="dxa"/>
            <w:shd w:val="clear" w:color="auto" w:fill="auto"/>
          </w:tcPr>
          <w:p w:rsidR="00725114" w:rsidRPr="00D23BF7" w:rsidRDefault="00725114" w:rsidP="00725114">
            <w:pPr>
              <w:jc w:val="center"/>
              <w:rPr>
                <w:b/>
                <w:bCs/>
                <w:color w:val="000000"/>
                <w:szCs w:val="20"/>
              </w:rPr>
            </w:pPr>
            <w:r w:rsidRPr="00D23BF7">
              <w:rPr>
                <w:b/>
                <w:bCs/>
                <w:color w:val="000000"/>
                <w:szCs w:val="20"/>
              </w:rPr>
              <w:t>47</w:t>
            </w:r>
          </w:p>
        </w:tc>
        <w:tc>
          <w:tcPr>
            <w:tcW w:w="8330" w:type="dxa"/>
            <w:shd w:val="clear" w:color="auto" w:fill="auto"/>
          </w:tcPr>
          <w:p w:rsidR="00725114" w:rsidRPr="008357B8" w:rsidRDefault="00725114" w:rsidP="00725114">
            <w:pPr>
              <w:rPr>
                <w:bCs/>
                <w:szCs w:val="20"/>
              </w:rPr>
            </w:pPr>
            <w:proofErr w:type="spellStart"/>
            <w:r w:rsidRPr="008357B8">
              <w:rPr>
                <w:bCs/>
                <w:iCs/>
                <w:szCs w:val="20"/>
              </w:rPr>
              <w:t>Elszámolórendszer</w:t>
            </w:r>
            <w:proofErr w:type="spellEnd"/>
            <w:r w:rsidRPr="008357B8">
              <w:rPr>
                <w:bCs/>
                <w:szCs w:val="20"/>
              </w:rPr>
              <w:t xml:space="preserve"> által hozzáadott korrekciós tétel</w:t>
            </w:r>
          </w:p>
        </w:tc>
      </w:tr>
      <w:tr w:rsidR="00725114" w:rsidRPr="0006278A" w:rsidTr="00416518">
        <w:trPr>
          <w:trHeight w:val="70"/>
        </w:trPr>
        <w:tc>
          <w:tcPr>
            <w:tcW w:w="992" w:type="dxa"/>
            <w:tcBorders>
              <w:bottom w:val="single" w:sz="4" w:space="0" w:color="auto"/>
            </w:tcBorders>
            <w:shd w:val="clear" w:color="auto" w:fill="auto"/>
          </w:tcPr>
          <w:p w:rsidR="00725114" w:rsidRPr="00D23BF7" w:rsidRDefault="00725114" w:rsidP="00725114">
            <w:pPr>
              <w:jc w:val="center"/>
              <w:rPr>
                <w:b/>
                <w:bCs/>
                <w:color w:val="000000"/>
                <w:szCs w:val="20"/>
              </w:rPr>
            </w:pPr>
            <w:r w:rsidRPr="00D23BF7">
              <w:rPr>
                <w:b/>
                <w:bCs/>
                <w:color w:val="000000"/>
                <w:szCs w:val="20"/>
              </w:rPr>
              <w:t>48</w:t>
            </w:r>
          </w:p>
        </w:tc>
        <w:tc>
          <w:tcPr>
            <w:tcW w:w="8330" w:type="dxa"/>
            <w:tcBorders>
              <w:bottom w:val="single" w:sz="4" w:space="0" w:color="auto"/>
            </w:tcBorders>
            <w:shd w:val="clear" w:color="auto" w:fill="auto"/>
          </w:tcPr>
          <w:p w:rsidR="00725114" w:rsidRPr="008357B8" w:rsidRDefault="00725114" w:rsidP="00725114">
            <w:pPr>
              <w:rPr>
                <w:bCs/>
                <w:szCs w:val="20"/>
              </w:rPr>
            </w:pPr>
            <w:r w:rsidRPr="008357B8">
              <w:rPr>
                <w:bCs/>
                <w:szCs w:val="20"/>
              </w:rPr>
              <w:t xml:space="preserve">TH kényszerkorrekció (gyógyszer, </w:t>
            </w:r>
            <w:proofErr w:type="spellStart"/>
            <w:r w:rsidRPr="008357B8">
              <w:rPr>
                <w:bCs/>
                <w:szCs w:val="20"/>
              </w:rPr>
              <w:t>gyse</w:t>
            </w:r>
            <w:proofErr w:type="spellEnd"/>
            <w:r w:rsidRPr="008357B8">
              <w:rPr>
                <w:bCs/>
                <w:szCs w:val="20"/>
              </w:rPr>
              <w:t>, fürdőkezelés kiadás)</w:t>
            </w:r>
          </w:p>
        </w:tc>
      </w:tr>
      <w:tr w:rsidR="00186C7A" w:rsidRPr="0006278A" w:rsidTr="00416518">
        <w:trPr>
          <w:trHeight w:val="170"/>
        </w:trPr>
        <w:tc>
          <w:tcPr>
            <w:tcW w:w="992" w:type="dxa"/>
            <w:tcBorders>
              <w:bottom w:val="single" w:sz="4" w:space="0" w:color="auto"/>
            </w:tcBorders>
            <w:shd w:val="pct10" w:color="auto" w:fill="auto"/>
          </w:tcPr>
          <w:p w:rsidR="00186C7A" w:rsidRPr="00D23BF7" w:rsidRDefault="00186C7A" w:rsidP="007C1176">
            <w:pPr>
              <w:jc w:val="center"/>
              <w:rPr>
                <w:b/>
                <w:bCs/>
                <w:iCs/>
                <w:szCs w:val="20"/>
              </w:rPr>
            </w:pPr>
            <w:r w:rsidRPr="00D23BF7">
              <w:rPr>
                <w:b/>
                <w:bCs/>
                <w:iCs/>
                <w:szCs w:val="20"/>
              </w:rPr>
              <w:t>71</w:t>
            </w:r>
          </w:p>
        </w:tc>
        <w:tc>
          <w:tcPr>
            <w:tcW w:w="8330" w:type="dxa"/>
            <w:tcBorders>
              <w:bottom w:val="single" w:sz="4" w:space="0" w:color="auto"/>
            </w:tcBorders>
            <w:shd w:val="pct10" w:color="auto" w:fill="auto"/>
          </w:tcPr>
          <w:p w:rsidR="00186C7A" w:rsidRPr="00D23BF7" w:rsidRDefault="00186C7A" w:rsidP="007C1176">
            <w:pPr>
              <w:rPr>
                <w:iCs/>
                <w:szCs w:val="20"/>
              </w:rPr>
            </w:pPr>
            <w:r w:rsidRPr="00D23BF7">
              <w:rPr>
                <w:iCs/>
                <w:szCs w:val="20"/>
              </w:rPr>
              <w:t>Oxigénpalack visszavétele</w:t>
            </w:r>
          </w:p>
        </w:tc>
      </w:tr>
      <w:tr w:rsidR="00FE295F" w:rsidRPr="0006278A" w:rsidTr="00416518">
        <w:trPr>
          <w:trHeight w:val="170"/>
        </w:trPr>
        <w:tc>
          <w:tcPr>
            <w:tcW w:w="992" w:type="dxa"/>
            <w:tcBorders>
              <w:bottom w:val="single" w:sz="4" w:space="0" w:color="auto"/>
            </w:tcBorders>
            <w:shd w:val="pct10" w:color="auto" w:fill="auto"/>
          </w:tcPr>
          <w:p w:rsidR="00FE295F" w:rsidRPr="00D23BF7" w:rsidRDefault="00FE295F" w:rsidP="00FE295F">
            <w:pPr>
              <w:jc w:val="center"/>
              <w:rPr>
                <w:b/>
                <w:bCs/>
                <w:iCs/>
                <w:szCs w:val="20"/>
              </w:rPr>
            </w:pPr>
            <w:r w:rsidRPr="00D23BF7">
              <w:rPr>
                <w:b/>
                <w:bCs/>
                <w:iCs/>
                <w:szCs w:val="20"/>
              </w:rPr>
              <w:t>7</w:t>
            </w:r>
            <w:r>
              <w:rPr>
                <w:b/>
                <w:bCs/>
                <w:iCs/>
                <w:szCs w:val="20"/>
              </w:rPr>
              <w:t>4</w:t>
            </w:r>
          </w:p>
        </w:tc>
        <w:tc>
          <w:tcPr>
            <w:tcW w:w="8330" w:type="dxa"/>
            <w:tcBorders>
              <w:bottom w:val="single" w:sz="4" w:space="0" w:color="auto"/>
            </w:tcBorders>
            <w:shd w:val="pct10" w:color="auto" w:fill="auto"/>
          </w:tcPr>
          <w:p w:rsidR="00FE295F" w:rsidRPr="00D23BF7" w:rsidRDefault="00FE295F" w:rsidP="00FE295F">
            <w:pPr>
              <w:rPr>
                <w:iCs/>
                <w:szCs w:val="20"/>
              </w:rPr>
            </w:pPr>
            <w:r w:rsidRPr="00D23BF7">
              <w:rPr>
                <w:iCs/>
                <w:szCs w:val="20"/>
              </w:rPr>
              <w:t>Oxigénpalack visszavétele</w:t>
            </w:r>
            <w:r>
              <w:rPr>
                <w:iCs/>
                <w:szCs w:val="20"/>
              </w:rPr>
              <w:t xml:space="preserve"> önkorrekció (MÓDOSÍTÁS)</w:t>
            </w:r>
          </w:p>
        </w:tc>
      </w:tr>
      <w:tr w:rsidR="00FE295F" w:rsidRPr="0006278A" w:rsidTr="00416518">
        <w:trPr>
          <w:trHeight w:val="170"/>
        </w:trPr>
        <w:tc>
          <w:tcPr>
            <w:tcW w:w="992" w:type="dxa"/>
            <w:tcBorders>
              <w:bottom w:val="single" w:sz="4" w:space="0" w:color="auto"/>
            </w:tcBorders>
            <w:shd w:val="pct10" w:color="auto" w:fill="auto"/>
          </w:tcPr>
          <w:p w:rsidR="00FE295F" w:rsidRPr="00D23BF7" w:rsidRDefault="00FE295F" w:rsidP="00FE295F">
            <w:pPr>
              <w:jc w:val="center"/>
              <w:rPr>
                <w:b/>
                <w:bCs/>
                <w:iCs/>
                <w:szCs w:val="20"/>
              </w:rPr>
            </w:pPr>
            <w:r w:rsidRPr="00D23BF7">
              <w:rPr>
                <w:b/>
                <w:bCs/>
                <w:iCs/>
                <w:szCs w:val="20"/>
              </w:rPr>
              <w:t>7</w:t>
            </w:r>
            <w:r>
              <w:rPr>
                <w:b/>
                <w:bCs/>
                <w:iCs/>
                <w:szCs w:val="20"/>
              </w:rPr>
              <w:t>5</w:t>
            </w:r>
          </w:p>
        </w:tc>
        <w:tc>
          <w:tcPr>
            <w:tcW w:w="8330" w:type="dxa"/>
            <w:tcBorders>
              <w:bottom w:val="single" w:sz="4" w:space="0" w:color="auto"/>
            </w:tcBorders>
            <w:shd w:val="pct10" w:color="auto" w:fill="auto"/>
          </w:tcPr>
          <w:p w:rsidR="00FE295F" w:rsidRPr="00D23BF7" w:rsidRDefault="00FE295F" w:rsidP="00FE295F">
            <w:pPr>
              <w:rPr>
                <w:iCs/>
                <w:szCs w:val="20"/>
              </w:rPr>
            </w:pPr>
            <w:r w:rsidRPr="00D23BF7">
              <w:rPr>
                <w:iCs/>
                <w:szCs w:val="20"/>
              </w:rPr>
              <w:t>Oxigénpalack visszavétele</w:t>
            </w:r>
            <w:r>
              <w:rPr>
                <w:iCs/>
                <w:szCs w:val="20"/>
              </w:rPr>
              <w:t xml:space="preserve"> önkorrekció (VISSZAVONÁS)</w:t>
            </w:r>
          </w:p>
        </w:tc>
      </w:tr>
      <w:tr w:rsidR="00FE295F" w:rsidRPr="0006278A" w:rsidTr="00416518">
        <w:trPr>
          <w:trHeight w:val="170"/>
        </w:trPr>
        <w:tc>
          <w:tcPr>
            <w:tcW w:w="992" w:type="dxa"/>
            <w:tcBorders>
              <w:bottom w:val="single" w:sz="4" w:space="0" w:color="auto"/>
            </w:tcBorders>
            <w:shd w:val="pct10" w:color="auto" w:fill="auto"/>
          </w:tcPr>
          <w:p w:rsidR="00FE295F" w:rsidRPr="00D23BF7" w:rsidRDefault="00FE295F" w:rsidP="00FE295F">
            <w:pPr>
              <w:jc w:val="center"/>
              <w:rPr>
                <w:b/>
                <w:bCs/>
                <w:iCs/>
                <w:szCs w:val="20"/>
              </w:rPr>
            </w:pPr>
            <w:r w:rsidRPr="00D23BF7">
              <w:rPr>
                <w:b/>
                <w:bCs/>
                <w:iCs/>
                <w:szCs w:val="20"/>
              </w:rPr>
              <w:t>7</w:t>
            </w:r>
            <w:r>
              <w:rPr>
                <w:b/>
                <w:bCs/>
                <w:iCs/>
                <w:szCs w:val="20"/>
              </w:rPr>
              <w:t>6</w:t>
            </w:r>
          </w:p>
        </w:tc>
        <w:tc>
          <w:tcPr>
            <w:tcW w:w="8330" w:type="dxa"/>
            <w:tcBorders>
              <w:bottom w:val="single" w:sz="4" w:space="0" w:color="auto"/>
            </w:tcBorders>
            <w:shd w:val="pct10" w:color="auto" w:fill="auto"/>
          </w:tcPr>
          <w:p w:rsidR="00FE295F" w:rsidRPr="00D23BF7" w:rsidRDefault="00FE295F" w:rsidP="00FE295F">
            <w:pPr>
              <w:rPr>
                <w:iCs/>
                <w:szCs w:val="20"/>
              </w:rPr>
            </w:pPr>
            <w:r w:rsidRPr="00D23BF7">
              <w:rPr>
                <w:iCs/>
                <w:szCs w:val="20"/>
              </w:rPr>
              <w:t>Oxigénpalack visszavétele</w:t>
            </w:r>
            <w:r>
              <w:rPr>
                <w:iCs/>
                <w:szCs w:val="20"/>
              </w:rPr>
              <w:t xml:space="preserve"> önkorrekció (ELMARADÁS)</w:t>
            </w:r>
          </w:p>
        </w:tc>
      </w:tr>
      <w:tr w:rsidR="00FE295F" w:rsidRPr="0006278A" w:rsidTr="00416518">
        <w:trPr>
          <w:trHeight w:val="170"/>
        </w:trPr>
        <w:tc>
          <w:tcPr>
            <w:tcW w:w="992" w:type="dxa"/>
            <w:tcBorders>
              <w:bottom w:val="single" w:sz="4" w:space="0" w:color="auto"/>
            </w:tcBorders>
            <w:shd w:val="pct10" w:color="auto" w:fill="auto"/>
          </w:tcPr>
          <w:p w:rsidR="00FE295F" w:rsidRPr="00D23BF7" w:rsidRDefault="00FE295F" w:rsidP="00FE295F">
            <w:pPr>
              <w:jc w:val="center"/>
              <w:rPr>
                <w:b/>
                <w:bCs/>
                <w:iCs/>
                <w:szCs w:val="20"/>
              </w:rPr>
            </w:pPr>
            <w:r w:rsidRPr="00D23BF7">
              <w:rPr>
                <w:b/>
                <w:bCs/>
                <w:iCs/>
                <w:szCs w:val="20"/>
              </w:rPr>
              <w:t>7</w:t>
            </w:r>
            <w:r>
              <w:rPr>
                <w:b/>
                <w:bCs/>
                <w:iCs/>
                <w:szCs w:val="20"/>
              </w:rPr>
              <w:t>7</w:t>
            </w:r>
          </w:p>
        </w:tc>
        <w:tc>
          <w:tcPr>
            <w:tcW w:w="8330" w:type="dxa"/>
            <w:tcBorders>
              <w:bottom w:val="single" w:sz="4" w:space="0" w:color="auto"/>
            </w:tcBorders>
            <w:shd w:val="pct10" w:color="auto" w:fill="auto"/>
          </w:tcPr>
          <w:p w:rsidR="00FE295F" w:rsidRPr="00D23BF7" w:rsidRDefault="00FE295F" w:rsidP="00FE295F">
            <w:pPr>
              <w:rPr>
                <w:iCs/>
                <w:szCs w:val="20"/>
              </w:rPr>
            </w:pPr>
            <w:r w:rsidRPr="00D23BF7">
              <w:rPr>
                <w:iCs/>
                <w:szCs w:val="20"/>
              </w:rPr>
              <w:t>Oxigénpalack visszavétele</w:t>
            </w:r>
            <w:r>
              <w:rPr>
                <w:iCs/>
                <w:szCs w:val="20"/>
              </w:rPr>
              <w:t xml:space="preserve"> </w:t>
            </w:r>
            <w:r w:rsidRPr="008357B8">
              <w:rPr>
                <w:color w:val="000000"/>
                <w:szCs w:val="20"/>
              </w:rPr>
              <w:t>korrekció kizárt tétel miatt</w:t>
            </w:r>
          </w:p>
        </w:tc>
      </w:tr>
      <w:tr w:rsidR="00FE295F" w:rsidRPr="0006278A" w:rsidTr="00416518">
        <w:trPr>
          <w:trHeight w:val="170"/>
        </w:trPr>
        <w:tc>
          <w:tcPr>
            <w:tcW w:w="992" w:type="dxa"/>
            <w:tcBorders>
              <w:bottom w:val="single" w:sz="4" w:space="0" w:color="auto"/>
            </w:tcBorders>
            <w:shd w:val="pct10" w:color="auto" w:fill="auto"/>
          </w:tcPr>
          <w:p w:rsidR="00FE295F" w:rsidRPr="00D23BF7" w:rsidRDefault="00FE295F" w:rsidP="00FE295F">
            <w:pPr>
              <w:jc w:val="center"/>
              <w:rPr>
                <w:b/>
                <w:bCs/>
                <w:iCs/>
                <w:szCs w:val="20"/>
              </w:rPr>
            </w:pPr>
            <w:r w:rsidRPr="00D23BF7">
              <w:rPr>
                <w:b/>
                <w:bCs/>
                <w:iCs/>
                <w:szCs w:val="20"/>
              </w:rPr>
              <w:t>7</w:t>
            </w:r>
            <w:r>
              <w:rPr>
                <w:b/>
                <w:bCs/>
                <w:iCs/>
                <w:szCs w:val="20"/>
              </w:rPr>
              <w:t>8</w:t>
            </w:r>
          </w:p>
        </w:tc>
        <w:tc>
          <w:tcPr>
            <w:tcW w:w="8330" w:type="dxa"/>
            <w:tcBorders>
              <w:bottom w:val="single" w:sz="4" w:space="0" w:color="auto"/>
            </w:tcBorders>
            <w:shd w:val="pct10" w:color="auto" w:fill="auto"/>
          </w:tcPr>
          <w:p w:rsidR="00FE295F" w:rsidRPr="00D23BF7" w:rsidRDefault="00FE295F" w:rsidP="00FE295F">
            <w:pPr>
              <w:rPr>
                <w:iCs/>
                <w:szCs w:val="20"/>
              </w:rPr>
            </w:pPr>
            <w:r>
              <w:rPr>
                <w:iCs/>
                <w:szCs w:val="20"/>
              </w:rPr>
              <w:t>TH kényszerkorrekció (oxigénpalack visszavétele)</w:t>
            </w:r>
          </w:p>
        </w:tc>
      </w:tr>
      <w:tr w:rsidR="00186C7A" w:rsidRPr="0006278A" w:rsidTr="00416518">
        <w:trPr>
          <w:trHeight w:val="170"/>
        </w:trPr>
        <w:tc>
          <w:tcPr>
            <w:tcW w:w="992" w:type="dxa"/>
            <w:tcBorders>
              <w:bottom w:val="single" w:sz="4" w:space="0" w:color="auto"/>
            </w:tcBorders>
            <w:shd w:val="clear" w:color="auto" w:fill="auto"/>
          </w:tcPr>
          <w:p w:rsidR="00186C7A" w:rsidRPr="00D23BF7" w:rsidRDefault="00725114" w:rsidP="007C1176">
            <w:pPr>
              <w:jc w:val="center"/>
              <w:rPr>
                <w:b/>
                <w:bCs/>
                <w:iCs/>
                <w:szCs w:val="20"/>
              </w:rPr>
            </w:pPr>
            <w:r>
              <w:rPr>
                <w:b/>
                <w:bCs/>
                <w:iCs/>
                <w:szCs w:val="20"/>
              </w:rPr>
              <w:t>KO</w:t>
            </w:r>
          </w:p>
        </w:tc>
        <w:tc>
          <w:tcPr>
            <w:tcW w:w="8330" w:type="dxa"/>
            <w:tcBorders>
              <w:bottom w:val="single" w:sz="4" w:space="0" w:color="auto"/>
            </w:tcBorders>
            <w:shd w:val="clear" w:color="auto" w:fill="auto"/>
          </w:tcPr>
          <w:p w:rsidR="00186C7A" w:rsidRPr="00D23BF7" w:rsidRDefault="00186C7A" w:rsidP="007C1176">
            <w:pPr>
              <w:rPr>
                <w:iCs/>
                <w:szCs w:val="20"/>
              </w:rPr>
            </w:pPr>
            <w:r w:rsidRPr="00D23BF7">
              <w:rPr>
                <w:iCs/>
                <w:szCs w:val="20"/>
              </w:rPr>
              <w:t>Havi kölcsönzési díj.</w:t>
            </w:r>
          </w:p>
        </w:tc>
      </w:tr>
      <w:tr w:rsidR="00186C7A" w:rsidTr="00416518">
        <w:trPr>
          <w:trHeight w:val="170"/>
        </w:trPr>
        <w:tc>
          <w:tcPr>
            <w:tcW w:w="992" w:type="dxa"/>
            <w:shd w:val="clear" w:color="auto" w:fill="auto"/>
          </w:tcPr>
          <w:p w:rsidR="00186C7A" w:rsidRPr="00D23BF7" w:rsidRDefault="00186C7A" w:rsidP="007C1176">
            <w:pPr>
              <w:jc w:val="center"/>
              <w:rPr>
                <w:iCs/>
                <w:szCs w:val="20"/>
              </w:rPr>
            </w:pPr>
            <w:r w:rsidRPr="00D23BF7">
              <w:rPr>
                <w:b/>
                <w:iCs/>
                <w:szCs w:val="20"/>
              </w:rPr>
              <w:t>K2</w:t>
            </w:r>
          </w:p>
        </w:tc>
        <w:tc>
          <w:tcPr>
            <w:tcW w:w="8330" w:type="dxa"/>
            <w:shd w:val="clear" w:color="auto" w:fill="auto"/>
          </w:tcPr>
          <w:p w:rsidR="00186C7A" w:rsidRPr="00D23BF7" w:rsidRDefault="00186C7A" w:rsidP="00376299">
            <w:pPr>
              <w:rPr>
                <w:iCs/>
                <w:szCs w:val="20"/>
              </w:rPr>
            </w:pPr>
            <w:r w:rsidRPr="00D23BF7">
              <w:rPr>
                <w:iCs/>
                <w:szCs w:val="20"/>
              </w:rPr>
              <w:t xml:space="preserve">Havi kölcsönzési díj </w:t>
            </w:r>
            <w:r w:rsidR="008357B8">
              <w:rPr>
                <w:iCs/>
                <w:szCs w:val="20"/>
              </w:rPr>
              <w:t>önkorrekció</w:t>
            </w:r>
            <w:r w:rsidR="00376299">
              <w:rPr>
                <w:iCs/>
                <w:szCs w:val="20"/>
              </w:rPr>
              <w:t>ja</w:t>
            </w:r>
            <w:r w:rsidR="008357B8">
              <w:rPr>
                <w:iCs/>
                <w:szCs w:val="20"/>
              </w:rPr>
              <w:t xml:space="preserve"> (MÓDOSÍTÁS)</w:t>
            </w:r>
          </w:p>
        </w:tc>
      </w:tr>
      <w:tr w:rsidR="00186C7A" w:rsidTr="00416518">
        <w:trPr>
          <w:trHeight w:val="170"/>
        </w:trPr>
        <w:tc>
          <w:tcPr>
            <w:tcW w:w="992" w:type="dxa"/>
            <w:shd w:val="clear" w:color="auto" w:fill="auto"/>
          </w:tcPr>
          <w:p w:rsidR="00186C7A" w:rsidRPr="00D23BF7" w:rsidRDefault="00186C7A" w:rsidP="007C1176">
            <w:pPr>
              <w:jc w:val="center"/>
              <w:rPr>
                <w:b/>
                <w:iCs/>
                <w:szCs w:val="20"/>
              </w:rPr>
            </w:pPr>
            <w:r w:rsidRPr="00D23BF7">
              <w:rPr>
                <w:b/>
                <w:iCs/>
                <w:szCs w:val="20"/>
              </w:rPr>
              <w:t>K4</w:t>
            </w:r>
          </w:p>
        </w:tc>
        <w:tc>
          <w:tcPr>
            <w:tcW w:w="8330" w:type="dxa"/>
            <w:shd w:val="clear" w:color="auto" w:fill="auto"/>
          </w:tcPr>
          <w:p w:rsidR="00186C7A" w:rsidRPr="00D23BF7" w:rsidRDefault="00725114" w:rsidP="008357B8">
            <w:pPr>
              <w:rPr>
                <w:iCs/>
                <w:szCs w:val="20"/>
              </w:rPr>
            </w:pPr>
            <w:r w:rsidRPr="00D23BF7">
              <w:rPr>
                <w:iCs/>
                <w:szCs w:val="20"/>
              </w:rPr>
              <w:t xml:space="preserve">Havi kölcsönzési díj </w:t>
            </w:r>
            <w:r>
              <w:rPr>
                <w:iCs/>
                <w:szCs w:val="20"/>
              </w:rPr>
              <w:t xml:space="preserve">önkorrekciója </w:t>
            </w:r>
            <w:r w:rsidR="008357B8">
              <w:rPr>
                <w:iCs/>
                <w:szCs w:val="20"/>
              </w:rPr>
              <w:t>(VISSZAVONÁS)</w:t>
            </w:r>
          </w:p>
        </w:tc>
      </w:tr>
      <w:tr w:rsidR="00186C7A" w:rsidRPr="0006278A" w:rsidTr="00416518">
        <w:trPr>
          <w:trHeight w:val="170"/>
        </w:trPr>
        <w:tc>
          <w:tcPr>
            <w:tcW w:w="992" w:type="dxa"/>
            <w:shd w:val="clear" w:color="auto" w:fill="auto"/>
          </w:tcPr>
          <w:p w:rsidR="00186C7A" w:rsidRPr="00D23BF7" w:rsidRDefault="00186C7A" w:rsidP="007C1176">
            <w:pPr>
              <w:jc w:val="center"/>
              <w:rPr>
                <w:b/>
                <w:bCs/>
                <w:iCs/>
                <w:szCs w:val="20"/>
              </w:rPr>
            </w:pPr>
            <w:r w:rsidRPr="00D23BF7">
              <w:rPr>
                <w:b/>
                <w:bCs/>
                <w:iCs/>
                <w:szCs w:val="20"/>
              </w:rPr>
              <w:t>K5</w:t>
            </w:r>
          </w:p>
        </w:tc>
        <w:tc>
          <w:tcPr>
            <w:tcW w:w="8330" w:type="dxa"/>
            <w:shd w:val="clear" w:color="auto" w:fill="auto"/>
          </w:tcPr>
          <w:p w:rsidR="00186C7A" w:rsidRPr="00D23BF7" w:rsidRDefault="00725114" w:rsidP="008357B8">
            <w:pPr>
              <w:rPr>
                <w:iCs/>
                <w:szCs w:val="20"/>
              </w:rPr>
            </w:pPr>
            <w:r w:rsidRPr="00D23BF7">
              <w:rPr>
                <w:iCs/>
                <w:szCs w:val="20"/>
              </w:rPr>
              <w:t xml:space="preserve">Havi kölcsönzési díj </w:t>
            </w:r>
            <w:r>
              <w:rPr>
                <w:iCs/>
                <w:szCs w:val="20"/>
              </w:rPr>
              <w:t xml:space="preserve">önkorrekciója </w:t>
            </w:r>
            <w:r w:rsidR="00186C7A" w:rsidRPr="00D23BF7">
              <w:rPr>
                <w:iCs/>
                <w:szCs w:val="20"/>
              </w:rPr>
              <w:t>(</w:t>
            </w:r>
            <w:r w:rsidR="00186C7A" w:rsidRPr="00D23BF7">
              <w:rPr>
                <w:iCs/>
                <w:caps/>
                <w:szCs w:val="20"/>
              </w:rPr>
              <w:t>Elmaradás)</w:t>
            </w:r>
          </w:p>
        </w:tc>
      </w:tr>
      <w:tr w:rsidR="00186C7A" w:rsidRPr="0006278A" w:rsidTr="00416518">
        <w:trPr>
          <w:trHeight w:val="170"/>
        </w:trPr>
        <w:tc>
          <w:tcPr>
            <w:tcW w:w="992" w:type="dxa"/>
            <w:shd w:val="clear" w:color="auto" w:fill="auto"/>
          </w:tcPr>
          <w:p w:rsidR="00186C7A" w:rsidRPr="00D23BF7" w:rsidRDefault="00186C7A" w:rsidP="007C1176">
            <w:pPr>
              <w:jc w:val="center"/>
              <w:rPr>
                <w:b/>
                <w:bCs/>
                <w:iCs/>
                <w:szCs w:val="20"/>
              </w:rPr>
            </w:pPr>
            <w:r w:rsidRPr="00D23BF7">
              <w:rPr>
                <w:b/>
                <w:bCs/>
                <w:iCs/>
                <w:szCs w:val="20"/>
              </w:rPr>
              <w:t>K6</w:t>
            </w:r>
          </w:p>
        </w:tc>
        <w:tc>
          <w:tcPr>
            <w:tcW w:w="8330" w:type="dxa"/>
            <w:shd w:val="clear" w:color="auto" w:fill="auto"/>
          </w:tcPr>
          <w:p w:rsidR="00186C7A" w:rsidRPr="00D23BF7" w:rsidRDefault="00186C7A" w:rsidP="007C1176">
            <w:pPr>
              <w:rPr>
                <w:iCs/>
                <w:szCs w:val="20"/>
              </w:rPr>
            </w:pPr>
            <w:r w:rsidRPr="00D23BF7">
              <w:rPr>
                <w:iCs/>
                <w:szCs w:val="20"/>
              </w:rPr>
              <w:t>Kölcsönzés korrekció kizárt tétel miatt</w:t>
            </w:r>
          </w:p>
        </w:tc>
      </w:tr>
      <w:tr w:rsidR="00186C7A" w:rsidRPr="0006278A" w:rsidTr="00416518">
        <w:trPr>
          <w:trHeight w:val="170"/>
        </w:trPr>
        <w:tc>
          <w:tcPr>
            <w:tcW w:w="992" w:type="dxa"/>
            <w:shd w:val="clear" w:color="auto" w:fill="auto"/>
          </w:tcPr>
          <w:p w:rsidR="00186C7A" w:rsidRPr="00D23BF7" w:rsidRDefault="00186C7A" w:rsidP="007C1176">
            <w:pPr>
              <w:jc w:val="center"/>
              <w:rPr>
                <w:b/>
                <w:bCs/>
                <w:iCs/>
                <w:szCs w:val="20"/>
              </w:rPr>
            </w:pPr>
            <w:r w:rsidRPr="00D23BF7">
              <w:rPr>
                <w:b/>
                <w:bCs/>
                <w:iCs/>
                <w:szCs w:val="20"/>
              </w:rPr>
              <w:t>K7</w:t>
            </w:r>
          </w:p>
        </w:tc>
        <w:tc>
          <w:tcPr>
            <w:tcW w:w="8330" w:type="dxa"/>
            <w:shd w:val="clear" w:color="auto" w:fill="auto"/>
          </w:tcPr>
          <w:p w:rsidR="00186C7A" w:rsidRPr="008357B8" w:rsidRDefault="00186C7A" w:rsidP="007C1176">
            <w:pPr>
              <w:rPr>
                <w:bCs/>
                <w:iCs/>
                <w:szCs w:val="20"/>
              </w:rPr>
            </w:pPr>
            <w:proofErr w:type="spellStart"/>
            <w:r w:rsidRPr="008357B8">
              <w:rPr>
                <w:bCs/>
                <w:iCs/>
                <w:szCs w:val="20"/>
              </w:rPr>
              <w:t>Elszámolórendszer</w:t>
            </w:r>
            <w:proofErr w:type="spellEnd"/>
            <w:r w:rsidRPr="008357B8">
              <w:rPr>
                <w:bCs/>
                <w:iCs/>
                <w:szCs w:val="20"/>
              </w:rPr>
              <w:t xml:space="preserve"> által hozzáadott kölcsönzés korrekciós tétel</w:t>
            </w:r>
          </w:p>
        </w:tc>
      </w:tr>
      <w:tr w:rsidR="00186C7A" w:rsidRPr="0006278A" w:rsidTr="00416518">
        <w:trPr>
          <w:trHeight w:val="170"/>
        </w:trPr>
        <w:tc>
          <w:tcPr>
            <w:tcW w:w="992" w:type="dxa"/>
            <w:tcBorders>
              <w:bottom w:val="single" w:sz="4" w:space="0" w:color="auto"/>
            </w:tcBorders>
            <w:shd w:val="clear" w:color="auto" w:fill="auto"/>
          </w:tcPr>
          <w:p w:rsidR="00186C7A" w:rsidRPr="00D23BF7" w:rsidRDefault="00186C7A" w:rsidP="007C1176">
            <w:pPr>
              <w:jc w:val="center"/>
              <w:rPr>
                <w:b/>
                <w:bCs/>
                <w:iCs/>
                <w:szCs w:val="20"/>
              </w:rPr>
            </w:pPr>
            <w:r w:rsidRPr="00D23BF7">
              <w:rPr>
                <w:b/>
                <w:bCs/>
                <w:iCs/>
                <w:szCs w:val="20"/>
              </w:rPr>
              <w:t>K8</w:t>
            </w:r>
          </w:p>
        </w:tc>
        <w:tc>
          <w:tcPr>
            <w:tcW w:w="8330" w:type="dxa"/>
            <w:tcBorders>
              <w:bottom w:val="single" w:sz="4" w:space="0" w:color="auto"/>
            </w:tcBorders>
            <w:shd w:val="clear" w:color="auto" w:fill="auto"/>
          </w:tcPr>
          <w:p w:rsidR="00186C7A" w:rsidRPr="008357B8" w:rsidRDefault="00186C7A" w:rsidP="008357B8">
            <w:pPr>
              <w:rPr>
                <w:iCs/>
                <w:szCs w:val="20"/>
              </w:rPr>
            </w:pPr>
            <w:r w:rsidRPr="008357B8">
              <w:rPr>
                <w:iCs/>
                <w:szCs w:val="20"/>
              </w:rPr>
              <w:t>TH kényszerkorrekció (kölcsönzés)</w:t>
            </w:r>
          </w:p>
        </w:tc>
      </w:tr>
      <w:tr w:rsidR="00416518" w:rsidRPr="0006278A" w:rsidTr="00416518">
        <w:trPr>
          <w:trHeight w:val="170"/>
        </w:trPr>
        <w:tc>
          <w:tcPr>
            <w:tcW w:w="992" w:type="dxa"/>
            <w:shd w:val="pct10" w:color="auto" w:fill="auto"/>
          </w:tcPr>
          <w:p w:rsidR="00416518" w:rsidRPr="00D23BF7" w:rsidRDefault="00416518" w:rsidP="002D2C7E">
            <w:pPr>
              <w:jc w:val="center"/>
              <w:rPr>
                <w:b/>
                <w:bCs/>
                <w:iCs/>
                <w:szCs w:val="20"/>
              </w:rPr>
            </w:pPr>
            <w:r w:rsidRPr="00D23BF7">
              <w:rPr>
                <w:b/>
                <w:bCs/>
                <w:iCs/>
                <w:szCs w:val="20"/>
              </w:rPr>
              <w:t>J0</w:t>
            </w:r>
          </w:p>
        </w:tc>
        <w:tc>
          <w:tcPr>
            <w:tcW w:w="8330" w:type="dxa"/>
            <w:shd w:val="pct10" w:color="auto" w:fill="auto"/>
          </w:tcPr>
          <w:p w:rsidR="00416518" w:rsidRPr="008357B8" w:rsidRDefault="00416518" w:rsidP="002D2C7E">
            <w:pPr>
              <w:rPr>
                <w:iCs/>
                <w:szCs w:val="20"/>
              </w:rPr>
            </w:pPr>
            <w:r w:rsidRPr="008357B8">
              <w:rPr>
                <w:iCs/>
                <w:szCs w:val="20"/>
              </w:rPr>
              <w:t>Javítás rezsi óradíj nélkül</w:t>
            </w:r>
          </w:p>
        </w:tc>
      </w:tr>
      <w:tr w:rsidR="00416518" w:rsidRPr="0006278A" w:rsidTr="00416518">
        <w:trPr>
          <w:trHeight w:val="170"/>
        </w:trPr>
        <w:tc>
          <w:tcPr>
            <w:tcW w:w="992" w:type="dxa"/>
            <w:shd w:val="pct10" w:color="auto" w:fill="auto"/>
          </w:tcPr>
          <w:p w:rsidR="00416518" w:rsidRPr="00D23BF7" w:rsidRDefault="00416518" w:rsidP="002D2C7E">
            <w:pPr>
              <w:jc w:val="center"/>
              <w:rPr>
                <w:b/>
                <w:bCs/>
                <w:iCs/>
                <w:szCs w:val="20"/>
              </w:rPr>
            </w:pPr>
            <w:r w:rsidRPr="00D23BF7">
              <w:rPr>
                <w:b/>
                <w:bCs/>
                <w:iCs/>
                <w:szCs w:val="20"/>
              </w:rPr>
              <w:t>J1</w:t>
            </w:r>
          </w:p>
        </w:tc>
        <w:tc>
          <w:tcPr>
            <w:tcW w:w="8330" w:type="dxa"/>
            <w:shd w:val="pct10" w:color="auto" w:fill="auto"/>
          </w:tcPr>
          <w:p w:rsidR="00416518" w:rsidRPr="008357B8" w:rsidRDefault="00416518" w:rsidP="002D2C7E">
            <w:pPr>
              <w:rPr>
                <w:iCs/>
                <w:szCs w:val="20"/>
              </w:rPr>
            </w:pPr>
            <w:r w:rsidRPr="008357B8">
              <w:rPr>
                <w:iCs/>
                <w:szCs w:val="20"/>
              </w:rPr>
              <w:t>Javítás rezsi óradíj</w:t>
            </w:r>
          </w:p>
        </w:tc>
      </w:tr>
      <w:tr w:rsidR="00416518" w:rsidTr="00416518">
        <w:trPr>
          <w:trHeight w:val="170"/>
        </w:trPr>
        <w:tc>
          <w:tcPr>
            <w:tcW w:w="992" w:type="dxa"/>
            <w:shd w:val="pct10" w:color="auto" w:fill="auto"/>
          </w:tcPr>
          <w:p w:rsidR="00416518" w:rsidRPr="00D23BF7" w:rsidRDefault="00416518" w:rsidP="002D2C7E">
            <w:pPr>
              <w:jc w:val="center"/>
              <w:rPr>
                <w:b/>
                <w:bCs/>
                <w:color w:val="000000"/>
                <w:szCs w:val="20"/>
              </w:rPr>
            </w:pPr>
            <w:r w:rsidRPr="00D23BF7">
              <w:rPr>
                <w:b/>
                <w:bCs/>
                <w:color w:val="000000"/>
                <w:szCs w:val="20"/>
              </w:rPr>
              <w:t>J2</w:t>
            </w:r>
          </w:p>
        </w:tc>
        <w:tc>
          <w:tcPr>
            <w:tcW w:w="8330" w:type="dxa"/>
            <w:shd w:val="pct10" w:color="auto" w:fill="auto"/>
          </w:tcPr>
          <w:p w:rsidR="00416518" w:rsidRPr="008357B8" w:rsidRDefault="00416518" w:rsidP="002D2C7E">
            <w:pPr>
              <w:rPr>
                <w:color w:val="000000"/>
                <w:szCs w:val="20"/>
              </w:rPr>
            </w:pPr>
            <w:r w:rsidRPr="008357B8">
              <w:rPr>
                <w:color w:val="000000"/>
                <w:szCs w:val="20"/>
              </w:rPr>
              <w:t xml:space="preserve">Javítás </w:t>
            </w:r>
            <w:r>
              <w:rPr>
                <w:iCs/>
                <w:szCs w:val="20"/>
              </w:rPr>
              <w:t>önkorrekciója</w:t>
            </w:r>
            <w:r w:rsidRPr="008357B8">
              <w:rPr>
                <w:iCs/>
                <w:szCs w:val="20"/>
              </w:rPr>
              <w:t xml:space="preserve"> </w:t>
            </w:r>
            <w:r w:rsidRPr="008357B8">
              <w:rPr>
                <w:color w:val="000000"/>
                <w:szCs w:val="20"/>
              </w:rPr>
              <w:t>(MÓDOSÍTÁS)</w:t>
            </w:r>
          </w:p>
        </w:tc>
      </w:tr>
      <w:tr w:rsidR="00416518" w:rsidTr="00416518">
        <w:trPr>
          <w:trHeight w:val="170"/>
        </w:trPr>
        <w:tc>
          <w:tcPr>
            <w:tcW w:w="992" w:type="dxa"/>
            <w:shd w:val="pct10" w:color="auto" w:fill="auto"/>
          </w:tcPr>
          <w:p w:rsidR="00416518" w:rsidRPr="00D23BF7" w:rsidRDefault="00416518" w:rsidP="002D2C7E">
            <w:pPr>
              <w:jc w:val="center"/>
              <w:rPr>
                <w:b/>
                <w:bCs/>
                <w:color w:val="000000"/>
                <w:szCs w:val="20"/>
              </w:rPr>
            </w:pPr>
            <w:r w:rsidRPr="00D23BF7">
              <w:rPr>
                <w:b/>
                <w:bCs/>
                <w:color w:val="000000"/>
                <w:szCs w:val="20"/>
              </w:rPr>
              <w:t>J4</w:t>
            </w:r>
          </w:p>
        </w:tc>
        <w:tc>
          <w:tcPr>
            <w:tcW w:w="8330" w:type="dxa"/>
            <w:shd w:val="pct10" w:color="auto" w:fill="auto"/>
          </w:tcPr>
          <w:p w:rsidR="00416518" w:rsidRPr="008357B8" w:rsidRDefault="00416518" w:rsidP="002D2C7E">
            <w:pPr>
              <w:rPr>
                <w:color w:val="000000"/>
                <w:szCs w:val="20"/>
              </w:rPr>
            </w:pPr>
            <w:r w:rsidRPr="008357B8">
              <w:rPr>
                <w:color w:val="000000"/>
                <w:szCs w:val="20"/>
              </w:rPr>
              <w:t xml:space="preserve">Javítás </w:t>
            </w:r>
            <w:r>
              <w:rPr>
                <w:iCs/>
                <w:szCs w:val="20"/>
              </w:rPr>
              <w:t>önkorrekciója</w:t>
            </w:r>
            <w:r w:rsidRPr="008357B8">
              <w:rPr>
                <w:iCs/>
                <w:szCs w:val="20"/>
              </w:rPr>
              <w:t xml:space="preserve"> </w:t>
            </w:r>
            <w:r w:rsidRPr="008357B8">
              <w:rPr>
                <w:color w:val="000000"/>
                <w:szCs w:val="20"/>
              </w:rPr>
              <w:t>(VISSZAVONÁS)</w:t>
            </w:r>
          </w:p>
        </w:tc>
      </w:tr>
      <w:tr w:rsidR="00416518" w:rsidRPr="0006278A" w:rsidTr="00416518">
        <w:trPr>
          <w:trHeight w:val="170"/>
        </w:trPr>
        <w:tc>
          <w:tcPr>
            <w:tcW w:w="992" w:type="dxa"/>
            <w:shd w:val="pct10" w:color="auto" w:fill="auto"/>
          </w:tcPr>
          <w:p w:rsidR="00416518" w:rsidRPr="00D23BF7" w:rsidRDefault="00416518" w:rsidP="002D2C7E">
            <w:pPr>
              <w:jc w:val="center"/>
              <w:rPr>
                <w:b/>
                <w:bCs/>
                <w:color w:val="000000"/>
                <w:szCs w:val="20"/>
              </w:rPr>
            </w:pPr>
            <w:r w:rsidRPr="00D23BF7">
              <w:rPr>
                <w:b/>
                <w:bCs/>
                <w:color w:val="000000"/>
                <w:szCs w:val="20"/>
              </w:rPr>
              <w:t>J5</w:t>
            </w:r>
          </w:p>
        </w:tc>
        <w:tc>
          <w:tcPr>
            <w:tcW w:w="8330" w:type="dxa"/>
            <w:shd w:val="pct10" w:color="auto" w:fill="auto"/>
          </w:tcPr>
          <w:p w:rsidR="00416518" w:rsidRPr="008357B8" w:rsidRDefault="00416518" w:rsidP="002D2C7E">
            <w:pPr>
              <w:rPr>
                <w:color w:val="000000"/>
                <w:szCs w:val="20"/>
              </w:rPr>
            </w:pPr>
            <w:r w:rsidRPr="008357B8">
              <w:rPr>
                <w:color w:val="000000"/>
                <w:szCs w:val="20"/>
              </w:rPr>
              <w:t xml:space="preserve">Javítás </w:t>
            </w:r>
            <w:r>
              <w:rPr>
                <w:iCs/>
                <w:szCs w:val="20"/>
              </w:rPr>
              <w:t>önkorrekciója</w:t>
            </w:r>
            <w:r w:rsidRPr="008357B8">
              <w:rPr>
                <w:iCs/>
                <w:szCs w:val="20"/>
              </w:rPr>
              <w:t xml:space="preserve"> </w:t>
            </w:r>
            <w:r w:rsidRPr="008357B8">
              <w:rPr>
                <w:color w:val="000000"/>
                <w:szCs w:val="20"/>
              </w:rPr>
              <w:t>(ELMARADÁS)</w:t>
            </w:r>
          </w:p>
        </w:tc>
      </w:tr>
      <w:tr w:rsidR="00416518" w:rsidRPr="0006278A" w:rsidTr="00416518">
        <w:trPr>
          <w:trHeight w:val="170"/>
        </w:trPr>
        <w:tc>
          <w:tcPr>
            <w:tcW w:w="992" w:type="dxa"/>
            <w:shd w:val="pct10" w:color="auto" w:fill="auto"/>
          </w:tcPr>
          <w:p w:rsidR="00416518" w:rsidRPr="00D23BF7" w:rsidRDefault="00416518" w:rsidP="002D2C7E">
            <w:pPr>
              <w:jc w:val="center"/>
              <w:rPr>
                <w:b/>
                <w:bCs/>
                <w:color w:val="000000"/>
                <w:szCs w:val="20"/>
              </w:rPr>
            </w:pPr>
            <w:r w:rsidRPr="00D23BF7">
              <w:rPr>
                <w:b/>
                <w:bCs/>
                <w:color w:val="000000"/>
                <w:szCs w:val="20"/>
              </w:rPr>
              <w:t>J6</w:t>
            </w:r>
          </w:p>
        </w:tc>
        <w:tc>
          <w:tcPr>
            <w:tcW w:w="8330" w:type="dxa"/>
            <w:shd w:val="pct10" w:color="auto" w:fill="auto"/>
          </w:tcPr>
          <w:p w:rsidR="00416518" w:rsidRPr="008357B8" w:rsidRDefault="00416518" w:rsidP="002D2C7E">
            <w:pPr>
              <w:rPr>
                <w:color w:val="000000"/>
                <w:szCs w:val="20"/>
              </w:rPr>
            </w:pPr>
            <w:r w:rsidRPr="008357B8">
              <w:rPr>
                <w:color w:val="000000"/>
                <w:szCs w:val="20"/>
              </w:rPr>
              <w:t>Javítás korrekció kizárt tétel miatt</w:t>
            </w:r>
          </w:p>
        </w:tc>
      </w:tr>
      <w:tr w:rsidR="00416518" w:rsidRPr="0006278A" w:rsidTr="00416518">
        <w:trPr>
          <w:trHeight w:val="170"/>
        </w:trPr>
        <w:tc>
          <w:tcPr>
            <w:tcW w:w="992" w:type="dxa"/>
            <w:shd w:val="pct10" w:color="auto" w:fill="auto"/>
          </w:tcPr>
          <w:p w:rsidR="00416518" w:rsidRPr="00D23BF7" w:rsidRDefault="00416518" w:rsidP="002D2C7E">
            <w:pPr>
              <w:jc w:val="center"/>
              <w:rPr>
                <w:b/>
                <w:bCs/>
                <w:color w:val="000000"/>
                <w:szCs w:val="20"/>
              </w:rPr>
            </w:pPr>
            <w:r w:rsidRPr="00D23BF7">
              <w:rPr>
                <w:b/>
                <w:bCs/>
                <w:color w:val="000000"/>
                <w:szCs w:val="20"/>
              </w:rPr>
              <w:t>J7</w:t>
            </w:r>
          </w:p>
        </w:tc>
        <w:tc>
          <w:tcPr>
            <w:tcW w:w="8330" w:type="dxa"/>
            <w:shd w:val="pct10" w:color="auto" w:fill="auto"/>
          </w:tcPr>
          <w:p w:rsidR="00416518" w:rsidRPr="008357B8" w:rsidRDefault="00416518" w:rsidP="002D2C7E">
            <w:pPr>
              <w:rPr>
                <w:bCs/>
                <w:szCs w:val="20"/>
              </w:rPr>
            </w:pPr>
            <w:proofErr w:type="spellStart"/>
            <w:r w:rsidRPr="008357B8">
              <w:rPr>
                <w:bCs/>
                <w:iCs/>
                <w:szCs w:val="20"/>
              </w:rPr>
              <w:t>Elszámolórendszer</w:t>
            </w:r>
            <w:proofErr w:type="spellEnd"/>
            <w:r w:rsidRPr="008357B8">
              <w:rPr>
                <w:bCs/>
                <w:szCs w:val="20"/>
              </w:rPr>
              <w:t xml:space="preserve"> által hozzáadott javítás korrekciós tétel</w:t>
            </w:r>
          </w:p>
        </w:tc>
      </w:tr>
      <w:tr w:rsidR="00416518" w:rsidRPr="00D23BF7" w:rsidTr="00416518">
        <w:trPr>
          <w:trHeight w:val="170"/>
        </w:trPr>
        <w:tc>
          <w:tcPr>
            <w:tcW w:w="992" w:type="dxa"/>
            <w:tcBorders>
              <w:bottom w:val="single" w:sz="4" w:space="0" w:color="auto"/>
            </w:tcBorders>
            <w:shd w:val="pct10" w:color="auto" w:fill="auto"/>
          </w:tcPr>
          <w:p w:rsidR="00416518" w:rsidRPr="00D23BF7" w:rsidRDefault="00416518" w:rsidP="002D2C7E">
            <w:pPr>
              <w:jc w:val="center"/>
              <w:rPr>
                <w:b/>
                <w:bCs/>
                <w:iCs/>
                <w:szCs w:val="20"/>
              </w:rPr>
            </w:pPr>
            <w:r w:rsidRPr="00D23BF7">
              <w:rPr>
                <w:b/>
                <w:bCs/>
                <w:iCs/>
                <w:szCs w:val="20"/>
              </w:rPr>
              <w:t>J8</w:t>
            </w:r>
          </w:p>
        </w:tc>
        <w:tc>
          <w:tcPr>
            <w:tcW w:w="8330" w:type="dxa"/>
            <w:tcBorders>
              <w:bottom w:val="single" w:sz="4" w:space="0" w:color="auto"/>
            </w:tcBorders>
            <w:shd w:val="pct10" w:color="auto" w:fill="auto"/>
          </w:tcPr>
          <w:p w:rsidR="00416518" w:rsidRPr="008357B8" w:rsidRDefault="00416518" w:rsidP="002D2C7E">
            <w:pPr>
              <w:rPr>
                <w:color w:val="000000"/>
                <w:szCs w:val="20"/>
              </w:rPr>
            </w:pPr>
            <w:r w:rsidRPr="008357B8">
              <w:rPr>
                <w:color w:val="000000"/>
                <w:szCs w:val="20"/>
              </w:rPr>
              <w:t>TH kényszerkorrekció (javítás)</w:t>
            </w:r>
          </w:p>
        </w:tc>
      </w:tr>
      <w:tr w:rsidR="008357B8" w:rsidRPr="0006278A" w:rsidTr="00DB7329">
        <w:trPr>
          <w:trHeight w:val="170"/>
        </w:trPr>
        <w:tc>
          <w:tcPr>
            <w:tcW w:w="992" w:type="dxa"/>
          </w:tcPr>
          <w:p w:rsidR="008357B8" w:rsidRPr="00D23BF7" w:rsidRDefault="008357B8" w:rsidP="008357B8">
            <w:pPr>
              <w:jc w:val="center"/>
              <w:rPr>
                <w:b/>
                <w:bCs/>
                <w:iCs/>
                <w:szCs w:val="20"/>
              </w:rPr>
            </w:pPr>
            <w:r w:rsidRPr="00D23BF7">
              <w:rPr>
                <w:b/>
                <w:bCs/>
                <w:iCs/>
                <w:szCs w:val="20"/>
              </w:rPr>
              <w:t>L</w:t>
            </w:r>
            <w:r>
              <w:rPr>
                <w:b/>
                <w:bCs/>
                <w:iCs/>
                <w:szCs w:val="20"/>
              </w:rPr>
              <w:t>2</w:t>
            </w:r>
          </w:p>
        </w:tc>
        <w:tc>
          <w:tcPr>
            <w:tcW w:w="8330" w:type="dxa"/>
          </w:tcPr>
          <w:p w:rsidR="008357B8" w:rsidRPr="008357B8" w:rsidRDefault="008357B8" w:rsidP="008357B8">
            <w:pPr>
              <w:rPr>
                <w:iCs/>
                <w:szCs w:val="20"/>
              </w:rPr>
            </w:pPr>
            <w:r w:rsidRPr="008357B8">
              <w:rPr>
                <w:iCs/>
                <w:szCs w:val="20"/>
              </w:rPr>
              <w:t xml:space="preserve">Javítás rezsi óradíj </w:t>
            </w:r>
            <w:r>
              <w:rPr>
                <w:iCs/>
                <w:szCs w:val="20"/>
              </w:rPr>
              <w:t>önkorrekciója</w:t>
            </w:r>
            <w:r w:rsidRPr="008357B8">
              <w:rPr>
                <w:iCs/>
                <w:szCs w:val="20"/>
              </w:rPr>
              <w:t xml:space="preserve"> (MÓDOSÍTÁS)</w:t>
            </w:r>
          </w:p>
        </w:tc>
      </w:tr>
      <w:tr w:rsidR="008357B8" w:rsidRPr="0006278A" w:rsidTr="00DB7329">
        <w:trPr>
          <w:trHeight w:val="170"/>
        </w:trPr>
        <w:tc>
          <w:tcPr>
            <w:tcW w:w="992" w:type="dxa"/>
          </w:tcPr>
          <w:p w:rsidR="008357B8" w:rsidRPr="00D23BF7" w:rsidRDefault="008357B8" w:rsidP="008357B8">
            <w:pPr>
              <w:jc w:val="center"/>
              <w:rPr>
                <w:b/>
                <w:bCs/>
                <w:iCs/>
                <w:szCs w:val="20"/>
              </w:rPr>
            </w:pPr>
            <w:r w:rsidRPr="00D23BF7">
              <w:rPr>
                <w:b/>
                <w:bCs/>
                <w:iCs/>
                <w:szCs w:val="20"/>
              </w:rPr>
              <w:t>L</w:t>
            </w:r>
            <w:r>
              <w:rPr>
                <w:b/>
                <w:bCs/>
                <w:iCs/>
                <w:szCs w:val="20"/>
              </w:rPr>
              <w:t>4</w:t>
            </w:r>
          </w:p>
        </w:tc>
        <w:tc>
          <w:tcPr>
            <w:tcW w:w="8330" w:type="dxa"/>
          </w:tcPr>
          <w:p w:rsidR="008357B8" w:rsidRPr="008357B8" w:rsidRDefault="008357B8" w:rsidP="008357B8">
            <w:pPr>
              <w:rPr>
                <w:iCs/>
                <w:szCs w:val="20"/>
              </w:rPr>
            </w:pPr>
            <w:r w:rsidRPr="008357B8">
              <w:rPr>
                <w:iCs/>
                <w:szCs w:val="20"/>
              </w:rPr>
              <w:t xml:space="preserve">Javítás rezsi óradíj </w:t>
            </w:r>
            <w:r>
              <w:rPr>
                <w:iCs/>
                <w:szCs w:val="20"/>
              </w:rPr>
              <w:t>önkorrekciója</w:t>
            </w:r>
            <w:r w:rsidRPr="008357B8">
              <w:rPr>
                <w:iCs/>
                <w:szCs w:val="20"/>
              </w:rPr>
              <w:t xml:space="preserve"> (VISSZAVONÁS)</w:t>
            </w:r>
          </w:p>
        </w:tc>
      </w:tr>
      <w:tr w:rsidR="00186C7A" w:rsidRPr="0006278A" w:rsidTr="00DB7329">
        <w:trPr>
          <w:trHeight w:val="170"/>
        </w:trPr>
        <w:tc>
          <w:tcPr>
            <w:tcW w:w="992" w:type="dxa"/>
          </w:tcPr>
          <w:p w:rsidR="00186C7A" w:rsidRPr="00D23BF7" w:rsidRDefault="00186C7A" w:rsidP="007C1176">
            <w:pPr>
              <w:jc w:val="center"/>
              <w:rPr>
                <w:b/>
                <w:bCs/>
                <w:iCs/>
                <w:szCs w:val="20"/>
              </w:rPr>
            </w:pPr>
            <w:r w:rsidRPr="00D23BF7">
              <w:rPr>
                <w:b/>
                <w:bCs/>
                <w:iCs/>
                <w:szCs w:val="20"/>
              </w:rPr>
              <w:t>L5</w:t>
            </w:r>
          </w:p>
        </w:tc>
        <w:tc>
          <w:tcPr>
            <w:tcW w:w="8330" w:type="dxa"/>
          </w:tcPr>
          <w:p w:rsidR="00186C7A" w:rsidRPr="008357B8" w:rsidRDefault="00186C7A" w:rsidP="007C1176">
            <w:pPr>
              <w:rPr>
                <w:iCs/>
                <w:szCs w:val="20"/>
              </w:rPr>
            </w:pPr>
            <w:r w:rsidRPr="008357B8">
              <w:rPr>
                <w:iCs/>
                <w:szCs w:val="20"/>
              </w:rPr>
              <w:t xml:space="preserve">Javítás rezsi óradíj </w:t>
            </w:r>
            <w:r w:rsidR="008357B8">
              <w:rPr>
                <w:iCs/>
                <w:szCs w:val="20"/>
              </w:rPr>
              <w:t>önkorrekciója</w:t>
            </w:r>
            <w:r w:rsidR="008357B8" w:rsidRPr="008357B8">
              <w:rPr>
                <w:iCs/>
                <w:szCs w:val="20"/>
              </w:rPr>
              <w:t xml:space="preserve"> </w:t>
            </w:r>
            <w:r w:rsidRPr="008357B8">
              <w:rPr>
                <w:iCs/>
                <w:szCs w:val="20"/>
              </w:rPr>
              <w:t>(ELMARADÁS)</w:t>
            </w:r>
          </w:p>
        </w:tc>
      </w:tr>
      <w:tr w:rsidR="00186C7A" w:rsidRPr="0006278A" w:rsidTr="00DB7329">
        <w:trPr>
          <w:trHeight w:val="170"/>
        </w:trPr>
        <w:tc>
          <w:tcPr>
            <w:tcW w:w="992" w:type="dxa"/>
          </w:tcPr>
          <w:p w:rsidR="00186C7A" w:rsidRPr="00D23BF7" w:rsidRDefault="00186C7A" w:rsidP="007C1176">
            <w:pPr>
              <w:jc w:val="center"/>
              <w:rPr>
                <w:b/>
                <w:bCs/>
                <w:iCs/>
                <w:szCs w:val="20"/>
              </w:rPr>
            </w:pPr>
            <w:r w:rsidRPr="00D23BF7">
              <w:rPr>
                <w:b/>
                <w:bCs/>
                <w:iCs/>
                <w:szCs w:val="20"/>
              </w:rPr>
              <w:lastRenderedPageBreak/>
              <w:t>L6</w:t>
            </w:r>
          </w:p>
        </w:tc>
        <w:tc>
          <w:tcPr>
            <w:tcW w:w="8330" w:type="dxa"/>
          </w:tcPr>
          <w:p w:rsidR="00186C7A" w:rsidRPr="008357B8" w:rsidRDefault="00186C7A" w:rsidP="007C1176">
            <w:pPr>
              <w:rPr>
                <w:iCs/>
                <w:szCs w:val="20"/>
              </w:rPr>
            </w:pPr>
            <w:r w:rsidRPr="008357B8">
              <w:rPr>
                <w:iCs/>
                <w:szCs w:val="20"/>
              </w:rPr>
              <w:t>Javítás rezsi óradíj korrekciója, korrekció kizárt tétel miatt</w:t>
            </w:r>
          </w:p>
        </w:tc>
      </w:tr>
      <w:tr w:rsidR="00186C7A" w:rsidRPr="0006278A" w:rsidTr="00DB7329">
        <w:trPr>
          <w:trHeight w:val="170"/>
        </w:trPr>
        <w:tc>
          <w:tcPr>
            <w:tcW w:w="992" w:type="dxa"/>
          </w:tcPr>
          <w:p w:rsidR="00186C7A" w:rsidRPr="00D23BF7" w:rsidRDefault="00186C7A" w:rsidP="007C1176">
            <w:pPr>
              <w:jc w:val="center"/>
              <w:rPr>
                <w:b/>
                <w:bCs/>
                <w:iCs/>
                <w:szCs w:val="20"/>
              </w:rPr>
            </w:pPr>
            <w:r w:rsidRPr="00D23BF7">
              <w:rPr>
                <w:b/>
                <w:bCs/>
                <w:iCs/>
                <w:szCs w:val="20"/>
              </w:rPr>
              <w:t>L7</w:t>
            </w:r>
          </w:p>
        </w:tc>
        <w:tc>
          <w:tcPr>
            <w:tcW w:w="8330" w:type="dxa"/>
          </w:tcPr>
          <w:p w:rsidR="00186C7A" w:rsidRPr="008357B8" w:rsidRDefault="00186C7A" w:rsidP="007C1176">
            <w:pPr>
              <w:rPr>
                <w:bCs/>
                <w:iCs/>
                <w:szCs w:val="20"/>
              </w:rPr>
            </w:pPr>
            <w:proofErr w:type="spellStart"/>
            <w:r w:rsidRPr="008357B8">
              <w:rPr>
                <w:bCs/>
                <w:iCs/>
                <w:szCs w:val="20"/>
              </w:rPr>
              <w:t>Elszámolórendszer</w:t>
            </w:r>
            <w:proofErr w:type="spellEnd"/>
            <w:r w:rsidRPr="008357B8">
              <w:rPr>
                <w:bCs/>
                <w:iCs/>
                <w:szCs w:val="20"/>
              </w:rPr>
              <w:t xml:space="preserve"> által hozzáadott javítás rezsi óradíj korrekciós tétel</w:t>
            </w:r>
          </w:p>
        </w:tc>
      </w:tr>
      <w:tr w:rsidR="00186C7A" w:rsidRPr="0006278A" w:rsidTr="008357B8">
        <w:trPr>
          <w:trHeight w:val="170"/>
        </w:trPr>
        <w:tc>
          <w:tcPr>
            <w:tcW w:w="992" w:type="dxa"/>
            <w:tcBorders>
              <w:bottom w:val="single" w:sz="4" w:space="0" w:color="auto"/>
            </w:tcBorders>
          </w:tcPr>
          <w:p w:rsidR="00186C7A" w:rsidRPr="00D23BF7" w:rsidRDefault="00186C7A" w:rsidP="007C1176">
            <w:pPr>
              <w:jc w:val="center"/>
              <w:rPr>
                <w:b/>
                <w:bCs/>
                <w:color w:val="000000"/>
                <w:szCs w:val="20"/>
              </w:rPr>
            </w:pPr>
            <w:r>
              <w:rPr>
                <w:b/>
                <w:bCs/>
                <w:color w:val="000000"/>
                <w:szCs w:val="20"/>
              </w:rPr>
              <w:t>L8</w:t>
            </w:r>
          </w:p>
        </w:tc>
        <w:tc>
          <w:tcPr>
            <w:tcW w:w="8330" w:type="dxa"/>
            <w:tcBorders>
              <w:bottom w:val="single" w:sz="4" w:space="0" w:color="auto"/>
            </w:tcBorders>
          </w:tcPr>
          <w:p w:rsidR="00186C7A" w:rsidRPr="008357B8" w:rsidRDefault="00186C7A" w:rsidP="007C1176">
            <w:pPr>
              <w:rPr>
                <w:color w:val="000000"/>
                <w:szCs w:val="20"/>
              </w:rPr>
            </w:pPr>
            <w:r w:rsidRPr="008357B8">
              <w:rPr>
                <w:color w:val="000000"/>
                <w:szCs w:val="20"/>
              </w:rPr>
              <w:t>TH kényszerkorrekció (javítás rezsi óradíj)</w:t>
            </w:r>
          </w:p>
        </w:tc>
      </w:tr>
      <w:tr w:rsidR="008357B8" w:rsidRPr="0006278A" w:rsidTr="008357B8">
        <w:trPr>
          <w:trHeight w:val="170"/>
        </w:trPr>
        <w:tc>
          <w:tcPr>
            <w:tcW w:w="992" w:type="dxa"/>
            <w:shd w:val="pct10" w:color="auto" w:fill="auto"/>
          </w:tcPr>
          <w:p w:rsidR="008357B8" w:rsidRPr="00D23BF7" w:rsidRDefault="008357B8" w:rsidP="008357B8">
            <w:pPr>
              <w:jc w:val="center"/>
              <w:rPr>
                <w:b/>
                <w:bCs/>
                <w:color w:val="000000"/>
                <w:szCs w:val="20"/>
              </w:rPr>
            </w:pPr>
            <w:r w:rsidRPr="00D23BF7">
              <w:rPr>
                <w:b/>
                <w:bCs/>
                <w:color w:val="000000"/>
                <w:szCs w:val="20"/>
              </w:rPr>
              <w:t>M</w:t>
            </w:r>
            <w:r>
              <w:rPr>
                <w:b/>
                <w:bCs/>
                <w:color w:val="000000"/>
                <w:szCs w:val="20"/>
              </w:rPr>
              <w:t>2</w:t>
            </w:r>
          </w:p>
        </w:tc>
        <w:tc>
          <w:tcPr>
            <w:tcW w:w="8330" w:type="dxa"/>
            <w:shd w:val="pct10" w:color="auto" w:fill="auto"/>
          </w:tcPr>
          <w:p w:rsidR="008357B8" w:rsidRPr="008357B8" w:rsidRDefault="008357B8" w:rsidP="008357B8">
            <w:pPr>
              <w:rPr>
                <w:color w:val="000000"/>
                <w:szCs w:val="20"/>
              </w:rPr>
            </w:pPr>
            <w:r w:rsidRPr="008357B8">
              <w:rPr>
                <w:color w:val="000000"/>
                <w:szCs w:val="20"/>
              </w:rPr>
              <w:t xml:space="preserve">Karbantartás rezsi óradíj </w:t>
            </w:r>
            <w:r>
              <w:rPr>
                <w:iCs/>
                <w:szCs w:val="20"/>
              </w:rPr>
              <w:t>önkorrekciója</w:t>
            </w:r>
            <w:r w:rsidRPr="008357B8">
              <w:rPr>
                <w:iCs/>
                <w:szCs w:val="20"/>
              </w:rPr>
              <w:t xml:space="preserve"> </w:t>
            </w:r>
            <w:r w:rsidRPr="008357B8">
              <w:rPr>
                <w:color w:val="000000"/>
                <w:szCs w:val="20"/>
              </w:rPr>
              <w:t>(MÓDOSÍTÁS)</w:t>
            </w:r>
          </w:p>
        </w:tc>
      </w:tr>
      <w:tr w:rsidR="008357B8" w:rsidRPr="0006278A" w:rsidTr="008357B8">
        <w:trPr>
          <w:trHeight w:val="170"/>
        </w:trPr>
        <w:tc>
          <w:tcPr>
            <w:tcW w:w="992" w:type="dxa"/>
            <w:shd w:val="pct10" w:color="auto" w:fill="auto"/>
          </w:tcPr>
          <w:p w:rsidR="008357B8" w:rsidRPr="00D23BF7" w:rsidRDefault="008357B8" w:rsidP="008357B8">
            <w:pPr>
              <w:jc w:val="center"/>
              <w:rPr>
                <w:b/>
                <w:bCs/>
                <w:color w:val="000000"/>
                <w:szCs w:val="20"/>
              </w:rPr>
            </w:pPr>
            <w:r w:rsidRPr="00D23BF7">
              <w:rPr>
                <w:b/>
                <w:bCs/>
                <w:color w:val="000000"/>
                <w:szCs w:val="20"/>
              </w:rPr>
              <w:t>M</w:t>
            </w:r>
            <w:r>
              <w:rPr>
                <w:b/>
                <w:bCs/>
                <w:color w:val="000000"/>
                <w:szCs w:val="20"/>
              </w:rPr>
              <w:t>4</w:t>
            </w:r>
          </w:p>
        </w:tc>
        <w:tc>
          <w:tcPr>
            <w:tcW w:w="8330" w:type="dxa"/>
            <w:shd w:val="pct10" w:color="auto" w:fill="auto"/>
          </w:tcPr>
          <w:p w:rsidR="008357B8" w:rsidRPr="008357B8" w:rsidRDefault="008357B8" w:rsidP="008357B8">
            <w:pPr>
              <w:rPr>
                <w:color w:val="000000"/>
                <w:szCs w:val="20"/>
              </w:rPr>
            </w:pPr>
            <w:r w:rsidRPr="008357B8">
              <w:rPr>
                <w:color w:val="000000"/>
                <w:szCs w:val="20"/>
              </w:rPr>
              <w:t xml:space="preserve">Karbantartás rezsi óradíj </w:t>
            </w:r>
            <w:r>
              <w:rPr>
                <w:iCs/>
                <w:szCs w:val="20"/>
              </w:rPr>
              <w:t>önkorrekciója</w:t>
            </w:r>
            <w:r w:rsidRPr="008357B8">
              <w:rPr>
                <w:iCs/>
                <w:szCs w:val="20"/>
              </w:rPr>
              <w:t xml:space="preserve"> </w:t>
            </w:r>
            <w:r w:rsidRPr="008357B8">
              <w:rPr>
                <w:color w:val="000000"/>
                <w:szCs w:val="20"/>
              </w:rPr>
              <w:t>(VISSZAVONÁS)</w:t>
            </w:r>
          </w:p>
        </w:tc>
      </w:tr>
      <w:tr w:rsidR="00186C7A" w:rsidRPr="0006278A" w:rsidTr="008357B8">
        <w:trPr>
          <w:trHeight w:val="170"/>
        </w:trPr>
        <w:tc>
          <w:tcPr>
            <w:tcW w:w="992" w:type="dxa"/>
            <w:shd w:val="pct10" w:color="auto" w:fill="auto"/>
          </w:tcPr>
          <w:p w:rsidR="00186C7A" w:rsidRPr="00D23BF7" w:rsidRDefault="00186C7A" w:rsidP="007C1176">
            <w:pPr>
              <w:jc w:val="center"/>
              <w:rPr>
                <w:b/>
                <w:bCs/>
                <w:iCs/>
                <w:szCs w:val="20"/>
              </w:rPr>
            </w:pPr>
            <w:r w:rsidRPr="00D23BF7">
              <w:rPr>
                <w:b/>
                <w:bCs/>
                <w:color w:val="000000"/>
                <w:szCs w:val="20"/>
              </w:rPr>
              <w:t>M5</w:t>
            </w:r>
          </w:p>
        </w:tc>
        <w:tc>
          <w:tcPr>
            <w:tcW w:w="8330" w:type="dxa"/>
            <w:shd w:val="pct10" w:color="auto" w:fill="auto"/>
          </w:tcPr>
          <w:p w:rsidR="00186C7A" w:rsidRPr="008357B8" w:rsidRDefault="00186C7A" w:rsidP="007C1176">
            <w:pPr>
              <w:rPr>
                <w:iCs/>
                <w:szCs w:val="20"/>
              </w:rPr>
            </w:pPr>
            <w:r w:rsidRPr="008357B8">
              <w:rPr>
                <w:color w:val="000000"/>
                <w:szCs w:val="20"/>
              </w:rPr>
              <w:t xml:space="preserve">Karbantartás rezsi óradíj </w:t>
            </w:r>
            <w:r w:rsidR="008357B8">
              <w:rPr>
                <w:iCs/>
                <w:szCs w:val="20"/>
              </w:rPr>
              <w:t>önkorrekciója</w:t>
            </w:r>
            <w:r w:rsidR="008357B8" w:rsidRPr="008357B8">
              <w:rPr>
                <w:iCs/>
                <w:szCs w:val="20"/>
              </w:rPr>
              <w:t xml:space="preserve"> </w:t>
            </w:r>
            <w:r w:rsidRPr="008357B8">
              <w:rPr>
                <w:color w:val="000000"/>
                <w:szCs w:val="20"/>
              </w:rPr>
              <w:t>(ELMARADÁS)</w:t>
            </w:r>
          </w:p>
        </w:tc>
      </w:tr>
      <w:tr w:rsidR="00186C7A" w:rsidRPr="0006278A" w:rsidTr="008357B8">
        <w:trPr>
          <w:trHeight w:val="170"/>
        </w:trPr>
        <w:tc>
          <w:tcPr>
            <w:tcW w:w="992" w:type="dxa"/>
            <w:shd w:val="pct10" w:color="auto" w:fill="auto"/>
          </w:tcPr>
          <w:p w:rsidR="00186C7A" w:rsidRPr="00D23BF7" w:rsidRDefault="00186C7A" w:rsidP="007C1176">
            <w:pPr>
              <w:jc w:val="center"/>
              <w:rPr>
                <w:b/>
                <w:bCs/>
                <w:iCs/>
                <w:szCs w:val="20"/>
              </w:rPr>
            </w:pPr>
            <w:r w:rsidRPr="00D23BF7">
              <w:rPr>
                <w:b/>
                <w:bCs/>
                <w:color w:val="000000"/>
                <w:szCs w:val="20"/>
              </w:rPr>
              <w:t>M6</w:t>
            </w:r>
          </w:p>
        </w:tc>
        <w:tc>
          <w:tcPr>
            <w:tcW w:w="8330" w:type="dxa"/>
            <w:shd w:val="pct10" w:color="auto" w:fill="auto"/>
          </w:tcPr>
          <w:p w:rsidR="00186C7A" w:rsidRPr="008357B8" w:rsidRDefault="00186C7A" w:rsidP="007C1176">
            <w:pPr>
              <w:rPr>
                <w:iCs/>
                <w:szCs w:val="20"/>
              </w:rPr>
            </w:pPr>
            <w:r w:rsidRPr="008357B8">
              <w:rPr>
                <w:color w:val="000000"/>
                <w:szCs w:val="20"/>
              </w:rPr>
              <w:t>Karbantartás rezsi óradíj korrekció kizárt tétel miatt</w:t>
            </w:r>
          </w:p>
        </w:tc>
      </w:tr>
      <w:tr w:rsidR="00186C7A" w:rsidRPr="0006278A" w:rsidTr="008357B8">
        <w:trPr>
          <w:trHeight w:val="170"/>
        </w:trPr>
        <w:tc>
          <w:tcPr>
            <w:tcW w:w="992" w:type="dxa"/>
            <w:shd w:val="pct10" w:color="auto" w:fill="auto"/>
          </w:tcPr>
          <w:p w:rsidR="00186C7A" w:rsidRPr="00D23BF7" w:rsidRDefault="00186C7A" w:rsidP="007C1176">
            <w:pPr>
              <w:jc w:val="center"/>
              <w:rPr>
                <w:b/>
                <w:bCs/>
                <w:iCs/>
                <w:szCs w:val="20"/>
              </w:rPr>
            </w:pPr>
            <w:r w:rsidRPr="00D23BF7">
              <w:rPr>
                <w:b/>
                <w:bCs/>
                <w:iCs/>
                <w:szCs w:val="20"/>
              </w:rPr>
              <w:t>M7</w:t>
            </w:r>
          </w:p>
        </w:tc>
        <w:tc>
          <w:tcPr>
            <w:tcW w:w="8330" w:type="dxa"/>
            <w:shd w:val="pct10" w:color="auto" w:fill="auto"/>
          </w:tcPr>
          <w:p w:rsidR="00186C7A" w:rsidRPr="008357B8" w:rsidRDefault="00186C7A" w:rsidP="007C1176">
            <w:pPr>
              <w:rPr>
                <w:bCs/>
                <w:iCs/>
                <w:szCs w:val="20"/>
              </w:rPr>
            </w:pPr>
            <w:proofErr w:type="spellStart"/>
            <w:r w:rsidRPr="008357B8">
              <w:rPr>
                <w:bCs/>
                <w:iCs/>
                <w:szCs w:val="20"/>
              </w:rPr>
              <w:t>Elszámolórendszer</w:t>
            </w:r>
            <w:proofErr w:type="spellEnd"/>
            <w:r w:rsidRPr="008357B8">
              <w:rPr>
                <w:bCs/>
                <w:iCs/>
                <w:szCs w:val="20"/>
              </w:rPr>
              <w:t xml:space="preserve"> által hozzáadott k</w:t>
            </w:r>
            <w:r w:rsidRPr="008357B8">
              <w:rPr>
                <w:bCs/>
                <w:color w:val="000000"/>
                <w:szCs w:val="20"/>
              </w:rPr>
              <w:t>arbantartás rezsi óradíj korrekciós tétel</w:t>
            </w:r>
          </w:p>
        </w:tc>
      </w:tr>
      <w:tr w:rsidR="00186C7A" w:rsidRPr="00D23BF7" w:rsidTr="00416518">
        <w:trPr>
          <w:trHeight w:val="170"/>
        </w:trPr>
        <w:tc>
          <w:tcPr>
            <w:tcW w:w="992" w:type="dxa"/>
            <w:tcBorders>
              <w:bottom w:val="single" w:sz="4" w:space="0" w:color="auto"/>
            </w:tcBorders>
            <w:shd w:val="pct10" w:color="auto" w:fill="auto"/>
          </w:tcPr>
          <w:p w:rsidR="00186C7A" w:rsidRPr="00D23BF7" w:rsidRDefault="00186C7A" w:rsidP="007C1176">
            <w:pPr>
              <w:jc w:val="center"/>
              <w:rPr>
                <w:b/>
                <w:bCs/>
                <w:iCs/>
                <w:szCs w:val="20"/>
              </w:rPr>
            </w:pPr>
            <w:r w:rsidRPr="00D23BF7">
              <w:rPr>
                <w:b/>
                <w:bCs/>
                <w:iCs/>
                <w:szCs w:val="20"/>
              </w:rPr>
              <w:t>M8</w:t>
            </w:r>
          </w:p>
        </w:tc>
        <w:tc>
          <w:tcPr>
            <w:tcW w:w="8330" w:type="dxa"/>
            <w:tcBorders>
              <w:bottom w:val="single" w:sz="4" w:space="0" w:color="auto"/>
            </w:tcBorders>
            <w:shd w:val="pct10" w:color="auto" w:fill="auto"/>
          </w:tcPr>
          <w:p w:rsidR="00186C7A" w:rsidRPr="008357B8" w:rsidRDefault="00186C7A" w:rsidP="007C1176">
            <w:pPr>
              <w:rPr>
                <w:iCs/>
                <w:szCs w:val="20"/>
              </w:rPr>
            </w:pPr>
            <w:r w:rsidRPr="008357B8">
              <w:rPr>
                <w:iCs/>
                <w:szCs w:val="20"/>
              </w:rPr>
              <w:t>TH kényszerkorrekció (karbantartás rezsi óradíj)</w:t>
            </w:r>
          </w:p>
        </w:tc>
      </w:tr>
      <w:tr w:rsidR="00186C7A" w:rsidRPr="0006278A" w:rsidTr="00416518">
        <w:trPr>
          <w:trHeight w:val="170"/>
        </w:trPr>
        <w:tc>
          <w:tcPr>
            <w:tcW w:w="992" w:type="dxa"/>
            <w:shd w:val="clear" w:color="auto" w:fill="auto"/>
          </w:tcPr>
          <w:p w:rsidR="00186C7A" w:rsidRPr="00D23BF7" w:rsidRDefault="00186C7A" w:rsidP="007C1176">
            <w:pPr>
              <w:jc w:val="center"/>
              <w:rPr>
                <w:b/>
                <w:bCs/>
                <w:iCs/>
                <w:szCs w:val="20"/>
              </w:rPr>
            </w:pPr>
            <w:r w:rsidRPr="00D23BF7">
              <w:rPr>
                <w:b/>
                <w:bCs/>
                <w:iCs/>
                <w:szCs w:val="20"/>
              </w:rPr>
              <w:t>R0</w:t>
            </w:r>
          </w:p>
        </w:tc>
        <w:tc>
          <w:tcPr>
            <w:tcW w:w="8330" w:type="dxa"/>
            <w:shd w:val="clear" w:color="auto" w:fill="auto"/>
          </w:tcPr>
          <w:p w:rsidR="00186C7A" w:rsidRPr="008357B8" w:rsidRDefault="00186C7A" w:rsidP="007C1176">
            <w:pPr>
              <w:rPr>
                <w:iCs/>
                <w:szCs w:val="20"/>
              </w:rPr>
            </w:pPr>
            <w:r w:rsidRPr="008357B8">
              <w:rPr>
                <w:color w:val="000000"/>
                <w:szCs w:val="20"/>
              </w:rPr>
              <w:t>Karbantartás</w:t>
            </w:r>
          </w:p>
        </w:tc>
      </w:tr>
      <w:tr w:rsidR="00186C7A" w:rsidRPr="0006278A" w:rsidTr="00416518">
        <w:trPr>
          <w:trHeight w:val="170"/>
        </w:trPr>
        <w:tc>
          <w:tcPr>
            <w:tcW w:w="992" w:type="dxa"/>
            <w:shd w:val="clear" w:color="auto" w:fill="auto"/>
          </w:tcPr>
          <w:p w:rsidR="00186C7A" w:rsidRPr="00D23BF7" w:rsidRDefault="00186C7A" w:rsidP="007C1176">
            <w:pPr>
              <w:jc w:val="center"/>
              <w:rPr>
                <w:b/>
                <w:bCs/>
                <w:iCs/>
                <w:szCs w:val="20"/>
              </w:rPr>
            </w:pPr>
            <w:r w:rsidRPr="00D23BF7">
              <w:rPr>
                <w:b/>
                <w:bCs/>
                <w:iCs/>
                <w:color w:val="000000"/>
                <w:szCs w:val="20"/>
              </w:rPr>
              <w:t>R1</w:t>
            </w:r>
          </w:p>
        </w:tc>
        <w:tc>
          <w:tcPr>
            <w:tcW w:w="8330" w:type="dxa"/>
            <w:shd w:val="clear" w:color="auto" w:fill="auto"/>
          </w:tcPr>
          <w:p w:rsidR="00186C7A" w:rsidRPr="008357B8" w:rsidRDefault="00186C7A" w:rsidP="007C1176">
            <w:pPr>
              <w:rPr>
                <w:iCs/>
                <w:szCs w:val="20"/>
              </w:rPr>
            </w:pPr>
            <w:r w:rsidRPr="008357B8">
              <w:rPr>
                <w:color w:val="000000"/>
                <w:szCs w:val="20"/>
              </w:rPr>
              <w:t>Karbantartás rezsi óradíja</w:t>
            </w:r>
          </w:p>
        </w:tc>
      </w:tr>
      <w:tr w:rsidR="008357B8" w:rsidRPr="0006278A" w:rsidTr="00416518">
        <w:trPr>
          <w:trHeight w:val="170"/>
        </w:trPr>
        <w:tc>
          <w:tcPr>
            <w:tcW w:w="992" w:type="dxa"/>
            <w:shd w:val="clear" w:color="auto" w:fill="auto"/>
          </w:tcPr>
          <w:p w:rsidR="008357B8" w:rsidRPr="00D23BF7" w:rsidRDefault="008357B8" w:rsidP="008357B8">
            <w:pPr>
              <w:jc w:val="center"/>
              <w:rPr>
                <w:b/>
                <w:bCs/>
                <w:iCs/>
                <w:szCs w:val="20"/>
              </w:rPr>
            </w:pPr>
            <w:r w:rsidRPr="00D23BF7">
              <w:rPr>
                <w:b/>
                <w:bCs/>
                <w:color w:val="000000"/>
                <w:szCs w:val="20"/>
              </w:rPr>
              <w:t>R</w:t>
            </w:r>
            <w:r>
              <w:rPr>
                <w:b/>
                <w:bCs/>
                <w:color w:val="000000"/>
                <w:szCs w:val="20"/>
              </w:rPr>
              <w:t>4</w:t>
            </w:r>
          </w:p>
        </w:tc>
        <w:tc>
          <w:tcPr>
            <w:tcW w:w="8330" w:type="dxa"/>
            <w:shd w:val="clear" w:color="auto" w:fill="auto"/>
          </w:tcPr>
          <w:p w:rsidR="008357B8" w:rsidRPr="008357B8" w:rsidRDefault="008357B8" w:rsidP="008357B8">
            <w:pPr>
              <w:rPr>
                <w:iCs/>
                <w:szCs w:val="20"/>
              </w:rPr>
            </w:pPr>
            <w:r w:rsidRPr="008357B8">
              <w:rPr>
                <w:color w:val="000000"/>
                <w:szCs w:val="20"/>
              </w:rPr>
              <w:t xml:space="preserve">Karbantartás </w:t>
            </w:r>
            <w:r>
              <w:rPr>
                <w:iCs/>
                <w:szCs w:val="20"/>
              </w:rPr>
              <w:t>önkorrekciója</w:t>
            </w:r>
            <w:r w:rsidRPr="008357B8">
              <w:rPr>
                <w:iCs/>
                <w:szCs w:val="20"/>
              </w:rPr>
              <w:t xml:space="preserve"> </w:t>
            </w:r>
            <w:r w:rsidRPr="008357B8">
              <w:rPr>
                <w:color w:val="000000"/>
                <w:szCs w:val="20"/>
              </w:rPr>
              <w:t>(</w:t>
            </w:r>
            <w:r>
              <w:rPr>
                <w:color w:val="000000"/>
                <w:szCs w:val="20"/>
              </w:rPr>
              <w:t>MÓDOSÍTÁS</w:t>
            </w:r>
            <w:r w:rsidRPr="008357B8">
              <w:rPr>
                <w:color w:val="000000"/>
                <w:szCs w:val="20"/>
              </w:rPr>
              <w:t>)</w:t>
            </w:r>
          </w:p>
        </w:tc>
      </w:tr>
      <w:tr w:rsidR="008357B8" w:rsidRPr="0006278A" w:rsidTr="00416518">
        <w:trPr>
          <w:trHeight w:val="170"/>
        </w:trPr>
        <w:tc>
          <w:tcPr>
            <w:tcW w:w="992" w:type="dxa"/>
            <w:shd w:val="clear" w:color="auto" w:fill="auto"/>
          </w:tcPr>
          <w:p w:rsidR="008357B8" w:rsidRPr="00D23BF7" w:rsidRDefault="008357B8" w:rsidP="008357B8">
            <w:pPr>
              <w:jc w:val="center"/>
              <w:rPr>
                <w:b/>
                <w:bCs/>
                <w:iCs/>
                <w:szCs w:val="20"/>
              </w:rPr>
            </w:pPr>
            <w:r w:rsidRPr="00D23BF7">
              <w:rPr>
                <w:b/>
                <w:bCs/>
                <w:color w:val="000000"/>
                <w:szCs w:val="20"/>
              </w:rPr>
              <w:t>R5</w:t>
            </w:r>
          </w:p>
        </w:tc>
        <w:tc>
          <w:tcPr>
            <w:tcW w:w="8330" w:type="dxa"/>
            <w:shd w:val="clear" w:color="auto" w:fill="auto"/>
          </w:tcPr>
          <w:p w:rsidR="008357B8" w:rsidRPr="008357B8" w:rsidRDefault="008357B8" w:rsidP="008357B8">
            <w:pPr>
              <w:rPr>
                <w:iCs/>
                <w:szCs w:val="20"/>
              </w:rPr>
            </w:pPr>
            <w:r w:rsidRPr="008357B8">
              <w:rPr>
                <w:color w:val="000000"/>
                <w:szCs w:val="20"/>
              </w:rPr>
              <w:t xml:space="preserve">Karbantartás </w:t>
            </w:r>
            <w:r>
              <w:rPr>
                <w:iCs/>
                <w:szCs w:val="20"/>
              </w:rPr>
              <w:t>önkorrekciója</w:t>
            </w:r>
            <w:r w:rsidRPr="008357B8">
              <w:rPr>
                <w:iCs/>
                <w:szCs w:val="20"/>
              </w:rPr>
              <w:t xml:space="preserve"> </w:t>
            </w:r>
            <w:r w:rsidRPr="008357B8">
              <w:rPr>
                <w:color w:val="000000"/>
                <w:szCs w:val="20"/>
              </w:rPr>
              <w:t>(</w:t>
            </w:r>
            <w:r>
              <w:rPr>
                <w:color w:val="000000"/>
                <w:szCs w:val="20"/>
              </w:rPr>
              <w:t>VISSZAVONÁS</w:t>
            </w:r>
            <w:r w:rsidRPr="008357B8">
              <w:rPr>
                <w:color w:val="000000"/>
                <w:szCs w:val="20"/>
              </w:rPr>
              <w:t>)</w:t>
            </w:r>
          </w:p>
        </w:tc>
      </w:tr>
      <w:tr w:rsidR="008357B8" w:rsidRPr="0006278A" w:rsidTr="00416518">
        <w:trPr>
          <w:trHeight w:val="170"/>
        </w:trPr>
        <w:tc>
          <w:tcPr>
            <w:tcW w:w="992" w:type="dxa"/>
            <w:shd w:val="clear" w:color="auto" w:fill="auto"/>
          </w:tcPr>
          <w:p w:rsidR="008357B8" w:rsidRPr="00D23BF7" w:rsidRDefault="008357B8" w:rsidP="007C1176">
            <w:pPr>
              <w:jc w:val="center"/>
              <w:rPr>
                <w:b/>
                <w:bCs/>
                <w:iCs/>
                <w:szCs w:val="20"/>
              </w:rPr>
            </w:pPr>
            <w:r w:rsidRPr="00D23BF7">
              <w:rPr>
                <w:b/>
                <w:bCs/>
                <w:color w:val="000000"/>
                <w:szCs w:val="20"/>
              </w:rPr>
              <w:t>R5</w:t>
            </w:r>
          </w:p>
        </w:tc>
        <w:tc>
          <w:tcPr>
            <w:tcW w:w="8330" w:type="dxa"/>
            <w:shd w:val="clear" w:color="auto" w:fill="auto"/>
          </w:tcPr>
          <w:p w:rsidR="008357B8" w:rsidRPr="008357B8" w:rsidRDefault="008357B8" w:rsidP="007C1176">
            <w:pPr>
              <w:rPr>
                <w:iCs/>
                <w:szCs w:val="20"/>
              </w:rPr>
            </w:pPr>
            <w:r w:rsidRPr="008357B8">
              <w:rPr>
                <w:color w:val="000000"/>
                <w:szCs w:val="20"/>
              </w:rPr>
              <w:t xml:space="preserve">Karbantartás </w:t>
            </w:r>
            <w:r>
              <w:rPr>
                <w:iCs/>
                <w:szCs w:val="20"/>
              </w:rPr>
              <w:t>önkorrekciója</w:t>
            </w:r>
            <w:r w:rsidRPr="008357B8">
              <w:rPr>
                <w:iCs/>
                <w:szCs w:val="20"/>
              </w:rPr>
              <w:t xml:space="preserve"> </w:t>
            </w:r>
            <w:r w:rsidRPr="008357B8">
              <w:rPr>
                <w:color w:val="000000"/>
                <w:szCs w:val="20"/>
              </w:rPr>
              <w:t>(ELMARADÁS)</w:t>
            </w:r>
          </w:p>
        </w:tc>
      </w:tr>
      <w:tr w:rsidR="008357B8" w:rsidRPr="0006278A" w:rsidTr="00416518">
        <w:trPr>
          <w:trHeight w:val="170"/>
        </w:trPr>
        <w:tc>
          <w:tcPr>
            <w:tcW w:w="992" w:type="dxa"/>
            <w:shd w:val="clear" w:color="auto" w:fill="auto"/>
          </w:tcPr>
          <w:p w:rsidR="008357B8" w:rsidRPr="00D23BF7" w:rsidRDefault="008357B8" w:rsidP="007C1176">
            <w:pPr>
              <w:jc w:val="center"/>
              <w:rPr>
                <w:b/>
                <w:bCs/>
                <w:iCs/>
                <w:szCs w:val="20"/>
              </w:rPr>
            </w:pPr>
            <w:r w:rsidRPr="00D23BF7">
              <w:rPr>
                <w:b/>
                <w:bCs/>
                <w:color w:val="000000"/>
                <w:szCs w:val="20"/>
              </w:rPr>
              <w:t>R6</w:t>
            </w:r>
          </w:p>
        </w:tc>
        <w:tc>
          <w:tcPr>
            <w:tcW w:w="8330" w:type="dxa"/>
            <w:shd w:val="clear" w:color="auto" w:fill="auto"/>
          </w:tcPr>
          <w:p w:rsidR="008357B8" w:rsidRPr="008357B8" w:rsidRDefault="008357B8" w:rsidP="007C1176">
            <w:pPr>
              <w:rPr>
                <w:iCs/>
                <w:szCs w:val="20"/>
              </w:rPr>
            </w:pPr>
            <w:r w:rsidRPr="008357B8">
              <w:rPr>
                <w:color w:val="000000"/>
                <w:szCs w:val="20"/>
              </w:rPr>
              <w:t>Karbantartás korrekció kizárt tétel miatt</w:t>
            </w:r>
          </w:p>
        </w:tc>
      </w:tr>
      <w:tr w:rsidR="008357B8" w:rsidRPr="0006278A" w:rsidTr="00416518">
        <w:trPr>
          <w:trHeight w:val="170"/>
        </w:trPr>
        <w:tc>
          <w:tcPr>
            <w:tcW w:w="992" w:type="dxa"/>
            <w:shd w:val="clear" w:color="auto" w:fill="auto"/>
          </w:tcPr>
          <w:p w:rsidR="008357B8" w:rsidRPr="00D23BF7" w:rsidRDefault="008357B8" w:rsidP="007C1176">
            <w:pPr>
              <w:jc w:val="center"/>
              <w:rPr>
                <w:b/>
                <w:bCs/>
                <w:iCs/>
                <w:szCs w:val="20"/>
              </w:rPr>
            </w:pPr>
            <w:r w:rsidRPr="00D23BF7">
              <w:rPr>
                <w:b/>
                <w:bCs/>
                <w:iCs/>
                <w:szCs w:val="20"/>
              </w:rPr>
              <w:t>R7</w:t>
            </w:r>
          </w:p>
        </w:tc>
        <w:tc>
          <w:tcPr>
            <w:tcW w:w="8330" w:type="dxa"/>
            <w:shd w:val="clear" w:color="auto" w:fill="auto"/>
          </w:tcPr>
          <w:p w:rsidR="008357B8" w:rsidRPr="008357B8" w:rsidRDefault="008357B8" w:rsidP="007C1176">
            <w:pPr>
              <w:rPr>
                <w:bCs/>
                <w:iCs/>
                <w:szCs w:val="20"/>
              </w:rPr>
            </w:pPr>
            <w:proofErr w:type="spellStart"/>
            <w:r w:rsidRPr="008357B8">
              <w:rPr>
                <w:bCs/>
                <w:iCs/>
                <w:szCs w:val="20"/>
              </w:rPr>
              <w:t>Elszámolórendszer</w:t>
            </w:r>
            <w:proofErr w:type="spellEnd"/>
            <w:r w:rsidRPr="008357B8">
              <w:rPr>
                <w:bCs/>
                <w:iCs/>
                <w:szCs w:val="20"/>
              </w:rPr>
              <w:t xml:space="preserve"> által hozzáadott k</w:t>
            </w:r>
            <w:r w:rsidRPr="008357B8">
              <w:rPr>
                <w:bCs/>
                <w:color w:val="000000"/>
                <w:szCs w:val="20"/>
              </w:rPr>
              <w:t>arbantartás korrekciós tétel</w:t>
            </w:r>
          </w:p>
        </w:tc>
      </w:tr>
      <w:tr w:rsidR="008357B8" w:rsidRPr="00D23BF7" w:rsidTr="00416518">
        <w:trPr>
          <w:trHeight w:val="170"/>
        </w:trPr>
        <w:tc>
          <w:tcPr>
            <w:tcW w:w="992" w:type="dxa"/>
            <w:tcBorders>
              <w:bottom w:val="single" w:sz="4" w:space="0" w:color="auto"/>
            </w:tcBorders>
            <w:shd w:val="clear" w:color="auto" w:fill="auto"/>
          </w:tcPr>
          <w:p w:rsidR="008357B8" w:rsidRPr="00D23BF7" w:rsidRDefault="008357B8" w:rsidP="007C1176">
            <w:pPr>
              <w:jc w:val="center"/>
              <w:rPr>
                <w:b/>
                <w:bCs/>
                <w:iCs/>
                <w:szCs w:val="20"/>
              </w:rPr>
            </w:pPr>
            <w:r w:rsidRPr="00D23BF7">
              <w:rPr>
                <w:b/>
                <w:bCs/>
                <w:iCs/>
                <w:szCs w:val="20"/>
              </w:rPr>
              <w:t>R8</w:t>
            </w:r>
          </w:p>
        </w:tc>
        <w:tc>
          <w:tcPr>
            <w:tcW w:w="8330" w:type="dxa"/>
            <w:tcBorders>
              <w:bottom w:val="single" w:sz="4" w:space="0" w:color="auto"/>
            </w:tcBorders>
            <w:shd w:val="clear" w:color="auto" w:fill="auto"/>
          </w:tcPr>
          <w:p w:rsidR="008357B8" w:rsidRPr="008357B8" w:rsidRDefault="008357B8" w:rsidP="007C1176">
            <w:pPr>
              <w:rPr>
                <w:iCs/>
                <w:szCs w:val="20"/>
              </w:rPr>
            </w:pPr>
            <w:r w:rsidRPr="008357B8">
              <w:rPr>
                <w:iCs/>
                <w:szCs w:val="20"/>
              </w:rPr>
              <w:t>TH kényszerkorrekció (karbantartás)</w:t>
            </w:r>
          </w:p>
        </w:tc>
      </w:tr>
      <w:tr w:rsidR="008357B8" w:rsidRPr="0006278A" w:rsidTr="00416518">
        <w:trPr>
          <w:trHeight w:val="170"/>
        </w:trPr>
        <w:tc>
          <w:tcPr>
            <w:tcW w:w="992" w:type="dxa"/>
            <w:shd w:val="pct10" w:color="auto" w:fill="auto"/>
          </w:tcPr>
          <w:p w:rsidR="008357B8" w:rsidRPr="00D23BF7" w:rsidRDefault="008357B8" w:rsidP="007C1176">
            <w:pPr>
              <w:jc w:val="center"/>
              <w:rPr>
                <w:b/>
                <w:bCs/>
                <w:iCs/>
                <w:szCs w:val="20"/>
              </w:rPr>
            </w:pPr>
            <w:r w:rsidRPr="00D23BF7">
              <w:rPr>
                <w:b/>
                <w:bCs/>
                <w:iCs/>
                <w:szCs w:val="20"/>
              </w:rPr>
              <w:t>T0</w:t>
            </w:r>
          </w:p>
        </w:tc>
        <w:tc>
          <w:tcPr>
            <w:tcW w:w="8330" w:type="dxa"/>
            <w:shd w:val="pct10" w:color="auto" w:fill="auto"/>
          </w:tcPr>
          <w:p w:rsidR="008357B8" w:rsidRPr="008357B8" w:rsidRDefault="008357B8" w:rsidP="007C1176">
            <w:pPr>
              <w:rPr>
                <w:iCs/>
                <w:szCs w:val="20"/>
              </w:rPr>
            </w:pPr>
            <w:r w:rsidRPr="008357B8">
              <w:rPr>
                <w:iCs/>
                <w:szCs w:val="20"/>
              </w:rPr>
              <w:t>Gyógyszer kiadása centrumban *</w:t>
            </w:r>
          </w:p>
        </w:tc>
      </w:tr>
      <w:tr w:rsidR="008357B8" w:rsidTr="00416518">
        <w:trPr>
          <w:trHeight w:val="170"/>
        </w:trPr>
        <w:tc>
          <w:tcPr>
            <w:tcW w:w="992" w:type="dxa"/>
            <w:shd w:val="pct10" w:color="auto" w:fill="auto"/>
          </w:tcPr>
          <w:p w:rsidR="008357B8" w:rsidRPr="00D23BF7" w:rsidRDefault="008357B8" w:rsidP="007C1176">
            <w:pPr>
              <w:jc w:val="center"/>
              <w:rPr>
                <w:b/>
                <w:bCs/>
                <w:color w:val="000000"/>
                <w:szCs w:val="20"/>
              </w:rPr>
            </w:pPr>
            <w:r w:rsidRPr="00D23BF7">
              <w:rPr>
                <w:b/>
                <w:bCs/>
                <w:color w:val="000000"/>
                <w:szCs w:val="20"/>
              </w:rPr>
              <w:t>T2</w:t>
            </w:r>
          </w:p>
        </w:tc>
        <w:tc>
          <w:tcPr>
            <w:tcW w:w="8330" w:type="dxa"/>
            <w:shd w:val="pct10" w:color="auto" w:fill="auto"/>
          </w:tcPr>
          <w:p w:rsidR="008357B8" w:rsidRPr="008357B8" w:rsidRDefault="008357B8" w:rsidP="007C1176">
            <w:pPr>
              <w:rPr>
                <w:color w:val="000000"/>
                <w:szCs w:val="20"/>
              </w:rPr>
            </w:pPr>
            <w:r w:rsidRPr="008357B8">
              <w:rPr>
                <w:color w:val="000000"/>
                <w:szCs w:val="20"/>
              </w:rPr>
              <w:t xml:space="preserve">Centrum </w:t>
            </w:r>
            <w:r>
              <w:rPr>
                <w:iCs/>
                <w:szCs w:val="20"/>
              </w:rPr>
              <w:t>önkorrekciója</w:t>
            </w:r>
            <w:r w:rsidRPr="008357B8">
              <w:rPr>
                <w:iCs/>
                <w:szCs w:val="20"/>
              </w:rPr>
              <w:t xml:space="preserve"> </w:t>
            </w:r>
            <w:r w:rsidRPr="008357B8">
              <w:rPr>
                <w:color w:val="000000"/>
                <w:szCs w:val="20"/>
              </w:rPr>
              <w:t>(MÓDOSÍTÁS) *</w:t>
            </w:r>
          </w:p>
        </w:tc>
      </w:tr>
      <w:tr w:rsidR="008357B8" w:rsidTr="00416518">
        <w:trPr>
          <w:trHeight w:val="170"/>
        </w:trPr>
        <w:tc>
          <w:tcPr>
            <w:tcW w:w="992" w:type="dxa"/>
            <w:shd w:val="pct10" w:color="auto" w:fill="auto"/>
          </w:tcPr>
          <w:p w:rsidR="008357B8" w:rsidRPr="00D23BF7" w:rsidRDefault="008357B8" w:rsidP="007C1176">
            <w:pPr>
              <w:jc w:val="center"/>
              <w:rPr>
                <w:b/>
                <w:bCs/>
                <w:color w:val="000000"/>
                <w:szCs w:val="20"/>
              </w:rPr>
            </w:pPr>
            <w:r w:rsidRPr="00D23BF7">
              <w:rPr>
                <w:b/>
                <w:bCs/>
                <w:color w:val="000000"/>
                <w:szCs w:val="20"/>
              </w:rPr>
              <w:t>T4</w:t>
            </w:r>
          </w:p>
        </w:tc>
        <w:tc>
          <w:tcPr>
            <w:tcW w:w="8330" w:type="dxa"/>
            <w:shd w:val="pct10" w:color="auto" w:fill="auto"/>
          </w:tcPr>
          <w:p w:rsidR="008357B8" w:rsidRPr="008357B8" w:rsidRDefault="008357B8" w:rsidP="007C1176">
            <w:pPr>
              <w:rPr>
                <w:color w:val="000000"/>
                <w:szCs w:val="20"/>
              </w:rPr>
            </w:pPr>
            <w:r w:rsidRPr="008357B8">
              <w:rPr>
                <w:color w:val="000000"/>
                <w:szCs w:val="20"/>
              </w:rPr>
              <w:t xml:space="preserve">Centrum </w:t>
            </w:r>
            <w:r>
              <w:rPr>
                <w:iCs/>
                <w:szCs w:val="20"/>
              </w:rPr>
              <w:t>önkorrekciója</w:t>
            </w:r>
            <w:r w:rsidRPr="008357B8">
              <w:rPr>
                <w:iCs/>
                <w:szCs w:val="20"/>
              </w:rPr>
              <w:t xml:space="preserve"> </w:t>
            </w:r>
            <w:r w:rsidRPr="008357B8">
              <w:rPr>
                <w:color w:val="000000"/>
                <w:szCs w:val="20"/>
              </w:rPr>
              <w:t>(VISSZAVONÁS) *</w:t>
            </w:r>
          </w:p>
        </w:tc>
      </w:tr>
      <w:tr w:rsidR="008357B8" w:rsidRPr="0006278A" w:rsidTr="00416518">
        <w:trPr>
          <w:trHeight w:val="170"/>
        </w:trPr>
        <w:tc>
          <w:tcPr>
            <w:tcW w:w="992" w:type="dxa"/>
            <w:shd w:val="pct10" w:color="auto" w:fill="auto"/>
          </w:tcPr>
          <w:p w:rsidR="008357B8" w:rsidRPr="00D23BF7" w:rsidRDefault="008357B8" w:rsidP="007C1176">
            <w:pPr>
              <w:jc w:val="center"/>
              <w:rPr>
                <w:b/>
                <w:bCs/>
                <w:color w:val="000000"/>
                <w:szCs w:val="20"/>
              </w:rPr>
            </w:pPr>
            <w:r w:rsidRPr="00D23BF7">
              <w:rPr>
                <w:b/>
                <w:bCs/>
                <w:color w:val="000000"/>
                <w:szCs w:val="20"/>
              </w:rPr>
              <w:t>T5</w:t>
            </w:r>
          </w:p>
        </w:tc>
        <w:tc>
          <w:tcPr>
            <w:tcW w:w="8330" w:type="dxa"/>
            <w:shd w:val="pct10" w:color="auto" w:fill="auto"/>
          </w:tcPr>
          <w:p w:rsidR="008357B8" w:rsidRPr="00D23BF7" w:rsidRDefault="008357B8" w:rsidP="007C1176">
            <w:pPr>
              <w:rPr>
                <w:color w:val="000000"/>
                <w:szCs w:val="20"/>
              </w:rPr>
            </w:pPr>
            <w:r w:rsidRPr="00D23BF7">
              <w:rPr>
                <w:color w:val="000000"/>
                <w:szCs w:val="20"/>
              </w:rPr>
              <w:t xml:space="preserve">Centrum </w:t>
            </w:r>
            <w:r>
              <w:rPr>
                <w:iCs/>
                <w:szCs w:val="20"/>
              </w:rPr>
              <w:t>önkorrekciója</w:t>
            </w:r>
            <w:r w:rsidRPr="008357B8">
              <w:rPr>
                <w:iCs/>
                <w:szCs w:val="20"/>
              </w:rPr>
              <w:t xml:space="preserve"> </w:t>
            </w:r>
            <w:r w:rsidRPr="00D23BF7">
              <w:rPr>
                <w:color w:val="000000"/>
                <w:szCs w:val="20"/>
              </w:rPr>
              <w:t>(ELMARADÁS) *</w:t>
            </w:r>
          </w:p>
        </w:tc>
      </w:tr>
      <w:tr w:rsidR="008357B8" w:rsidRPr="0006278A" w:rsidTr="00416518">
        <w:trPr>
          <w:trHeight w:val="170"/>
        </w:trPr>
        <w:tc>
          <w:tcPr>
            <w:tcW w:w="992" w:type="dxa"/>
            <w:shd w:val="pct10" w:color="auto" w:fill="auto"/>
          </w:tcPr>
          <w:p w:rsidR="008357B8" w:rsidRPr="00D23BF7" w:rsidRDefault="008357B8" w:rsidP="007C1176">
            <w:pPr>
              <w:jc w:val="center"/>
              <w:rPr>
                <w:b/>
                <w:bCs/>
                <w:color w:val="000000"/>
                <w:szCs w:val="20"/>
              </w:rPr>
            </w:pPr>
            <w:r w:rsidRPr="00D23BF7">
              <w:rPr>
                <w:b/>
                <w:bCs/>
                <w:color w:val="000000"/>
                <w:szCs w:val="20"/>
              </w:rPr>
              <w:t>T6</w:t>
            </w:r>
          </w:p>
        </w:tc>
        <w:tc>
          <w:tcPr>
            <w:tcW w:w="8330" w:type="dxa"/>
            <w:shd w:val="pct10" w:color="auto" w:fill="auto"/>
          </w:tcPr>
          <w:p w:rsidR="008357B8" w:rsidRPr="00D23BF7" w:rsidRDefault="008357B8" w:rsidP="007C1176">
            <w:pPr>
              <w:rPr>
                <w:color w:val="000000"/>
                <w:szCs w:val="20"/>
              </w:rPr>
            </w:pPr>
            <w:r w:rsidRPr="00D23BF7">
              <w:rPr>
                <w:color w:val="000000"/>
                <w:szCs w:val="20"/>
              </w:rPr>
              <w:t>Centrum korrekció kizárt tétel miatt *</w:t>
            </w:r>
          </w:p>
        </w:tc>
      </w:tr>
      <w:tr w:rsidR="008357B8" w:rsidRPr="0006278A" w:rsidTr="00416518">
        <w:trPr>
          <w:trHeight w:val="170"/>
        </w:trPr>
        <w:tc>
          <w:tcPr>
            <w:tcW w:w="992" w:type="dxa"/>
            <w:shd w:val="pct10" w:color="auto" w:fill="auto"/>
          </w:tcPr>
          <w:p w:rsidR="008357B8" w:rsidRPr="00D23BF7" w:rsidRDefault="008357B8" w:rsidP="007C1176">
            <w:pPr>
              <w:jc w:val="center"/>
              <w:rPr>
                <w:b/>
                <w:bCs/>
                <w:color w:val="000000"/>
                <w:szCs w:val="20"/>
              </w:rPr>
            </w:pPr>
            <w:r w:rsidRPr="00D23BF7">
              <w:rPr>
                <w:b/>
                <w:bCs/>
                <w:color w:val="000000"/>
                <w:szCs w:val="20"/>
              </w:rPr>
              <w:t>T7</w:t>
            </w:r>
          </w:p>
        </w:tc>
        <w:tc>
          <w:tcPr>
            <w:tcW w:w="8330" w:type="dxa"/>
            <w:shd w:val="pct10" w:color="auto" w:fill="auto"/>
          </w:tcPr>
          <w:p w:rsidR="008357B8" w:rsidRPr="008357B8" w:rsidRDefault="008357B8" w:rsidP="007C1176">
            <w:pPr>
              <w:rPr>
                <w:bCs/>
                <w:szCs w:val="20"/>
              </w:rPr>
            </w:pPr>
            <w:proofErr w:type="spellStart"/>
            <w:r w:rsidRPr="008357B8">
              <w:rPr>
                <w:bCs/>
                <w:iCs/>
                <w:szCs w:val="20"/>
              </w:rPr>
              <w:t>Elszámolórendszer</w:t>
            </w:r>
            <w:proofErr w:type="spellEnd"/>
            <w:r w:rsidRPr="008357B8">
              <w:rPr>
                <w:bCs/>
                <w:szCs w:val="20"/>
              </w:rPr>
              <w:t xml:space="preserve"> által hozzáadott centrum korrekciós tétel</w:t>
            </w:r>
          </w:p>
        </w:tc>
      </w:tr>
      <w:tr w:rsidR="008357B8" w:rsidRPr="00D23BF7" w:rsidTr="00416518">
        <w:trPr>
          <w:trHeight w:val="170"/>
        </w:trPr>
        <w:tc>
          <w:tcPr>
            <w:tcW w:w="992" w:type="dxa"/>
            <w:tcBorders>
              <w:bottom w:val="single" w:sz="4" w:space="0" w:color="auto"/>
            </w:tcBorders>
            <w:shd w:val="pct10" w:color="auto" w:fill="auto"/>
          </w:tcPr>
          <w:p w:rsidR="008357B8" w:rsidRPr="00D23BF7" w:rsidRDefault="008357B8" w:rsidP="007C1176">
            <w:pPr>
              <w:jc w:val="center"/>
              <w:rPr>
                <w:b/>
                <w:bCs/>
                <w:color w:val="000000"/>
                <w:szCs w:val="20"/>
              </w:rPr>
            </w:pPr>
            <w:r w:rsidRPr="00D23BF7">
              <w:rPr>
                <w:b/>
                <w:bCs/>
                <w:color w:val="000000"/>
                <w:szCs w:val="20"/>
              </w:rPr>
              <w:t>T8</w:t>
            </w:r>
          </w:p>
        </w:tc>
        <w:tc>
          <w:tcPr>
            <w:tcW w:w="8330" w:type="dxa"/>
            <w:tcBorders>
              <w:bottom w:val="single" w:sz="4" w:space="0" w:color="auto"/>
            </w:tcBorders>
            <w:shd w:val="pct10" w:color="auto" w:fill="auto"/>
          </w:tcPr>
          <w:p w:rsidR="008357B8" w:rsidRPr="008357B8" w:rsidRDefault="008357B8" w:rsidP="007C1176">
            <w:pPr>
              <w:rPr>
                <w:color w:val="000000"/>
                <w:szCs w:val="20"/>
              </w:rPr>
            </w:pPr>
            <w:r w:rsidRPr="008357B8">
              <w:rPr>
                <w:color w:val="000000"/>
                <w:szCs w:val="20"/>
              </w:rPr>
              <w:t>TH kényszerkorrekció (centrum)</w:t>
            </w:r>
          </w:p>
        </w:tc>
      </w:tr>
    </w:tbl>
    <w:p w:rsidR="00186C7A" w:rsidRPr="00DB7329" w:rsidRDefault="00186C7A" w:rsidP="00DB7329">
      <w:pPr>
        <w:pStyle w:val="llb"/>
        <w:pBdr>
          <w:top w:val="single" w:sz="4" w:space="0" w:color="004983"/>
        </w:pBdr>
        <w:tabs>
          <w:tab w:val="clear" w:pos="4536"/>
          <w:tab w:val="clear" w:pos="9072"/>
        </w:tabs>
        <w:rPr>
          <w:color w:val="auto"/>
        </w:rPr>
      </w:pPr>
      <w:r w:rsidRPr="00DB7329">
        <w:rPr>
          <w:color w:val="auto"/>
        </w:rPr>
        <w:t xml:space="preserve">*: csak a </w:t>
      </w:r>
      <w:proofErr w:type="spellStart"/>
      <w:r w:rsidRPr="00DB7329">
        <w:rPr>
          <w:color w:val="auto"/>
        </w:rPr>
        <w:t>különke</w:t>
      </w:r>
      <w:r w:rsidR="00DB7329">
        <w:rPr>
          <w:color w:val="auto"/>
        </w:rPr>
        <w:t>retes</w:t>
      </w:r>
      <w:proofErr w:type="spellEnd"/>
      <w:r w:rsidR="00DB7329">
        <w:rPr>
          <w:color w:val="auto"/>
        </w:rPr>
        <w:t xml:space="preserve"> centrumoknál használható!</w:t>
      </w:r>
    </w:p>
    <w:p w:rsidR="00F13A5D" w:rsidRDefault="00F13A5D" w:rsidP="00F13A5D">
      <w:pPr>
        <w:pStyle w:val="Cmsor2"/>
        <w:numPr>
          <w:ilvl w:val="1"/>
          <w:numId w:val="9"/>
        </w:numPr>
        <w:tabs>
          <w:tab w:val="left" w:pos="567"/>
        </w:tabs>
        <w:spacing w:before="360" w:after="120" w:line="280" w:lineRule="atLeast"/>
        <w:ind w:left="567" w:hanging="567"/>
        <w:jc w:val="both"/>
      </w:pPr>
      <w:bookmarkStart w:id="85" w:name="_Toc424030173"/>
      <w:r>
        <w:t>Igénybevevő azonosítója és külföldi biztosítottak vényelszámolása</w:t>
      </w:r>
      <w:bookmarkEnd w:id="85"/>
    </w:p>
    <w:p w:rsidR="00F13A5D" w:rsidRDefault="00F13A5D" w:rsidP="00F13A5D">
      <w:pPr>
        <w:pStyle w:val="Cmsor3"/>
        <w:numPr>
          <w:ilvl w:val="2"/>
          <w:numId w:val="9"/>
        </w:numPr>
        <w:tabs>
          <w:tab w:val="left" w:pos="567"/>
        </w:tabs>
        <w:spacing w:before="360" w:after="120" w:line="280" w:lineRule="atLeast"/>
        <w:ind w:hanging="1224"/>
        <w:jc w:val="both"/>
      </w:pPr>
      <w:bookmarkStart w:id="86" w:name="_Toc424030174"/>
      <w:r>
        <w:t>Igénybevevő azonosítója</w:t>
      </w:r>
      <w:bookmarkEnd w:id="86"/>
    </w:p>
    <w:p w:rsidR="00F13A5D" w:rsidRPr="0006278A" w:rsidRDefault="00F13A5D" w:rsidP="00F13A5D"/>
    <w:p w:rsidR="00F13A5D" w:rsidRPr="0006278A" w:rsidRDefault="00F13A5D" w:rsidP="00F13A5D">
      <w:pPr>
        <w:spacing w:after="60"/>
        <w:rPr>
          <w:b/>
          <w:bCs/>
        </w:rPr>
      </w:pPr>
      <w:r>
        <w:rPr>
          <w:b/>
          <w:bCs/>
        </w:rPr>
        <w:t>6.14</w:t>
      </w:r>
      <w:r w:rsidRPr="0006278A">
        <w:rPr>
          <w:b/>
          <w:bCs/>
        </w:rPr>
        <w:t>. Kódtáblázat: Igénybevevő azonosítója</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230"/>
        <w:gridCol w:w="1440"/>
        <w:gridCol w:w="3600"/>
        <w:gridCol w:w="1800"/>
      </w:tblGrid>
      <w:tr w:rsidR="00F13A5D" w:rsidRPr="0006278A" w:rsidTr="00F13A5D">
        <w:trPr>
          <w:cantSplit/>
        </w:trPr>
        <w:tc>
          <w:tcPr>
            <w:tcW w:w="2230" w:type="dxa"/>
          </w:tcPr>
          <w:p w:rsidR="00F13A5D" w:rsidRPr="0006278A" w:rsidRDefault="00F13A5D" w:rsidP="00F13A5D">
            <w:pPr>
              <w:rPr>
                <w:b/>
                <w:bCs/>
              </w:rPr>
            </w:pPr>
            <w:r w:rsidRPr="0006278A">
              <w:rPr>
                <w:b/>
                <w:bCs/>
              </w:rPr>
              <w:t>Lehetséges esetek</w:t>
            </w:r>
          </w:p>
        </w:tc>
        <w:tc>
          <w:tcPr>
            <w:tcW w:w="6840" w:type="dxa"/>
            <w:gridSpan w:val="3"/>
          </w:tcPr>
          <w:p w:rsidR="00F13A5D" w:rsidRPr="0006278A" w:rsidRDefault="00F13A5D" w:rsidP="00F13A5D">
            <w:pPr>
              <w:rPr>
                <w:b/>
                <w:bCs/>
              </w:rPr>
            </w:pPr>
            <w:r w:rsidRPr="0006278A">
              <w:rPr>
                <w:b/>
                <w:bCs/>
              </w:rPr>
              <w:t>Igénybevevő azonosítója mező kódolása</w:t>
            </w:r>
          </w:p>
        </w:tc>
      </w:tr>
      <w:tr w:rsidR="00F13A5D" w:rsidRPr="0006278A" w:rsidTr="00F13A5D">
        <w:tc>
          <w:tcPr>
            <w:tcW w:w="2230" w:type="dxa"/>
          </w:tcPr>
          <w:p w:rsidR="00F13A5D" w:rsidRPr="0006278A" w:rsidRDefault="00F13A5D" w:rsidP="00F13A5D">
            <w:pPr>
              <w:jc w:val="center"/>
              <w:rPr>
                <w:b/>
                <w:bCs/>
              </w:rPr>
            </w:pPr>
          </w:p>
        </w:tc>
        <w:tc>
          <w:tcPr>
            <w:tcW w:w="1440" w:type="dxa"/>
          </w:tcPr>
          <w:p w:rsidR="00F13A5D" w:rsidRPr="0006278A" w:rsidRDefault="00F13A5D" w:rsidP="00F13A5D">
            <w:pPr>
              <w:jc w:val="center"/>
              <w:rPr>
                <w:b/>
                <w:bCs/>
              </w:rPr>
            </w:pPr>
            <w:r w:rsidRPr="0006278A">
              <w:rPr>
                <w:b/>
                <w:bCs/>
              </w:rPr>
              <w:t>Országkód</w:t>
            </w:r>
          </w:p>
        </w:tc>
        <w:tc>
          <w:tcPr>
            <w:tcW w:w="3600" w:type="dxa"/>
          </w:tcPr>
          <w:p w:rsidR="00F13A5D" w:rsidRPr="00856838" w:rsidRDefault="00F13A5D" w:rsidP="00F13A5D">
            <w:pPr>
              <w:pStyle w:val="Cmsor5"/>
              <w:rPr>
                <w:b/>
                <w:color w:val="auto"/>
              </w:rPr>
            </w:pPr>
            <w:r w:rsidRPr="00856838">
              <w:rPr>
                <w:b/>
                <w:color w:val="auto"/>
              </w:rPr>
              <w:t>Biztosítási szám</w:t>
            </w:r>
          </w:p>
        </w:tc>
        <w:tc>
          <w:tcPr>
            <w:tcW w:w="1800" w:type="dxa"/>
          </w:tcPr>
          <w:p w:rsidR="00F13A5D" w:rsidRPr="0006278A" w:rsidRDefault="00F13A5D" w:rsidP="00F13A5D">
            <w:pPr>
              <w:jc w:val="center"/>
              <w:rPr>
                <w:b/>
                <w:bCs/>
              </w:rPr>
            </w:pPr>
            <w:r w:rsidRPr="0006278A">
              <w:rPr>
                <w:b/>
                <w:bCs/>
              </w:rPr>
              <w:t>Nyomtatvány típusa</w:t>
            </w:r>
          </w:p>
        </w:tc>
      </w:tr>
      <w:tr w:rsidR="00F13A5D" w:rsidRPr="0006278A" w:rsidTr="00F13A5D">
        <w:tc>
          <w:tcPr>
            <w:tcW w:w="2230" w:type="dxa"/>
          </w:tcPr>
          <w:p w:rsidR="00F13A5D" w:rsidRPr="0006278A" w:rsidRDefault="00F13A5D" w:rsidP="00F13A5D">
            <w:r w:rsidRPr="0006278A">
              <w:t xml:space="preserve">Magyar beteg, </w:t>
            </w:r>
          </w:p>
          <w:p w:rsidR="00F13A5D" w:rsidRPr="0006278A" w:rsidRDefault="00F13A5D" w:rsidP="00F13A5D">
            <w:proofErr w:type="spellStart"/>
            <w:r w:rsidRPr="0006278A">
              <w:t>TAJ-szám</w:t>
            </w:r>
            <w:proofErr w:type="spellEnd"/>
            <w:r w:rsidRPr="0006278A">
              <w:t xml:space="preserve"> van</w:t>
            </w:r>
          </w:p>
        </w:tc>
        <w:tc>
          <w:tcPr>
            <w:tcW w:w="1440" w:type="dxa"/>
          </w:tcPr>
          <w:p w:rsidR="00F13A5D" w:rsidRPr="0006278A" w:rsidRDefault="00F13A5D" w:rsidP="00F13A5D">
            <w:r w:rsidRPr="0006278A">
              <w:t>„348”</w:t>
            </w:r>
          </w:p>
        </w:tc>
        <w:tc>
          <w:tcPr>
            <w:tcW w:w="3600" w:type="dxa"/>
          </w:tcPr>
          <w:p w:rsidR="00F13A5D" w:rsidRPr="00856838" w:rsidRDefault="00F13A5D" w:rsidP="00F13A5D">
            <w:proofErr w:type="spellStart"/>
            <w:r w:rsidRPr="00856838">
              <w:t>TAJ-szám</w:t>
            </w:r>
            <w:proofErr w:type="spellEnd"/>
            <w:r w:rsidRPr="00856838">
              <w:t>, jobbra zártan</w:t>
            </w:r>
          </w:p>
        </w:tc>
        <w:tc>
          <w:tcPr>
            <w:tcW w:w="1800" w:type="dxa"/>
          </w:tcPr>
          <w:p w:rsidR="00F13A5D" w:rsidRPr="0006278A" w:rsidRDefault="00F13A5D" w:rsidP="00F13A5D">
            <w:r w:rsidRPr="0006278A">
              <w:t>Kódérték = ’01’</w:t>
            </w:r>
          </w:p>
        </w:tc>
      </w:tr>
      <w:tr w:rsidR="00F13A5D" w:rsidRPr="0006278A" w:rsidTr="00F13A5D">
        <w:tc>
          <w:tcPr>
            <w:tcW w:w="2230" w:type="dxa"/>
          </w:tcPr>
          <w:p w:rsidR="00F13A5D" w:rsidRPr="0006278A" w:rsidRDefault="00F13A5D" w:rsidP="00F13A5D">
            <w:r w:rsidRPr="0006278A">
              <w:t xml:space="preserve">Magyar beteg, </w:t>
            </w:r>
          </w:p>
          <w:p w:rsidR="00F13A5D" w:rsidRPr="0006278A" w:rsidRDefault="00F13A5D" w:rsidP="00F13A5D">
            <w:r w:rsidRPr="0006278A">
              <w:t xml:space="preserve">anya </w:t>
            </w:r>
            <w:proofErr w:type="spellStart"/>
            <w:r w:rsidRPr="0006278A">
              <w:t>TAJ-száma</w:t>
            </w:r>
            <w:proofErr w:type="spellEnd"/>
          </w:p>
        </w:tc>
        <w:tc>
          <w:tcPr>
            <w:tcW w:w="1440" w:type="dxa"/>
          </w:tcPr>
          <w:p w:rsidR="00F13A5D" w:rsidRPr="0006278A" w:rsidRDefault="00F13A5D" w:rsidP="00F13A5D">
            <w:r w:rsidRPr="0006278A">
              <w:t>„348”</w:t>
            </w:r>
          </w:p>
        </w:tc>
        <w:tc>
          <w:tcPr>
            <w:tcW w:w="3600" w:type="dxa"/>
          </w:tcPr>
          <w:p w:rsidR="00F13A5D" w:rsidRPr="00856838" w:rsidRDefault="00F13A5D" w:rsidP="00F13A5D">
            <w:r w:rsidRPr="00856838">
              <w:t xml:space="preserve">újszülött esetében az </w:t>
            </w:r>
            <w:proofErr w:type="spellStart"/>
            <w:r w:rsidRPr="00856838">
              <w:t>anya-TAJ-számának</w:t>
            </w:r>
            <w:proofErr w:type="spellEnd"/>
            <w:r w:rsidRPr="00856838">
              <w:t xml:space="preserve"> első pozíciója megváltozik 8,7,</w:t>
            </w:r>
            <w:proofErr w:type="gramStart"/>
            <w:r w:rsidRPr="00856838">
              <w:t>6 ..</w:t>
            </w:r>
            <w:proofErr w:type="gramEnd"/>
            <w:r w:rsidRPr="00856838">
              <w:t xml:space="preserve">.. stb., attól függően, hogy az első, a második, vagy harmadik (sokadik) újszülött gyerekről van szó </w:t>
            </w:r>
            <w:proofErr w:type="spellStart"/>
            <w:r w:rsidRPr="00856838">
              <w:t>TAJ-szám</w:t>
            </w:r>
            <w:proofErr w:type="spellEnd"/>
            <w:r w:rsidRPr="00856838">
              <w:t>, jobbra zártan</w:t>
            </w:r>
          </w:p>
        </w:tc>
        <w:tc>
          <w:tcPr>
            <w:tcW w:w="1800" w:type="dxa"/>
          </w:tcPr>
          <w:p w:rsidR="00F13A5D" w:rsidRPr="0006278A" w:rsidRDefault="00F13A5D" w:rsidP="00F13A5D">
            <w:r w:rsidRPr="0006278A">
              <w:t>Kódérték = ’01’</w:t>
            </w:r>
          </w:p>
        </w:tc>
      </w:tr>
    </w:tbl>
    <w:p w:rsidR="00F13A5D" w:rsidRDefault="00F13A5D" w:rsidP="00F13A5D">
      <w:pPr>
        <w:pStyle w:val="Cmsor3"/>
        <w:numPr>
          <w:ilvl w:val="2"/>
          <w:numId w:val="9"/>
        </w:numPr>
        <w:tabs>
          <w:tab w:val="left" w:pos="567"/>
        </w:tabs>
        <w:spacing w:before="360" w:after="120" w:line="280" w:lineRule="atLeast"/>
        <w:ind w:hanging="1224"/>
        <w:jc w:val="both"/>
      </w:pPr>
      <w:bookmarkStart w:id="87" w:name="_Toc424030175"/>
      <w:r>
        <w:lastRenderedPageBreak/>
        <w:t>TAJ szám és az azt helyettesítő informatikai kódok CDV alapú ellenőrzései algoritmusa</w:t>
      </w:r>
      <w:bookmarkEnd w:id="87"/>
    </w:p>
    <w:p w:rsidR="00F13A5D" w:rsidRPr="0006278A" w:rsidRDefault="00F13A5D" w:rsidP="00F13A5D">
      <w:pPr>
        <w:jc w:val="center"/>
      </w:pPr>
      <w:r>
        <w:rPr>
          <w:noProof/>
          <w:lang w:eastAsia="hu-HU"/>
        </w:rPr>
        <w:drawing>
          <wp:inline distT="0" distB="0" distL="0" distR="0">
            <wp:extent cx="5009030" cy="8239125"/>
            <wp:effectExtent l="19050" t="0" r="1120" b="0"/>
            <wp:docPr id="2" name="Kép 1" descr="TAJ-ellenörzése_j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TAJ-ellenörzése_jav"/>
                    <pic:cNvPicPr>
                      <a:picLocks noChangeAspect="1" noChangeArrowheads="1"/>
                    </pic:cNvPicPr>
                  </pic:nvPicPr>
                  <pic:blipFill>
                    <a:blip r:embed="rId20" cstate="print">
                      <a:lum contrast="12000"/>
                    </a:blip>
                    <a:srcRect/>
                    <a:stretch>
                      <a:fillRect/>
                    </a:stretch>
                  </pic:blipFill>
                  <pic:spPr bwMode="auto">
                    <a:xfrm>
                      <a:off x="0" y="0"/>
                      <a:ext cx="5012246" cy="8244415"/>
                    </a:xfrm>
                    <a:prstGeom prst="rect">
                      <a:avLst/>
                    </a:prstGeom>
                    <a:noFill/>
                    <a:ln w="9525">
                      <a:noFill/>
                      <a:miter lim="800000"/>
                      <a:headEnd/>
                      <a:tailEnd/>
                    </a:ln>
                  </pic:spPr>
                </pic:pic>
              </a:graphicData>
            </a:graphic>
          </wp:inline>
        </w:drawing>
      </w:r>
    </w:p>
    <w:p w:rsidR="00F13A5D" w:rsidRDefault="00F13A5D" w:rsidP="00F13A5D">
      <w:pPr>
        <w:pStyle w:val="Cmsor3"/>
        <w:numPr>
          <w:ilvl w:val="2"/>
          <w:numId w:val="9"/>
        </w:numPr>
        <w:tabs>
          <w:tab w:val="left" w:pos="567"/>
        </w:tabs>
        <w:spacing w:before="360" w:after="120" w:line="280" w:lineRule="atLeast"/>
        <w:ind w:hanging="1224"/>
        <w:jc w:val="both"/>
      </w:pPr>
      <w:bookmarkStart w:id="88" w:name="_Toc424030176"/>
      <w:r>
        <w:lastRenderedPageBreak/>
        <w:t>A TAJ rendszerben alkalmazott nemzeti kódok (ISO szerint) (elszámolásban csak a 6.7.5 táblázatban felsorolt kódok használhatóak!)</w:t>
      </w:r>
      <w:bookmarkEnd w:id="88"/>
    </w:p>
    <w:p w:rsidR="00F13A5D" w:rsidRPr="0006278A" w:rsidRDefault="00F13A5D" w:rsidP="00F13A5D"/>
    <w:tbl>
      <w:tblPr>
        <w:tblW w:w="10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985"/>
        <w:gridCol w:w="567"/>
        <w:gridCol w:w="1985"/>
        <w:gridCol w:w="567"/>
        <w:gridCol w:w="1985"/>
        <w:gridCol w:w="567"/>
        <w:gridCol w:w="1985"/>
        <w:gridCol w:w="567"/>
      </w:tblGrid>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ISO</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ISO</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ISO</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ISO</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_Ismeretlen_</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999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Északi-Mariana-Szigetek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580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Koreai Köztársaság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410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Pitcairn-Szigetek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612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Afganisztán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004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Észtország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233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Koreai Népi Demokratikus Köztársa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408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Portugália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620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Åland</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248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Etiópia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231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Közép-Afrikai Közt.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140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Puerto Rico</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630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Albánia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008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Falkland-Szigetek</w:t>
            </w:r>
            <w:proofErr w:type="spellEnd"/>
            <w:r w:rsidRPr="002D1324">
              <w:rPr>
                <w:snapToGrid w:val="0"/>
                <w:sz w:val="16"/>
              </w:rPr>
              <w:t xml:space="preserve"> (Malvinas)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238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Kuba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192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Réunion</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638</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Algéria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012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Fehéroroszország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112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Kuvait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414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Románia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642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 xml:space="preserve">Amerikai </w:t>
            </w:r>
            <w:proofErr w:type="spellStart"/>
            <w:r w:rsidRPr="002D1324">
              <w:rPr>
                <w:snapToGrid w:val="0"/>
                <w:sz w:val="16"/>
              </w:rPr>
              <w:t>Csendes-Óceáni-Szigetek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581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Feröer</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234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Laosz</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418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Ruanda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646</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Amerikai Egyesült Államok</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840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Fidzsi-Szigetek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242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Lengyelország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 xml:space="preserve">Saint </w:t>
            </w:r>
            <w:proofErr w:type="spellStart"/>
            <w:r w:rsidRPr="002D1324">
              <w:rPr>
                <w:snapToGrid w:val="0"/>
                <w:sz w:val="16"/>
              </w:rPr>
              <w:t>Christopher</w:t>
            </w:r>
            <w:proofErr w:type="spellEnd"/>
            <w:r w:rsidRPr="002D1324">
              <w:rPr>
                <w:snapToGrid w:val="0"/>
                <w:sz w:val="16"/>
              </w:rPr>
              <w:t xml:space="preserve"> And Nevis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659</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Amerikai Szamoa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Finnország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246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Lesotho</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Saint Lucia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662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 xml:space="preserve">Amerikai </w:t>
            </w:r>
            <w:proofErr w:type="spellStart"/>
            <w:r w:rsidRPr="002D1324">
              <w:rPr>
                <w:snapToGrid w:val="0"/>
                <w:sz w:val="16"/>
              </w:rPr>
              <w:t>Virgin-Szigetek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850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Francia Déli Területek</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260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Lettország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Saint Vincent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670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Andorra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020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Francia Guyana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254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Libanon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422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Saint-Barthélemy</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652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Angola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Francia Polinézia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258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Libéria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430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 xml:space="preserve">Saint-Pierre </w:t>
            </w:r>
            <w:proofErr w:type="gramStart"/>
            <w:r w:rsidRPr="002D1324">
              <w:rPr>
                <w:snapToGrid w:val="0"/>
                <w:sz w:val="16"/>
              </w:rPr>
              <w:t>És</w:t>
            </w:r>
            <w:proofErr w:type="gramEnd"/>
            <w:r w:rsidRPr="002D1324">
              <w:rPr>
                <w:snapToGrid w:val="0"/>
                <w:sz w:val="16"/>
              </w:rPr>
              <w:t xml:space="preserve"> </w:t>
            </w:r>
            <w:proofErr w:type="spellStart"/>
            <w:r w:rsidRPr="002D1324">
              <w:rPr>
                <w:snapToGrid w:val="0"/>
                <w:sz w:val="16"/>
              </w:rPr>
              <w:t>Miquelon</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666</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Anguilla</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660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Franciaország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250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Líbia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434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Salamon-Szigetek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090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Antarktisz</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010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Fülöp-Szigetek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608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Liechtenstein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438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Salvador</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222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 xml:space="preserve">Antigua </w:t>
            </w:r>
            <w:proofErr w:type="gramStart"/>
            <w:r w:rsidRPr="002D1324">
              <w:rPr>
                <w:snapToGrid w:val="0"/>
                <w:sz w:val="16"/>
              </w:rPr>
              <w:t>És</w:t>
            </w:r>
            <w:proofErr w:type="gramEnd"/>
            <w:r w:rsidRPr="002D1324">
              <w:rPr>
                <w:snapToGrid w:val="0"/>
                <w:sz w:val="16"/>
              </w:rPr>
              <w:t xml:space="preserve"> Barbuda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Gabon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266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Litvánia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440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San Marino</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674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Arab Emírségek</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784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Gambia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270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Luxemburg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442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 xml:space="preserve">Sao Tomé </w:t>
            </w:r>
            <w:proofErr w:type="gramStart"/>
            <w:r w:rsidRPr="002D1324">
              <w:rPr>
                <w:snapToGrid w:val="0"/>
                <w:sz w:val="16"/>
              </w:rPr>
              <w:t>És</w:t>
            </w:r>
            <w:proofErr w:type="gramEnd"/>
            <w:r w:rsidRPr="002D1324">
              <w:rPr>
                <w:snapToGrid w:val="0"/>
                <w:sz w:val="16"/>
              </w:rPr>
              <w:t xml:space="preserve"> Príncipe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678</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Argentína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032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Ghána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288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Macedónia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807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Seychelle-Szigetek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690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Aruba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533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Gibraltár</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292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Madagaszkár</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450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Sierra Leone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694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Ausztrália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036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Görögország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300</w:t>
            </w:r>
          </w:p>
        </w:tc>
        <w:tc>
          <w:tcPr>
            <w:tcW w:w="1985" w:type="dxa"/>
            <w:tcBorders>
              <w:top w:val="single" w:sz="4" w:space="0" w:color="auto"/>
              <w:left w:val="single" w:sz="4" w:space="0" w:color="auto"/>
              <w:bottom w:val="single" w:sz="4" w:space="0" w:color="auto"/>
              <w:right w:val="single" w:sz="4" w:space="0" w:color="auto"/>
            </w:tcBorders>
            <w:shd w:val="clear" w:color="000000" w:fill="BFBFBF"/>
            <w:vAlign w:val="center"/>
          </w:tcPr>
          <w:p w:rsidR="00F13A5D" w:rsidRPr="002D1324" w:rsidRDefault="00F13A5D" w:rsidP="00F13A5D">
            <w:pPr>
              <w:rPr>
                <w:snapToGrid w:val="0"/>
                <w:sz w:val="16"/>
              </w:rPr>
            </w:pPr>
            <w:r w:rsidRPr="002D1324">
              <w:rPr>
                <w:snapToGrid w:val="0"/>
                <w:sz w:val="16"/>
              </w:rPr>
              <w:t>Magyarország</w:t>
            </w:r>
          </w:p>
        </w:tc>
        <w:tc>
          <w:tcPr>
            <w:tcW w:w="567" w:type="dxa"/>
            <w:tcBorders>
              <w:top w:val="single" w:sz="4" w:space="0" w:color="auto"/>
              <w:left w:val="single" w:sz="4" w:space="0" w:color="auto"/>
              <w:bottom w:val="single" w:sz="4" w:space="0" w:color="auto"/>
              <w:right w:val="single" w:sz="4" w:space="0" w:color="auto"/>
            </w:tcBorders>
            <w:shd w:val="clear" w:color="000000" w:fill="BFBFBF"/>
            <w:vAlign w:val="center"/>
          </w:tcPr>
          <w:p w:rsidR="00F13A5D" w:rsidRPr="002D1324" w:rsidRDefault="00F13A5D" w:rsidP="00F13A5D">
            <w:pPr>
              <w:rPr>
                <w:snapToGrid w:val="0"/>
                <w:sz w:val="16"/>
              </w:rPr>
            </w:pPr>
            <w:r w:rsidRPr="002D1324">
              <w:rPr>
                <w:snapToGrid w:val="0"/>
                <w:sz w:val="16"/>
              </w:rPr>
              <w:t>348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Spanyolország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724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Ausztria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040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Grenada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308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Makaó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446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Srí Lanka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144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Azerbajdzsán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031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Grönland</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304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Malajzia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458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Suriname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740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Bahama-Szigetek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044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Grúzia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268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Malawi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454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Svájc</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756</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Bahrein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048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Guadeloupe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312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Maldív-Szigetek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462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Svatbard</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744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Banglades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050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Guam</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Mali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466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Svédország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752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Barbados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052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Guatemala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320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Málta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470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Szaúd-Arábia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682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Belgium</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056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Guernesey</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831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833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Szenegál</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686</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Belize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084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Guinea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Marokkó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504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Szent Ilona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654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Benin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204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Guyana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Marshall-Szigetek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584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Szent-Martin (Francia terület)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663</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Bermuda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060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Haiti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332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Martinique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474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Szent-Martin (Holland terület)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534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Bhután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064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Heard-Sziget</w:t>
            </w:r>
            <w:proofErr w:type="spellEnd"/>
            <w:r w:rsidRPr="002D1324">
              <w:rPr>
                <w:snapToGrid w:val="0"/>
                <w:sz w:val="16"/>
              </w:rPr>
              <w:t xml:space="preserve"> </w:t>
            </w:r>
            <w:proofErr w:type="gramStart"/>
            <w:r w:rsidRPr="002D1324">
              <w:rPr>
                <w:snapToGrid w:val="0"/>
                <w:sz w:val="16"/>
              </w:rPr>
              <w:t>És</w:t>
            </w:r>
            <w:proofErr w:type="gramEnd"/>
            <w:r w:rsidRPr="002D1324">
              <w:rPr>
                <w:snapToGrid w:val="0"/>
                <w:sz w:val="16"/>
              </w:rPr>
              <w:t xml:space="preserve"> </w:t>
            </w:r>
            <w:proofErr w:type="spellStart"/>
            <w:r w:rsidRPr="002D1324">
              <w:rPr>
                <w:snapToGrid w:val="0"/>
                <w:sz w:val="16"/>
              </w:rPr>
              <w:t>Mcdonald-Szigetek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334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Mauritánia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478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Szerbia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688</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Bissau-Guinea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Holland Antillák</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530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Mauritius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480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Szingapúr</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702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Bolívia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068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Hollandia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Mayotte</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175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Szíria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760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Bonaire</w:t>
            </w:r>
            <w:proofErr w:type="spellEnd"/>
            <w:r w:rsidRPr="002D1324">
              <w:rPr>
                <w:snapToGrid w:val="0"/>
                <w:sz w:val="16"/>
              </w:rPr>
              <w:t xml:space="preserve">, Saint </w:t>
            </w:r>
            <w:proofErr w:type="spellStart"/>
            <w:r w:rsidRPr="002D1324">
              <w:rPr>
                <w:snapToGrid w:val="0"/>
                <w:sz w:val="16"/>
              </w:rPr>
              <w:t>Eustatius</w:t>
            </w:r>
            <w:proofErr w:type="spellEnd"/>
            <w:r w:rsidRPr="002D1324">
              <w:rPr>
                <w:snapToGrid w:val="0"/>
                <w:sz w:val="16"/>
              </w:rPr>
              <w:t xml:space="preserve"> and </w:t>
            </w:r>
            <w:proofErr w:type="spellStart"/>
            <w:r w:rsidRPr="002D1324">
              <w:rPr>
                <w:snapToGrid w:val="0"/>
                <w:sz w:val="16"/>
              </w:rPr>
              <w:t>Saba</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535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Honduras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340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Mexikó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484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Szlovákia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703</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Bosznia-Hercegovina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070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Hongkong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344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Mikronézia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583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Szlovénia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705</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Botswana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072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Horvátország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191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Moldova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498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Szomália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706</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Bouvet-Sziget</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074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India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356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Monaco</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492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Szudán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729</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Brazília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076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Indonézia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360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Mongólia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496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Szváziföld</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748</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 xml:space="preserve">Brit </w:t>
            </w:r>
            <w:proofErr w:type="spellStart"/>
            <w:r w:rsidRPr="002D1324">
              <w:rPr>
                <w:snapToGrid w:val="0"/>
                <w:sz w:val="16"/>
              </w:rPr>
              <w:t>Indiai-Óceáni</w:t>
            </w:r>
            <w:proofErr w:type="spellEnd"/>
            <w:r w:rsidRPr="002D1324">
              <w:rPr>
                <w:snapToGrid w:val="0"/>
                <w:sz w:val="16"/>
              </w:rPr>
              <w:t xml:space="preserve"> Terület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086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Irak</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368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Montenegró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499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Tádzsikisztán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762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lastRenderedPageBreak/>
              <w:t xml:space="preserve">Brit </w:t>
            </w:r>
            <w:proofErr w:type="spellStart"/>
            <w:r w:rsidRPr="002D1324">
              <w:rPr>
                <w:snapToGrid w:val="0"/>
                <w:sz w:val="16"/>
              </w:rPr>
              <w:t>Virgin-Szigetek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092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Irán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364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Montserrat</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Tajvan, Kína Tartománya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158</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Brunei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096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Írország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372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Mozambik</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508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Tanzánia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834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Bulgária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Izland</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352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Nagy-Britannia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Thaiföld</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764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Burkina Faso</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854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Izrael</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376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Namíbia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Togó</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768</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Burma, Lásd Mianmar</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104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Jamaica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388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Nauru</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520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Tokelau-Szigetek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772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Burundi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108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Japán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392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Németország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276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Tonga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776</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Chile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152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Jemen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887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Nepál</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Törökország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792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Ciprus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196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Jersey</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832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Nicaragua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558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 xml:space="preserve">Trinidad </w:t>
            </w:r>
            <w:proofErr w:type="gramStart"/>
            <w:r w:rsidRPr="002D1324">
              <w:rPr>
                <w:snapToGrid w:val="0"/>
                <w:sz w:val="16"/>
              </w:rPr>
              <w:t>És</w:t>
            </w:r>
            <w:proofErr w:type="gramEnd"/>
            <w:r w:rsidRPr="002D1324">
              <w:rPr>
                <w:snapToGrid w:val="0"/>
                <w:sz w:val="16"/>
              </w:rPr>
              <w:t xml:space="preserve"> Tobago</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780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Comore-Szigetek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174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Jordánia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Niger</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562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Tunézia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788</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Cook-Szigetek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184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Jugoszlávia (későbbiekben Szerbia és Montenegró)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891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Nigéria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566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Turks</w:t>
            </w:r>
            <w:proofErr w:type="spellEnd"/>
            <w:r w:rsidRPr="002D1324">
              <w:rPr>
                <w:snapToGrid w:val="0"/>
                <w:sz w:val="16"/>
              </w:rPr>
              <w:t xml:space="preserve"> </w:t>
            </w:r>
            <w:proofErr w:type="gramStart"/>
            <w:r w:rsidRPr="002D1324">
              <w:rPr>
                <w:snapToGrid w:val="0"/>
                <w:sz w:val="16"/>
              </w:rPr>
              <w:t>És</w:t>
            </w:r>
            <w:proofErr w:type="gramEnd"/>
            <w:r w:rsidRPr="002D1324">
              <w:rPr>
                <w:snapToGrid w:val="0"/>
                <w:sz w:val="16"/>
              </w:rPr>
              <w:t xml:space="preserve"> </w:t>
            </w:r>
            <w:proofErr w:type="spellStart"/>
            <w:r w:rsidRPr="002D1324">
              <w:rPr>
                <w:snapToGrid w:val="0"/>
                <w:sz w:val="16"/>
              </w:rPr>
              <w:t>Caicos-Szigetek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796</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Costa Rica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188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Kajmán-Szigetek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136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Niue</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570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Tuvalu</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798</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Curaçao</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531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Kambodzsa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Norfolk-Sziget</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574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Türkmenisztán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795</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Csád</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148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Kamerun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120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Norvégia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578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Uganda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800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Csehország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203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Kanada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Nyugat-Szahara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732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Új-Kaledónia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540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Dánia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208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Karácsony-Sziget</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162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Nyugat-Szamoa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882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Új-Zéland</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554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Dél Szudán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Katar</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634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Olaszország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380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Ukrajna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804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Dél-Afrikai Köztársaság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710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Kazahsztán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398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Omán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512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Uruguay</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858</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 xml:space="preserve">Déli-Georgia </w:t>
            </w:r>
            <w:proofErr w:type="gramStart"/>
            <w:r w:rsidRPr="002D1324">
              <w:rPr>
                <w:snapToGrid w:val="0"/>
                <w:sz w:val="16"/>
              </w:rPr>
              <w:t>És</w:t>
            </w:r>
            <w:proofErr w:type="gramEnd"/>
            <w:r w:rsidRPr="002D1324">
              <w:rPr>
                <w:snapToGrid w:val="0"/>
                <w:sz w:val="16"/>
              </w:rPr>
              <w:t xml:space="preserve"> </w:t>
            </w:r>
            <w:proofErr w:type="spellStart"/>
            <w:r w:rsidRPr="002D1324">
              <w:rPr>
                <w:snapToGrid w:val="0"/>
                <w:sz w:val="16"/>
              </w:rPr>
              <w:t>Déli-Sandwich-Szi</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239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Kelet-Timor</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Oroszország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643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Üzbegisztán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860</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Dominikai Közösség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212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Kenya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404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Örményország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051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Vanuatu</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548</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Dominikai Köztársaság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214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Kína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156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Pakisztán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586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Vatikán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336</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Dzsibuti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262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Kirgizisztán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417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Palau</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585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Venezuela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862</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Ecuador</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218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Kiribati</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296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Palesztina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275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Vietnam</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704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Egyenlítői-Guinea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Kókusz (</w:t>
            </w:r>
            <w:proofErr w:type="spellStart"/>
            <w:r w:rsidRPr="002D1324">
              <w:rPr>
                <w:snapToGrid w:val="0"/>
                <w:sz w:val="16"/>
              </w:rPr>
              <w:t>Keeling</w:t>
            </w:r>
            <w:proofErr w:type="spellEnd"/>
            <w:r w:rsidRPr="002D1324">
              <w:rPr>
                <w:snapToGrid w:val="0"/>
                <w:sz w:val="16"/>
              </w:rPr>
              <w:t>)</w:t>
            </w:r>
            <w:proofErr w:type="spellStart"/>
            <w:r w:rsidRPr="002D1324">
              <w:rPr>
                <w:snapToGrid w:val="0"/>
                <w:sz w:val="16"/>
              </w:rPr>
              <w:t>-Szigetek</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166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Panama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591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 xml:space="preserve">Wallis </w:t>
            </w:r>
            <w:proofErr w:type="gramStart"/>
            <w:r w:rsidRPr="002D1324">
              <w:rPr>
                <w:snapToGrid w:val="0"/>
                <w:sz w:val="16"/>
              </w:rPr>
              <w:t>És</w:t>
            </w:r>
            <w:proofErr w:type="gramEnd"/>
            <w:r w:rsidRPr="002D1324">
              <w:rPr>
                <w:snapToGrid w:val="0"/>
                <w:sz w:val="16"/>
              </w:rPr>
              <w:t xml:space="preserve"> </w:t>
            </w:r>
            <w:proofErr w:type="spellStart"/>
            <w:r w:rsidRPr="002D1324">
              <w:rPr>
                <w:snapToGrid w:val="0"/>
                <w:sz w:val="16"/>
              </w:rPr>
              <w:t>Futuna</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876</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Egyiptom</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818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Kolumbia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170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Pápua Új-Guinea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598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Zambia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894</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Elefántcsontpart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384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Kongó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178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Paraguay</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Zimbabwe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716</w:t>
            </w:r>
          </w:p>
        </w:tc>
      </w:tr>
      <w:tr w:rsidR="00F13A5D" w:rsidRPr="002D1324" w:rsidTr="00F13A5D">
        <w:trPr>
          <w:trHeight w:val="250"/>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Eritrea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232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Kongói Demokratikus Köztársaság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180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Peru</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604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proofErr w:type="spellStart"/>
            <w:r w:rsidRPr="002D1324">
              <w:rPr>
                <w:snapToGrid w:val="0"/>
                <w:sz w:val="16"/>
              </w:rPr>
              <w:t>Zöld-Foki</w:t>
            </w:r>
            <w:proofErr w:type="spellEnd"/>
            <w:r w:rsidRPr="002D1324">
              <w:rPr>
                <w:snapToGrid w:val="0"/>
                <w:sz w:val="16"/>
              </w:rPr>
              <w:t xml:space="preserve"> Köztársaság</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13A5D" w:rsidRPr="002D1324" w:rsidRDefault="00F13A5D" w:rsidP="00F13A5D">
            <w:pPr>
              <w:rPr>
                <w:snapToGrid w:val="0"/>
                <w:sz w:val="16"/>
              </w:rPr>
            </w:pPr>
            <w:r w:rsidRPr="002D1324">
              <w:rPr>
                <w:snapToGrid w:val="0"/>
                <w:sz w:val="16"/>
              </w:rPr>
              <w:t>132</w:t>
            </w:r>
          </w:p>
        </w:tc>
      </w:tr>
    </w:tbl>
    <w:p w:rsidR="00F13A5D" w:rsidRPr="0006278A" w:rsidRDefault="00F13A5D" w:rsidP="00F13A5D"/>
    <w:p w:rsidR="00F13A5D" w:rsidRDefault="00F13A5D" w:rsidP="00F13A5D">
      <w:pPr>
        <w:spacing w:after="60"/>
      </w:pPr>
      <w:r w:rsidRPr="0006278A">
        <w:br w:type="page"/>
      </w:r>
    </w:p>
    <w:p w:rsidR="00F13A5D" w:rsidRDefault="00F13A5D" w:rsidP="00F13A5D">
      <w:pPr>
        <w:pStyle w:val="Cmsor3"/>
        <w:numPr>
          <w:ilvl w:val="2"/>
          <w:numId w:val="9"/>
        </w:numPr>
        <w:tabs>
          <w:tab w:val="left" w:pos="567"/>
        </w:tabs>
        <w:spacing w:before="360" w:after="120" w:line="280" w:lineRule="atLeast"/>
        <w:ind w:hanging="1224"/>
        <w:jc w:val="both"/>
      </w:pPr>
      <w:bookmarkStart w:id="89" w:name="_Toc424030177"/>
      <w:r>
        <w:lastRenderedPageBreak/>
        <w:t>Nemzetközi elszámolásban használható országkódok</w:t>
      </w:r>
      <w:bookmarkEnd w:id="89"/>
    </w:p>
    <w:p w:rsidR="00F13A5D" w:rsidRDefault="00F13A5D" w:rsidP="00F13A5D">
      <w:pPr>
        <w:spacing w:after="60"/>
        <w:rPr>
          <w:b/>
          <w:bCs/>
        </w:rPr>
      </w:pPr>
    </w:p>
    <w:p w:rsidR="00F13A5D" w:rsidRPr="0006278A" w:rsidRDefault="00F13A5D" w:rsidP="00F13A5D"/>
    <w:tbl>
      <w:tblPr>
        <w:tblW w:w="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280"/>
        <w:gridCol w:w="2920"/>
        <w:gridCol w:w="960"/>
      </w:tblGrid>
      <w:tr w:rsidR="00F13A5D" w:rsidRPr="0006278A" w:rsidTr="00C70130">
        <w:trPr>
          <w:trHeight w:val="170"/>
        </w:trPr>
        <w:tc>
          <w:tcPr>
            <w:tcW w:w="1280" w:type="dxa"/>
            <w:shd w:val="clear" w:color="FFFFFF" w:fill="FFFFFF" w:themeFill="background1"/>
            <w:noWrap/>
            <w:tcMar>
              <w:top w:w="19" w:type="dxa"/>
              <w:left w:w="19" w:type="dxa"/>
              <w:bottom w:w="0" w:type="dxa"/>
              <w:right w:w="19" w:type="dxa"/>
            </w:tcMar>
            <w:vAlign w:val="center"/>
          </w:tcPr>
          <w:p w:rsidR="00F13A5D" w:rsidRPr="0006278A" w:rsidRDefault="00F13A5D" w:rsidP="00F13A5D">
            <w:pPr>
              <w:jc w:val="center"/>
              <w:rPr>
                <w:rFonts w:eastAsia="Arial Unicode MS"/>
                <w:b/>
                <w:bCs/>
                <w:color w:val="000000"/>
                <w:szCs w:val="16"/>
              </w:rPr>
            </w:pPr>
            <w:r w:rsidRPr="0006278A">
              <w:rPr>
                <w:b/>
                <w:bCs/>
                <w:color w:val="000000"/>
                <w:szCs w:val="16"/>
              </w:rPr>
              <w:t>ISO_1</w:t>
            </w:r>
          </w:p>
        </w:tc>
        <w:tc>
          <w:tcPr>
            <w:tcW w:w="2920" w:type="dxa"/>
            <w:shd w:val="clear" w:color="FFFFFF" w:fill="FFFFFF" w:themeFill="background1"/>
            <w:noWrap/>
            <w:tcMar>
              <w:top w:w="19" w:type="dxa"/>
              <w:left w:w="19" w:type="dxa"/>
              <w:bottom w:w="0" w:type="dxa"/>
              <w:right w:w="19" w:type="dxa"/>
            </w:tcMar>
            <w:vAlign w:val="center"/>
          </w:tcPr>
          <w:p w:rsidR="00F13A5D" w:rsidRPr="0006278A" w:rsidRDefault="00F13A5D" w:rsidP="00F13A5D">
            <w:pPr>
              <w:rPr>
                <w:rFonts w:eastAsia="Arial Unicode MS"/>
                <w:b/>
                <w:bCs/>
                <w:color w:val="000000"/>
                <w:szCs w:val="16"/>
              </w:rPr>
            </w:pPr>
            <w:r w:rsidRPr="0006278A">
              <w:rPr>
                <w:b/>
                <w:bCs/>
                <w:color w:val="000000"/>
                <w:szCs w:val="16"/>
              </w:rPr>
              <w:t>ORSZÁGNÉV</w:t>
            </w:r>
          </w:p>
        </w:tc>
        <w:tc>
          <w:tcPr>
            <w:tcW w:w="960" w:type="dxa"/>
            <w:shd w:val="clear" w:color="FFFFFF" w:fill="FFFFFF" w:themeFill="background1"/>
            <w:noWrap/>
            <w:tcMar>
              <w:top w:w="19" w:type="dxa"/>
              <w:left w:w="19" w:type="dxa"/>
              <w:bottom w:w="0" w:type="dxa"/>
              <w:right w:w="19" w:type="dxa"/>
            </w:tcMar>
            <w:vAlign w:val="center"/>
          </w:tcPr>
          <w:p w:rsidR="00F13A5D" w:rsidRPr="0006278A" w:rsidRDefault="00F13A5D" w:rsidP="00F13A5D">
            <w:pPr>
              <w:jc w:val="center"/>
              <w:rPr>
                <w:rFonts w:eastAsia="Arial Unicode MS"/>
                <w:b/>
                <w:bCs/>
                <w:color w:val="000000"/>
                <w:szCs w:val="16"/>
              </w:rPr>
            </w:pPr>
            <w:r w:rsidRPr="0006278A">
              <w:rPr>
                <w:b/>
                <w:bCs/>
                <w:color w:val="000000"/>
                <w:szCs w:val="16"/>
              </w:rPr>
              <w:t>ISO_2</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040</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Ausztria</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AT</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056</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Belgium</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BE</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196</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Ciprus</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CY</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203</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Csehország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CZ</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208</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Dánia</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DK</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233</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Észtország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EE</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246</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Finnország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FI</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250</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Franciaország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FR</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276</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Németország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DE</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300</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Görögország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GR</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348</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Magyarország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HU</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352</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Izland</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IS</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372</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Írország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IE</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380</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Olaszország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IT</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428</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Lettország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LV</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438</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Liechtenstein</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LI</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440</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Litvánia</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LT</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442</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Luxemburg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LU</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470</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Málta</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MT</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528</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Hollandia</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NL</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578</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Norvégia</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NO</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616</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Lengyelország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PL</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620</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Portugália</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PT</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703</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Szlovákia</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SK</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705</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Szlovénia</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SI</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724</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Spanyolország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ES</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752</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Svédország</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SE</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826</w:t>
            </w:r>
          </w:p>
        </w:tc>
        <w:tc>
          <w:tcPr>
            <w:tcW w:w="0" w:type="auto"/>
            <w:noWrap/>
            <w:tcMar>
              <w:top w:w="19" w:type="dxa"/>
              <w:left w:w="19" w:type="dxa"/>
              <w:bottom w:w="0" w:type="dxa"/>
              <w:right w:w="19" w:type="dxa"/>
            </w:tcMar>
            <w:vAlign w:val="center"/>
          </w:tcPr>
          <w:p w:rsidR="00F13A5D" w:rsidRPr="0006278A" w:rsidRDefault="00F13A5D" w:rsidP="00F13A5D">
            <w:pPr>
              <w:rPr>
                <w:rFonts w:eastAsia="Arial Unicode MS"/>
                <w:color w:val="000000"/>
              </w:rPr>
            </w:pPr>
            <w:r w:rsidRPr="0006278A">
              <w:rPr>
                <w:color w:val="000000"/>
              </w:rPr>
              <w:t>Nagy-Britannia</w:t>
            </w:r>
          </w:p>
        </w:tc>
        <w:tc>
          <w:tcPr>
            <w:tcW w:w="0" w:type="auto"/>
            <w:noWrap/>
            <w:tcMar>
              <w:top w:w="19" w:type="dxa"/>
              <w:left w:w="19" w:type="dxa"/>
              <w:bottom w:w="0" w:type="dxa"/>
              <w:right w:w="19" w:type="dxa"/>
            </w:tcMar>
            <w:vAlign w:val="center"/>
          </w:tcPr>
          <w:p w:rsidR="00F13A5D" w:rsidRPr="0006278A" w:rsidRDefault="00F13A5D" w:rsidP="00F13A5D">
            <w:pPr>
              <w:jc w:val="center"/>
              <w:rPr>
                <w:rFonts w:eastAsia="Arial Unicode MS"/>
                <w:color w:val="000000"/>
              </w:rPr>
            </w:pPr>
            <w:r w:rsidRPr="0006278A">
              <w:rPr>
                <w:color w:val="000000"/>
              </w:rPr>
              <w:t>GB</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sidRPr="0006278A">
              <w:rPr>
                <w:color w:val="000000"/>
              </w:rPr>
              <w:t>756</w:t>
            </w:r>
          </w:p>
        </w:tc>
        <w:tc>
          <w:tcPr>
            <w:tcW w:w="0" w:type="auto"/>
            <w:noWrap/>
            <w:tcMar>
              <w:top w:w="19" w:type="dxa"/>
              <w:left w:w="19" w:type="dxa"/>
              <w:bottom w:w="0" w:type="dxa"/>
              <w:right w:w="19" w:type="dxa"/>
            </w:tcMar>
            <w:vAlign w:val="center"/>
          </w:tcPr>
          <w:p w:rsidR="00F13A5D" w:rsidRPr="0006278A" w:rsidRDefault="00F13A5D" w:rsidP="00F13A5D">
            <w:pPr>
              <w:rPr>
                <w:color w:val="000000"/>
              </w:rPr>
            </w:pPr>
            <w:r w:rsidRPr="0006278A">
              <w:rPr>
                <w:color w:val="000000"/>
              </w:rPr>
              <w:t>Svájc</w:t>
            </w:r>
          </w:p>
        </w:tc>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sidRPr="0006278A">
              <w:rPr>
                <w:color w:val="000000"/>
              </w:rPr>
              <w:t>CH</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sidRPr="0006278A">
              <w:rPr>
                <w:color w:val="000000"/>
              </w:rPr>
              <w:t>191</w:t>
            </w:r>
          </w:p>
        </w:tc>
        <w:tc>
          <w:tcPr>
            <w:tcW w:w="0" w:type="auto"/>
            <w:noWrap/>
            <w:tcMar>
              <w:top w:w="19" w:type="dxa"/>
              <w:left w:w="19" w:type="dxa"/>
              <w:bottom w:w="0" w:type="dxa"/>
              <w:right w:w="19" w:type="dxa"/>
            </w:tcMar>
            <w:vAlign w:val="center"/>
          </w:tcPr>
          <w:p w:rsidR="00F13A5D" w:rsidRPr="0006278A" w:rsidRDefault="00F13A5D" w:rsidP="00F13A5D">
            <w:pPr>
              <w:rPr>
                <w:color w:val="000000"/>
              </w:rPr>
            </w:pPr>
            <w:r w:rsidRPr="0006278A">
              <w:rPr>
                <w:color w:val="000000"/>
              </w:rPr>
              <w:t>Horvátország</w:t>
            </w:r>
          </w:p>
        </w:tc>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sidRPr="0006278A">
              <w:rPr>
                <w:color w:val="000000"/>
              </w:rPr>
              <w:t>HR</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Pr>
                <w:color w:val="000000"/>
              </w:rPr>
              <w:t>642</w:t>
            </w:r>
          </w:p>
        </w:tc>
        <w:tc>
          <w:tcPr>
            <w:tcW w:w="0" w:type="auto"/>
            <w:noWrap/>
            <w:tcMar>
              <w:top w:w="19" w:type="dxa"/>
              <w:left w:w="19" w:type="dxa"/>
              <w:bottom w:w="0" w:type="dxa"/>
              <w:right w:w="19" w:type="dxa"/>
            </w:tcMar>
            <w:vAlign w:val="center"/>
          </w:tcPr>
          <w:p w:rsidR="00F13A5D" w:rsidRPr="0006278A" w:rsidRDefault="00F13A5D" w:rsidP="00F13A5D">
            <w:pPr>
              <w:rPr>
                <w:color w:val="000000"/>
              </w:rPr>
            </w:pPr>
            <w:r>
              <w:rPr>
                <w:color w:val="000000"/>
              </w:rPr>
              <w:t>Románia</w:t>
            </w:r>
          </w:p>
        </w:tc>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Pr>
                <w:color w:val="000000"/>
              </w:rPr>
              <w:t>RO</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sidRPr="0006278A">
              <w:rPr>
                <w:color w:val="000000"/>
              </w:rPr>
              <w:t>100</w:t>
            </w:r>
          </w:p>
        </w:tc>
        <w:tc>
          <w:tcPr>
            <w:tcW w:w="0" w:type="auto"/>
            <w:noWrap/>
            <w:tcMar>
              <w:top w:w="19" w:type="dxa"/>
              <w:left w:w="19" w:type="dxa"/>
              <w:bottom w:w="0" w:type="dxa"/>
              <w:right w:w="19" w:type="dxa"/>
            </w:tcMar>
            <w:vAlign w:val="center"/>
          </w:tcPr>
          <w:p w:rsidR="00F13A5D" w:rsidRPr="0006278A" w:rsidRDefault="00F13A5D" w:rsidP="00F13A5D">
            <w:pPr>
              <w:rPr>
                <w:color w:val="000000"/>
              </w:rPr>
            </w:pPr>
            <w:r w:rsidRPr="0006278A">
              <w:rPr>
                <w:color w:val="000000"/>
              </w:rPr>
              <w:t>Bulgária</w:t>
            </w:r>
          </w:p>
        </w:tc>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sidRPr="0006278A">
              <w:rPr>
                <w:color w:val="000000"/>
              </w:rPr>
              <w:t>BG</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sidRPr="0006278A">
              <w:rPr>
                <w:color w:val="000000"/>
              </w:rPr>
              <w:t>499</w:t>
            </w:r>
          </w:p>
        </w:tc>
        <w:tc>
          <w:tcPr>
            <w:tcW w:w="0" w:type="auto"/>
            <w:noWrap/>
            <w:tcMar>
              <w:top w:w="19" w:type="dxa"/>
              <w:left w:w="19" w:type="dxa"/>
              <w:bottom w:w="0" w:type="dxa"/>
              <w:right w:w="19" w:type="dxa"/>
            </w:tcMar>
            <w:vAlign w:val="center"/>
          </w:tcPr>
          <w:p w:rsidR="00F13A5D" w:rsidRPr="0006278A" w:rsidRDefault="00F13A5D" w:rsidP="00F13A5D">
            <w:pPr>
              <w:rPr>
                <w:color w:val="000000"/>
              </w:rPr>
            </w:pPr>
            <w:r w:rsidRPr="0006278A">
              <w:t>Montenegró</w:t>
            </w:r>
          </w:p>
        </w:tc>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sidRPr="0006278A">
              <w:t>CG</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sidRPr="0006278A">
              <w:rPr>
                <w:snapToGrid w:val="0"/>
              </w:rPr>
              <w:t>070</w:t>
            </w:r>
          </w:p>
        </w:tc>
        <w:tc>
          <w:tcPr>
            <w:tcW w:w="0" w:type="auto"/>
            <w:noWrap/>
            <w:tcMar>
              <w:top w:w="19" w:type="dxa"/>
              <w:left w:w="19" w:type="dxa"/>
              <w:bottom w:w="0" w:type="dxa"/>
              <w:right w:w="19" w:type="dxa"/>
            </w:tcMar>
            <w:vAlign w:val="center"/>
          </w:tcPr>
          <w:p w:rsidR="00F13A5D" w:rsidRPr="0006278A" w:rsidRDefault="00F13A5D" w:rsidP="00F13A5D">
            <w:pPr>
              <w:rPr>
                <w:color w:val="000000"/>
              </w:rPr>
            </w:pPr>
            <w:r w:rsidRPr="0006278A">
              <w:t>Bosznia-Hercegovina</w:t>
            </w:r>
          </w:p>
        </w:tc>
        <w:tc>
          <w:tcPr>
            <w:tcW w:w="0" w:type="auto"/>
            <w:noWrap/>
            <w:tcMar>
              <w:top w:w="19" w:type="dxa"/>
              <w:left w:w="19" w:type="dxa"/>
              <w:bottom w:w="0" w:type="dxa"/>
              <w:right w:w="19" w:type="dxa"/>
            </w:tcMar>
            <w:vAlign w:val="center"/>
          </w:tcPr>
          <w:p w:rsidR="00F13A5D" w:rsidRPr="0006278A" w:rsidRDefault="00F13A5D" w:rsidP="00F13A5D">
            <w:pPr>
              <w:jc w:val="center"/>
              <w:rPr>
                <w:color w:val="000000"/>
              </w:rPr>
            </w:pPr>
            <w:r w:rsidRPr="0006278A">
              <w:t>BH</w:t>
            </w:r>
          </w:p>
        </w:tc>
      </w:tr>
      <w:tr w:rsidR="00F13A5D" w:rsidRPr="0006278A" w:rsidTr="001D2FB4">
        <w:trPr>
          <w:trHeight w:val="170"/>
        </w:trPr>
        <w:tc>
          <w:tcPr>
            <w:tcW w:w="0" w:type="auto"/>
            <w:noWrap/>
            <w:tcMar>
              <w:top w:w="19" w:type="dxa"/>
              <w:left w:w="19" w:type="dxa"/>
              <w:bottom w:w="0" w:type="dxa"/>
              <w:right w:w="19" w:type="dxa"/>
            </w:tcMar>
            <w:vAlign w:val="center"/>
          </w:tcPr>
          <w:p w:rsidR="00F13A5D" w:rsidRPr="0006278A" w:rsidRDefault="00F13A5D" w:rsidP="00F13A5D">
            <w:pPr>
              <w:jc w:val="center"/>
              <w:rPr>
                <w:snapToGrid w:val="0"/>
              </w:rPr>
            </w:pPr>
            <w:r>
              <w:rPr>
                <w:snapToGrid w:val="0"/>
              </w:rPr>
              <w:t>688</w:t>
            </w:r>
          </w:p>
        </w:tc>
        <w:tc>
          <w:tcPr>
            <w:tcW w:w="0" w:type="auto"/>
            <w:noWrap/>
            <w:tcMar>
              <w:top w:w="19" w:type="dxa"/>
              <w:left w:w="19" w:type="dxa"/>
              <w:bottom w:w="0" w:type="dxa"/>
              <w:right w:w="19" w:type="dxa"/>
            </w:tcMar>
            <w:vAlign w:val="center"/>
          </w:tcPr>
          <w:p w:rsidR="00F13A5D" w:rsidRPr="0006278A" w:rsidRDefault="00F13A5D" w:rsidP="00F13A5D">
            <w:r>
              <w:t>Szerbia</w:t>
            </w:r>
          </w:p>
        </w:tc>
        <w:tc>
          <w:tcPr>
            <w:tcW w:w="0" w:type="auto"/>
            <w:noWrap/>
            <w:tcMar>
              <w:top w:w="19" w:type="dxa"/>
              <w:left w:w="19" w:type="dxa"/>
              <w:bottom w:w="0" w:type="dxa"/>
              <w:right w:w="19" w:type="dxa"/>
            </w:tcMar>
            <w:vAlign w:val="center"/>
          </w:tcPr>
          <w:p w:rsidR="00F13A5D" w:rsidRPr="0006278A" w:rsidRDefault="00F13A5D" w:rsidP="00F13A5D">
            <w:pPr>
              <w:jc w:val="center"/>
            </w:pPr>
            <w:r>
              <w:t>RS</w:t>
            </w:r>
          </w:p>
        </w:tc>
      </w:tr>
    </w:tbl>
    <w:p w:rsidR="00F13A5D" w:rsidRDefault="00F13A5D" w:rsidP="00F13A5D">
      <w:pPr>
        <w:pStyle w:val="Cmsor3"/>
        <w:numPr>
          <w:ilvl w:val="2"/>
          <w:numId w:val="9"/>
        </w:numPr>
        <w:tabs>
          <w:tab w:val="left" w:pos="567"/>
        </w:tabs>
        <w:spacing w:before="360" w:after="120" w:line="280" w:lineRule="atLeast"/>
        <w:ind w:hanging="1224"/>
        <w:jc w:val="both"/>
      </w:pPr>
      <w:bookmarkStart w:id="90" w:name="_Toc424030178"/>
      <w:r>
        <w:lastRenderedPageBreak/>
        <w:t>Nyomtatvány típusa</w:t>
      </w:r>
      <w:bookmarkEnd w:id="90"/>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890"/>
        <w:gridCol w:w="1620"/>
        <w:gridCol w:w="1980"/>
      </w:tblGrid>
      <w:tr w:rsidR="00F13A5D" w:rsidRPr="0006278A" w:rsidTr="00F13A5D">
        <w:tc>
          <w:tcPr>
            <w:tcW w:w="4890" w:type="dxa"/>
          </w:tcPr>
          <w:p w:rsidR="00F13A5D" w:rsidRPr="0006278A" w:rsidRDefault="00F13A5D" w:rsidP="00F13A5D">
            <w:pPr>
              <w:rPr>
                <w:b/>
                <w:iCs/>
                <w:snapToGrid w:val="0"/>
              </w:rPr>
            </w:pPr>
            <w:r w:rsidRPr="0006278A">
              <w:rPr>
                <w:b/>
                <w:iCs/>
                <w:snapToGrid w:val="0"/>
              </w:rPr>
              <w:t>Nyomtatvány típusa</w:t>
            </w:r>
          </w:p>
        </w:tc>
        <w:tc>
          <w:tcPr>
            <w:tcW w:w="1620" w:type="dxa"/>
          </w:tcPr>
          <w:p w:rsidR="00F13A5D" w:rsidRPr="0006278A" w:rsidRDefault="00F13A5D" w:rsidP="00F13A5D">
            <w:pPr>
              <w:rPr>
                <w:b/>
                <w:iCs/>
                <w:snapToGrid w:val="0"/>
              </w:rPr>
            </w:pPr>
            <w:r w:rsidRPr="0006278A">
              <w:rPr>
                <w:b/>
                <w:iCs/>
                <w:snapToGrid w:val="0"/>
              </w:rPr>
              <w:t>Rövidítés</w:t>
            </w:r>
          </w:p>
        </w:tc>
        <w:tc>
          <w:tcPr>
            <w:tcW w:w="1980" w:type="dxa"/>
          </w:tcPr>
          <w:p w:rsidR="00F13A5D" w:rsidRPr="0006278A" w:rsidRDefault="00F13A5D" w:rsidP="00F13A5D">
            <w:pPr>
              <w:rPr>
                <w:b/>
                <w:iCs/>
                <w:snapToGrid w:val="0"/>
              </w:rPr>
            </w:pPr>
            <w:r w:rsidRPr="0006278A">
              <w:rPr>
                <w:b/>
                <w:iCs/>
                <w:snapToGrid w:val="0"/>
              </w:rPr>
              <w:t>Kódérték</w:t>
            </w:r>
          </w:p>
        </w:tc>
      </w:tr>
      <w:tr w:rsidR="00F13A5D" w:rsidRPr="0006278A" w:rsidTr="00F13A5D">
        <w:tc>
          <w:tcPr>
            <w:tcW w:w="4890" w:type="dxa"/>
          </w:tcPr>
          <w:p w:rsidR="00F13A5D" w:rsidRPr="0006278A" w:rsidRDefault="00F13A5D" w:rsidP="00F13A5D">
            <w:pPr>
              <w:rPr>
                <w:iCs/>
                <w:snapToGrid w:val="0"/>
              </w:rPr>
            </w:pPr>
            <w:r w:rsidRPr="0006278A">
              <w:rPr>
                <w:iCs/>
                <w:snapToGrid w:val="0"/>
              </w:rPr>
              <w:t xml:space="preserve">Ha </w:t>
            </w:r>
            <w:proofErr w:type="spellStart"/>
            <w:r w:rsidRPr="0006278A">
              <w:rPr>
                <w:iCs/>
                <w:snapToGrid w:val="0"/>
              </w:rPr>
              <w:t>TAJ-számmal</w:t>
            </w:r>
            <w:proofErr w:type="spellEnd"/>
            <w:r w:rsidRPr="0006278A">
              <w:rPr>
                <w:iCs/>
                <w:snapToGrid w:val="0"/>
              </w:rPr>
              <w:t xml:space="preserve"> rendelkezik</w:t>
            </w:r>
          </w:p>
        </w:tc>
        <w:tc>
          <w:tcPr>
            <w:tcW w:w="1620" w:type="dxa"/>
          </w:tcPr>
          <w:p w:rsidR="00F13A5D" w:rsidRPr="0006278A" w:rsidRDefault="00F13A5D" w:rsidP="00F13A5D">
            <w:pPr>
              <w:jc w:val="center"/>
              <w:rPr>
                <w:iCs/>
                <w:snapToGrid w:val="0"/>
              </w:rPr>
            </w:pPr>
            <w:r w:rsidRPr="0006278A">
              <w:rPr>
                <w:iCs/>
                <w:snapToGrid w:val="0"/>
              </w:rPr>
              <w:t>TAJ</w:t>
            </w:r>
          </w:p>
        </w:tc>
        <w:tc>
          <w:tcPr>
            <w:tcW w:w="1980" w:type="dxa"/>
          </w:tcPr>
          <w:p w:rsidR="00F13A5D" w:rsidRPr="0006278A" w:rsidRDefault="00F13A5D" w:rsidP="00F13A5D">
            <w:pPr>
              <w:jc w:val="center"/>
              <w:rPr>
                <w:iCs/>
                <w:snapToGrid w:val="0"/>
              </w:rPr>
            </w:pPr>
            <w:r w:rsidRPr="0006278A">
              <w:rPr>
                <w:iCs/>
                <w:snapToGrid w:val="0"/>
              </w:rPr>
              <w:t>01</w:t>
            </w:r>
          </w:p>
        </w:tc>
      </w:tr>
      <w:tr w:rsidR="00F13A5D" w:rsidRPr="0006278A" w:rsidTr="00F13A5D">
        <w:tc>
          <w:tcPr>
            <w:tcW w:w="4890" w:type="dxa"/>
          </w:tcPr>
          <w:p w:rsidR="00F13A5D" w:rsidRPr="0006278A" w:rsidRDefault="00F13A5D" w:rsidP="00F13A5D">
            <w:pPr>
              <w:rPr>
                <w:iCs/>
                <w:snapToGrid w:val="0"/>
              </w:rPr>
            </w:pPr>
            <w:r w:rsidRPr="0006278A">
              <w:rPr>
                <w:iCs/>
                <w:snapToGrid w:val="0"/>
              </w:rPr>
              <w:t>„E 112” nyomtatvány</w:t>
            </w:r>
          </w:p>
        </w:tc>
        <w:tc>
          <w:tcPr>
            <w:tcW w:w="1620" w:type="dxa"/>
          </w:tcPr>
          <w:p w:rsidR="00F13A5D" w:rsidRPr="0006278A" w:rsidRDefault="00F13A5D" w:rsidP="00F13A5D">
            <w:pPr>
              <w:jc w:val="center"/>
              <w:rPr>
                <w:iCs/>
                <w:snapToGrid w:val="0"/>
              </w:rPr>
            </w:pPr>
            <w:r w:rsidRPr="0006278A">
              <w:rPr>
                <w:iCs/>
                <w:snapToGrid w:val="0"/>
              </w:rPr>
              <w:t>E112</w:t>
            </w:r>
          </w:p>
        </w:tc>
        <w:tc>
          <w:tcPr>
            <w:tcW w:w="1980" w:type="dxa"/>
          </w:tcPr>
          <w:p w:rsidR="00F13A5D" w:rsidRPr="0006278A" w:rsidRDefault="00F13A5D" w:rsidP="00F13A5D">
            <w:pPr>
              <w:jc w:val="center"/>
              <w:rPr>
                <w:iCs/>
                <w:snapToGrid w:val="0"/>
              </w:rPr>
            </w:pPr>
            <w:r w:rsidRPr="0006278A">
              <w:rPr>
                <w:iCs/>
                <w:snapToGrid w:val="0"/>
              </w:rPr>
              <w:t>03</w:t>
            </w:r>
          </w:p>
        </w:tc>
      </w:tr>
      <w:tr w:rsidR="00F13A5D" w:rsidRPr="0006278A" w:rsidTr="00F13A5D">
        <w:tc>
          <w:tcPr>
            <w:tcW w:w="4890" w:type="dxa"/>
          </w:tcPr>
          <w:p w:rsidR="00F13A5D" w:rsidRPr="0006278A" w:rsidRDefault="00F13A5D" w:rsidP="00F13A5D">
            <w:pPr>
              <w:rPr>
                <w:iCs/>
                <w:snapToGrid w:val="0"/>
              </w:rPr>
            </w:pPr>
            <w:r>
              <w:rPr>
                <w:iCs/>
                <w:snapToGrid w:val="0"/>
              </w:rPr>
              <w:t>Európai Egészségbiztosítási Kártya</w:t>
            </w:r>
          </w:p>
        </w:tc>
        <w:tc>
          <w:tcPr>
            <w:tcW w:w="1620" w:type="dxa"/>
          </w:tcPr>
          <w:p w:rsidR="00F13A5D" w:rsidRPr="0006278A" w:rsidRDefault="00F13A5D" w:rsidP="00F13A5D">
            <w:pPr>
              <w:jc w:val="center"/>
              <w:rPr>
                <w:iCs/>
                <w:snapToGrid w:val="0"/>
              </w:rPr>
            </w:pPr>
            <w:r w:rsidRPr="0006278A">
              <w:rPr>
                <w:iCs/>
                <w:snapToGrid w:val="0"/>
              </w:rPr>
              <w:t>EUCARD</w:t>
            </w:r>
          </w:p>
        </w:tc>
        <w:tc>
          <w:tcPr>
            <w:tcW w:w="1980" w:type="dxa"/>
          </w:tcPr>
          <w:p w:rsidR="00F13A5D" w:rsidRPr="0006278A" w:rsidRDefault="00F13A5D" w:rsidP="00F13A5D">
            <w:pPr>
              <w:jc w:val="center"/>
              <w:rPr>
                <w:iCs/>
                <w:snapToGrid w:val="0"/>
              </w:rPr>
            </w:pPr>
            <w:r w:rsidRPr="0006278A">
              <w:rPr>
                <w:iCs/>
                <w:snapToGrid w:val="0"/>
              </w:rPr>
              <w:t>04</w:t>
            </w:r>
          </w:p>
        </w:tc>
      </w:tr>
      <w:tr w:rsidR="00F13A5D" w:rsidRPr="0006278A" w:rsidTr="00F13A5D">
        <w:tc>
          <w:tcPr>
            <w:tcW w:w="4890" w:type="dxa"/>
          </w:tcPr>
          <w:p w:rsidR="00F13A5D" w:rsidRPr="0006278A" w:rsidRDefault="00F13A5D" w:rsidP="00F13A5D">
            <w:pPr>
              <w:rPr>
                <w:rFonts w:eastAsia="Arial Unicode MS"/>
                <w:iCs/>
                <w:snapToGrid w:val="0"/>
              </w:rPr>
            </w:pPr>
            <w:r w:rsidRPr="0006278A">
              <w:rPr>
                <w:iCs/>
                <w:snapToGrid w:val="0"/>
              </w:rPr>
              <w:t>„CG/</w:t>
            </w:r>
            <w:proofErr w:type="gramStart"/>
            <w:r w:rsidRPr="0006278A">
              <w:rPr>
                <w:iCs/>
                <w:snapToGrid w:val="0"/>
              </w:rPr>
              <w:t>HU</w:t>
            </w:r>
            <w:proofErr w:type="gramEnd"/>
            <w:r w:rsidRPr="0006278A">
              <w:rPr>
                <w:iCs/>
                <w:snapToGrid w:val="0"/>
              </w:rPr>
              <w:t xml:space="preserve"> 111A” nyomtatvány</w:t>
            </w:r>
          </w:p>
        </w:tc>
        <w:tc>
          <w:tcPr>
            <w:tcW w:w="1620" w:type="dxa"/>
          </w:tcPr>
          <w:p w:rsidR="00F13A5D" w:rsidRPr="0006278A" w:rsidRDefault="00F13A5D" w:rsidP="00F13A5D">
            <w:pPr>
              <w:jc w:val="center"/>
              <w:rPr>
                <w:iCs/>
                <w:snapToGrid w:val="0"/>
              </w:rPr>
            </w:pPr>
            <w:r w:rsidRPr="0006278A">
              <w:rPr>
                <w:iCs/>
                <w:snapToGrid w:val="0"/>
              </w:rPr>
              <w:t>CG111A</w:t>
            </w:r>
          </w:p>
        </w:tc>
        <w:tc>
          <w:tcPr>
            <w:tcW w:w="1980" w:type="dxa"/>
          </w:tcPr>
          <w:p w:rsidR="00F13A5D" w:rsidRPr="0006278A" w:rsidRDefault="00F13A5D" w:rsidP="00F13A5D">
            <w:pPr>
              <w:jc w:val="center"/>
              <w:rPr>
                <w:iCs/>
                <w:snapToGrid w:val="0"/>
              </w:rPr>
            </w:pPr>
            <w:r w:rsidRPr="0006278A">
              <w:rPr>
                <w:iCs/>
                <w:snapToGrid w:val="0"/>
              </w:rPr>
              <w:t>12</w:t>
            </w:r>
          </w:p>
        </w:tc>
      </w:tr>
      <w:tr w:rsidR="00F13A5D" w:rsidRPr="0006278A" w:rsidTr="00F13A5D">
        <w:tc>
          <w:tcPr>
            <w:tcW w:w="4890" w:type="dxa"/>
          </w:tcPr>
          <w:p w:rsidR="00F13A5D" w:rsidRPr="0006278A" w:rsidRDefault="00F13A5D" w:rsidP="00F13A5D">
            <w:pPr>
              <w:rPr>
                <w:rFonts w:eastAsia="Arial Unicode MS"/>
                <w:iCs/>
                <w:snapToGrid w:val="0"/>
              </w:rPr>
            </w:pPr>
            <w:r w:rsidRPr="0006278A">
              <w:rPr>
                <w:iCs/>
                <w:snapToGrid w:val="0"/>
              </w:rPr>
              <w:t>„CG/</w:t>
            </w:r>
            <w:proofErr w:type="gramStart"/>
            <w:r w:rsidRPr="0006278A">
              <w:rPr>
                <w:iCs/>
                <w:snapToGrid w:val="0"/>
              </w:rPr>
              <w:t>HU</w:t>
            </w:r>
            <w:proofErr w:type="gramEnd"/>
            <w:r w:rsidRPr="0006278A">
              <w:rPr>
                <w:iCs/>
                <w:snapToGrid w:val="0"/>
              </w:rPr>
              <w:t xml:space="preserve"> 112” nyomtatvány</w:t>
            </w:r>
          </w:p>
        </w:tc>
        <w:tc>
          <w:tcPr>
            <w:tcW w:w="1620" w:type="dxa"/>
          </w:tcPr>
          <w:p w:rsidR="00F13A5D" w:rsidRPr="0006278A" w:rsidRDefault="00F13A5D" w:rsidP="00F13A5D">
            <w:pPr>
              <w:jc w:val="center"/>
              <w:rPr>
                <w:iCs/>
                <w:snapToGrid w:val="0"/>
              </w:rPr>
            </w:pPr>
            <w:r w:rsidRPr="0006278A">
              <w:rPr>
                <w:iCs/>
                <w:snapToGrid w:val="0"/>
              </w:rPr>
              <w:t>CG112</w:t>
            </w:r>
          </w:p>
        </w:tc>
        <w:tc>
          <w:tcPr>
            <w:tcW w:w="1980" w:type="dxa"/>
          </w:tcPr>
          <w:p w:rsidR="00F13A5D" w:rsidRPr="0006278A" w:rsidRDefault="00F13A5D" w:rsidP="00F13A5D">
            <w:pPr>
              <w:jc w:val="center"/>
              <w:rPr>
                <w:iCs/>
                <w:snapToGrid w:val="0"/>
              </w:rPr>
            </w:pPr>
            <w:r w:rsidRPr="0006278A">
              <w:rPr>
                <w:iCs/>
                <w:snapToGrid w:val="0"/>
              </w:rPr>
              <w:t>13</w:t>
            </w:r>
          </w:p>
        </w:tc>
      </w:tr>
      <w:tr w:rsidR="00F13A5D" w:rsidRPr="0006278A" w:rsidTr="00F13A5D">
        <w:tc>
          <w:tcPr>
            <w:tcW w:w="4890" w:type="dxa"/>
          </w:tcPr>
          <w:p w:rsidR="00F13A5D" w:rsidRPr="0006278A" w:rsidRDefault="00F13A5D" w:rsidP="00F13A5D">
            <w:pPr>
              <w:rPr>
                <w:rFonts w:eastAsia="Arial Unicode MS"/>
                <w:iCs/>
                <w:snapToGrid w:val="0"/>
              </w:rPr>
            </w:pPr>
            <w:r w:rsidRPr="0006278A">
              <w:rPr>
                <w:iCs/>
                <w:snapToGrid w:val="0"/>
              </w:rPr>
              <w:t>„BH/</w:t>
            </w:r>
            <w:proofErr w:type="gramStart"/>
            <w:r w:rsidRPr="0006278A">
              <w:rPr>
                <w:iCs/>
                <w:snapToGrid w:val="0"/>
              </w:rPr>
              <w:t>HU</w:t>
            </w:r>
            <w:proofErr w:type="gramEnd"/>
            <w:r w:rsidRPr="0006278A">
              <w:rPr>
                <w:iCs/>
                <w:snapToGrid w:val="0"/>
              </w:rPr>
              <w:t xml:space="preserve"> 112” nyomtatvány (2009.08.01-től)</w:t>
            </w:r>
          </w:p>
        </w:tc>
        <w:tc>
          <w:tcPr>
            <w:tcW w:w="1620" w:type="dxa"/>
          </w:tcPr>
          <w:p w:rsidR="00F13A5D" w:rsidRPr="0006278A" w:rsidRDefault="00F13A5D" w:rsidP="00F13A5D">
            <w:pPr>
              <w:jc w:val="center"/>
              <w:rPr>
                <w:iCs/>
                <w:snapToGrid w:val="0"/>
              </w:rPr>
            </w:pPr>
            <w:r w:rsidRPr="0006278A">
              <w:rPr>
                <w:iCs/>
                <w:snapToGrid w:val="0"/>
              </w:rPr>
              <w:t>BH112</w:t>
            </w:r>
          </w:p>
        </w:tc>
        <w:tc>
          <w:tcPr>
            <w:tcW w:w="1980" w:type="dxa"/>
          </w:tcPr>
          <w:p w:rsidR="00F13A5D" w:rsidRPr="0006278A" w:rsidRDefault="00F13A5D" w:rsidP="00F13A5D">
            <w:pPr>
              <w:jc w:val="center"/>
              <w:rPr>
                <w:iCs/>
                <w:snapToGrid w:val="0"/>
              </w:rPr>
            </w:pPr>
            <w:r w:rsidRPr="0006278A">
              <w:rPr>
                <w:iCs/>
                <w:snapToGrid w:val="0"/>
              </w:rPr>
              <w:t>14</w:t>
            </w:r>
          </w:p>
        </w:tc>
      </w:tr>
      <w:tr w:rsidR="00F13A5D" w:rsidRPr="0006278A" w:rsidTr="00F13A5D">
        <w:tc>
          <w:tcPr>
            <w:tcW w:w="4890" w:type="dxa"/>
          </w:tcPr>
          <w:p w:rsidR="00F13A5D" w:rsidRPr="0006278A" w:rsidRDefault="00F13A5D" w:rsidP="00F13A5D">
            <w:pPr>
              <w:rPr>
                <w:iCs/>
                <w:snapToGrid w:val="0"/>
              </w:rPr>
            </w:pPr>
            <w:r>
              <w:rPr>
                <w:iCs/>
                <w:snapToGrid w:val="0"/>
              </w:rPr>
              <w:t>„SRB/HUN 112” nyomtatvány (2014.12.31-től)</w:t>
            </w:r>
          </w:p>
        </w:tc>
        <w:tc>
          <w:tcPr>
            <w:tcW w:w="1620" w:type="dxa"/>
          </w:tcPr>
          <w:p w:rsidR="00F13A5D" w:rsidRPr="0006278A" w:rsidRDefault="00F13A5D" w:rsidP="00F13A5D">
            <w:pPr>
              <w:jc w:val="center"/>
              <w:rPr>
                <w:iCs/>
                <w:snapToGrid w:val="0"/>
              </w:rPr>
            </w:pPr>
            <w:r>
              <w:rPr>
                <w:iCs/>
                <w:snapToGrid w:val="0"/>
              </w:rPr>
              <w:t>SRB112</w:t>
            </w:r>
          </w:p>
        </w:tc>
        <w:tc>
          <w:tcPr>
            <w:tcW w:w="1980" w:type="dxa"/>
          </w:tcPr>
          <w:p w:rsidR="00F13A5D" w:rsidRPr="0006278A" w:rsidRDefault="00F13A5D" w:rsidP="00F13A5D">
            <w:pPr>
              <w:jc w:val="center"/>
              <w:rPr>
                <w:iCs/>
                <w:snapToGrid w:val="0"/>
              </w:rPr>
            </w:pPr>
            <w:r>
              <w:rPr>
                <w:iCs/>
                <w:snapToGrid w:val="0"/>
              </w:rPr>
              <w:t>15</w:t>
            </w:r>
          </w:p>
        </w:tc>
      </w:tr>
      <w:tr w:rsidR="00F13A5D" w:rsidRPr="0006278A" w:rsidTr="00F13A5D">
        <w:tc>
          <w:tcPr>
            <w:tcW w:w="4890" w:type="dxa"/>
            <w:tcBorders>
              <w:top w:val="single" w:sz="4" w:space="0" w:color="auto"/>
              <w:left w:val="single" w:sz="4" w:space="0" w:color="auto"/>
              <w:bottom w:val="single" w:sz="4" w:space="0" w:color="auto"/>
              <w:right w:val="single" w:sz="4" w:space="0" w:color="auto"/>
            </w:tcBorders>
          </w:tcPr>
          <w:p w:rsidR="00F13A5D" w:rsidRPr="0006278A" w:rsidRDefault="00F13A5D" w:rsidP="00F13A5D">
            <w:pPr>
              <w:rPr>
                <w:iCs/>
                <w:snapToGrid w:val="0"/>
              </w:rPr>
            </w:pPr>
            <w:r>
              <w:rPr>
                <w:iCs/>
                <w:snapToGrid w:val="0"/>
              </w:rPr>
              <w:t>„S2” nyomtatvány</w:t>
            </w:r>
          </w:p>
        </w:tc>
        <w:tc>
          <w:tcPr>
            <w:tcW w:w="1620" w:type="dxa"/>
            <w:tcBorders>
              <w:top w:val="single" w:sz="4" w:space="0" w:color="auto"/>
              <w:left w:val="single" w:sz="4" w:space="0" w:color="auto"/>
              <w:bottom w:val="single" w:sz="4" w:space="0" w:color="auto"/>
              <w:right w:val="single" w:sz="4" w:space="0" w:color="auto"/>
            </w:tcBorders>
          </w:tcPr>
          <w:p w:rsidR="00F13A5D" w:rsidRPr="0006278A" w:rsidRDefault="00F13A5D" w:rsidP="00F13A5D">
            <w:pPr>
              <w:jc w:val="center"/>
              <w:rPr>
                <w:iCs/>
                <w:snapToGrid w:val="0"/>
              </w:rPr>
            </w:pPr>
            <w:r>
              <w:rPr>
                <w:iCs/>
                <w:snapToGrid w:val="0"/>
              </w:rPr>
              <w:t>S2</w:t>
            </w:r>
          </w:p>
        </w:tc>
        <w:tc>
          <w:tcPr>
            <w:tcW w:w="1980" w:type="dxa"/>
            <w:tcBorders>
              <w:top w:val="single" w:sz="4" w:space="0" w:color="auto"/>
              <w:left w:val="single" w:sz="4" w:space="0" w:color="auto"/>
              <w:bottom w:val="single" w:sz="4" w:space="0" w:color="auto"/>
              <w:right w:val="single" w:sz="4" w:space="0" w:color="auto"/>
            </w:tcBorders>
          </w:tcPr>
          <w:p w:rsidR="00F13A5D" w:rsidRPr="0006278A" w:rsidRDefault="00F13A5D" w:rsidP="00F13A5D">
            <w:pPr>
              <w:jc w:val="center"/>
              <w:rPr>
                <w:iCs/>
                <w:snapToGrid w:val="0"/>
              </w:rPr>
            </w:pPr>
            <w:r>
              <w:rPr>
                <w:iCs/>
                <w:snapToGrid w:val="0"/>
              </w:rPr>
              <w:t>16</w:t>
            </w:r>
          </w:p>
        </w:tc>
      </w:tr>
      <w:tr w:rsidR="00F13A5D" w:rsidRPr="0006278A" w:rsidTr="00F13A5D">
        <w:tc>
          <w:tcPr>
            <w:tcW w:w="4890" w:type="dxa"/>
            <w:tcBorders>
              <w:top w:val="single" w:sz="4" w:space="0" w:color="auto"/>
              <w:left w:val="single" w:sz="4" w:space="0" w:color="auto"/>
              <w:bottom w:val="single" w:sz="4" w:space="0" w:color="auto"/>
              <w:right w:val="single" w:sz="4" w:space="0" w:color="auto"/>
            </w:tcBorders>
          </w:tcPr>
          <w:p w:rsidR="00F13A5D" w:rsidRDefault="00F13A5D" w:rsidP="00F13A5D">
            <w:pPr>
              <w:rPr>
                <w:iCs/>
                <w:snapToGrid w:val="0"/>
              </w:rPr>
            </w:pPr>
            <w:r>
              <w:rPr>
                <w:iCs/>
                <w:snapToGrid w:val="0"/>
              </w:rPr>
              <w:t>Európai Egészségbiztosítási Kártyát helyettesítő Nyomtatvány</w:t>
            </w:r>
          </w:p>
        </w:tc>
        <w:tc>
          <w:tcPr>
            <w:tcW w:w="1620" w:type="dxa"/>
            <w:tcBorders>
              <w:top w:val="single" w:sz="4" w:space="0" w:color="auto"/>
              <w:left w:val="single" w:sz="4" w:space="0" w:color="auto"/>
              <w:bottom w:val="single" w:sz="4" w:space="0" w:color="auto"/>
              <w:right w:val="single" w:sz="4" w:space="0" w:color="auto"/>
            </w:tcBorders>
            <w:vAlign w:val="center"/>
          </w:tcPr>
          <w:p w:rsidR="00F13A5D" w:rsidRDefault="00F13A5D" w:rsidP="00F13A5D">
            <w:pPr>
              <w:jc w:val="center"/>
              <w:rPr>
                <w:iCs/>
                <w:snapToGrid w:val="0"/>
              </w:rPr>
            </w:pPr>
            <w:r>
              <w:rPr>
                <w:iCs/>
                <w:snapToGrid w:val="0"/>
              </w:rPr>
              <w:t>PRC</w:t>
            </w:r>
          </w:p>
        </w:tc>
        <w:tc>
          <w:tcPr>
            <w:tcW w:w="1980" w:type="dxa"/>
            <w:tcBorders>
              <w:top w:val="single" w:sz="4" w:space="0" w:color="auto"/>
              <w:left w:val="single" w:sz="4" w:space="0" w:color="auto"/>
              <w:bottom w:val="single" w:sz="4" w:space="0" w:color="auto"/>
              <w:right w:val="single" w:sz="4" w:space="0" w:color="auto"/>
            </w:tcBorders>
            <w:vAlign w:val="center"/>
          </w:tcPr>
          <w:p w:rsidR="00F13A5D" w:rsidRDefault="00F13A5D" w:rsidP="00F13A5D">
            <w:pPr>
              <w:jc w:val="center"/>
              <w:rPr>
                <w:iCs/>
                <w:snapToGrid w:val="0"/>
              </w:rPr>
            </w:pPr>
            <w:r>
              <w:rPr>
                <w:iCs/>
                <w:snapToGrid w:val="0"/>
              </w:rPr>
              <w:t>17</w:t>
            </w:r>
          </w:p>
        </w:tc>
      </w:tr>
      <w:tr w:rsidR="00F13A5D" w:rsidRPr="0006278A" w:rsidTr="00F13A5D">
        <w:tc>
          <w:tcPr>
            <w:tcW w:w="4890" w:type="dxa"/>
            <w:tcBorders>
              <w:top w:val="single" w:sz="4" w:space="0" w:color="auto"/>
              <w:left w:val="single" w:sz="4" w:space="0" w:color="auto"/>
              <w:bottom w:val="single" w:sz="4" w:space="0" w:color="auto"/>
              <w:right w:val="single" w:sz="4" w:space="0" w:color="auto"/>
            </w:tcBorders>
          </w:tcPr>
          <w:p w:rsidR="00F13A5D" w:rsidRDefault="00F13A5D" w:rsidP="00F13A5D">
            <w:pPr>
              <w:rPr>
                <w:iCs/>
                <w:snapToGrid w:val="0"/>
              </w:rPr>
            </w:pPr>
            <w:r>
              <w:rPr>
                <w:iCs/>
                <w:snapToGrid w:val="0"/>
              </w:rPr>
              <w:t xml:space="preserve">„DA1” </w:t>
            </w:r>
            <w:r w:rsidRPr="0006278A">
              <w:rPr>
                <w:iCs/>
                <w:snapToGrid w:val="0"/>
              </w:rPr>
              <w:t>nyomtatvány</w:t>
            </w:r>
          </w:p>
        </w:tc>
        <w:tc>
          <w:tcPr>
            <w:tcW w:w="1620" w:type="dxa"/>
            <w:tcBorders>
              <w:top w:val="single" w:sz="4" w:space="0" w:color="auto"/>
              <w:left w:val="single" w:sz="4" w:space="0" w:color="auto"/>
              <w:bottom w:val="single" w:sz="4" w:space="0" w:color="auto"/>
              <w:right w:val="single" w:sz="4" w:space="0" w:color="auto"/>
            </w:tcBorders>
            <w:vAlign w:val="center"/>
          </w:tcPr>
          <w:p w:rsidR="00F13A5D" w:rsidRDefault="00F13A5D" w:rsidP="00F13A5D">
            <w:pPr>
              <w:jc w:val="center"/>
              <w:rPr>
                <w:iCs/>
                <w:snapToGrid w:val="0"/>
              </w:rPr>
            </w:pPr>
            <w:r>
              <w:rPr>
                <w:iCs/>
                <w:snapToGrid w:val="0"/>
              </w:rPr>
              <w:t>DA1</w:t>
            </w:r>
          </w:p>
        </w:tc>
        <w:tc>
          <w:tcPr>
            <w:tcW w:w="1980" w:type="dxa"/>
            <w:tcBorders>
              <w:top w:val="single" w:sz="4" w:space="0" w:color="auto"/>
              <w:left w:val="single" w:sz="4" w:space="0" w:color="auto"/>
              <w:bottom w:val="single" w:sz="4" w:space="0" w:color="auto"/>
              <w:right w:val="single" w:sz="4" w:space="0" w:color="auto"/>
            </w:tcBorders>
            <w:vAlign w:val="center"/>
          </w:tcPr>
          <w:p w:rsidR="00F13A5D" w:rsidRDefault="00F13A5D" w:rsidP="00F13A5D">
            <w:pPr>
              <w:jc w:val="center"/>
              <w:rPr>
                <w:iCs/>
                <w:snapToGrid w:val="0"/>
              </w:rPr>
            </w:pPr>
            <w:r>
              <w:rPr>
                <w:iCs/>
                <w:snapToGrid w:val="0"/>
              </w:rPr>
              <w:t>18</w:t>
            </w:r>
          </w:p>
        </w:tc>
      </w:tr>
      <w:tr w:rsidR="00F13A5D" w:rsidRPr="0006278A" w:rsidTr="00F13A5D">
        <w:tc>
          <w:tcPr>
            <w:tcW w:w="4890" w:type="dxa"/>
            <w:tcBorders>
              <w:top w:val="single" w:sz="4" w:space="0" w:color="auto"/>
              <w:left w:val="single" w:sz="4" w:space="0" w:color="auto"/>
              <w:bottom w:val="single" w:sz="4" w:space="0" w:color="auto"/>
              <w:right w:val="single" w:sz="4" w:space="0" w:color="auto"/>
            </w:tcBorders>
          </w:tcPr>
          <w:p w:rsidR="00F13A5D" w:rsidRDefault="00F13A5D" w:rsidP="00F13A5D">
            <w:pPr>
              <w:rPr>
                <w:iCs/>
                <w:snapToGrid w:val="0"/>
              </w:rPr>
            </w:pPr>
            <w:r>
              <w:rPr>
                <w:iCs/>
                <w:snapToGrid w:val="0"/>
              </w:rPr>
              <w:t xml:space="preserve">„E 123” </w:t>
            </w:r>
            <w:r w:rsidRPr="0006278A">
              <w:rPr>
                <w:iCs/>
                <w:snapToGrid w:val="0"/>
              </w:rPr>
              <w:t>nyomtatvány</w:t>
            </w:r>
          </w:p>
        </w:tc>
        <w:tc>
          <w:tcPr>
            <w:tcW w:w="1620" w:type="dxa"/>
            <w:tcBorders>
              <w:top w:val="single" w:sz="4" w:space="0" w:color="auto"/>
              <w:left w:val="single" w:sz="4" w:space="0" w:color="auto"/>
              <w:bottom w:val="single" w:sz="4" w:space="0" w:color="auto"/>
              <w:right w:val="single" w:sz="4" w:space="0" w:color="auto"/>
            </w:tcBorders>
            <w:vAlign w:val="center"/>
          </w:tcPr>
          <w:p w:rsidR="00F13A5D" w:rsidRDefault="00F13A5D" w:rsidP="00F13A5D">
            <w:pPr>
              <w:jc w:val="center"/>
              <w:rPr>
                <w:iCs/>
                <w:snapToGrid w:val="0"/>
              </w:rPr>
            </w:pPr>
            <w:r>
              <w:rPr>
                <w:iCs/>
                <w:snapToGrid w:val="0"/>
              </w:rPr>
              <w:t>E123</w:t>
            </w:r>
          </w:p>
        </w:tc>
        <w:tc>
          <w:tcPr>
            <w:tcW w:w="1980" w:type="dxa"/>
            <w:tcBorders>
              <w:top w:val="single" w:sz="4" w:space="0" w:color="auto"/>
              <w:left w:val="single" w:sz="4" w:space="0" w:color="auto"/>
              <w:bottom w:val="single" w:sz="4" w:space="0" w:color="auto"/>
              <w:right w:val="single" w:sz="4" w:space="0" w:color="auto"/>
            </w:tcBorders>
            <w:vAlign w:val="center"/>
          </w:tcPr>
          <w:p w:rsidR="00F13A5D" w:rsidRDefault="00F13A5D" w:rsidP="00F13A5D">
            <w:pPr>
              <w:jc w:val="center"/>
              <w:rPr>
                <w:iCs/>
                <w:snapToGrid w:val="0"/>
              </w:rPr>
            </w:pPr>
            <w:r>
              <w:rPr>
                <w:iCs/>
                <w:snapToGrid w:val="0"/>
              </w:rPr>
              <w:t>19</w:t>
            </w:r>
          </w:p>
        </w:tc>
      </w:tr>
    </w:tbl>
    <w:p w:rsidR="00F13A5D" w:rsidRDefault="00F13A5D" w:rsidP="00F13A5D">
      <w:pPr>
        <w:spacing w:after="60"/>
        <w:ind w:left="1764" w:hanging="1764"/>
        <w:rPr>
          <w:b/>
          <w:bCs/>
        </w:rPr>
      </w:pPr>
      <w:r w:rsidRPr="0006278A">
        <w:rPr>
          <w:b/>
          <w:bCs/>
        </w:rPr>
        <w:br w:type="page"/>
      </w:r>
    </w:p>
    <w:p w:rsidR="00C91504" w:rsidRDefault="00C91504" w:rsidP="00B17424">
      <w:pPr>
        <w:rPr>
          <w:b/>
        </w:rPr>
        <w:sectPr w:rsidR="00C91504" w:rsidSect="00B17424">
          <w:headerReference w:type="default" r:id="rId21"/>
          <w:footerReference w:type="default" r:id="rId22"/>
          <w:pgSz w:w="11906" w:h="16838" w:code="9"/>
          <w:pgMar w:top="1418" w:right="1418" w:bottom="1418" w:left="1418" w:header="709" w:footer="709" w:gutter="0"/>
          <w:cols w:space="708"/>
          <w:docGrid w:linePitch="360"/>
        </w:sectPr>
      </w:pPr>
    </w:p>
    <w:p w:rsidR="001C430B" w:rsidRDefault="001C430B" w:rsidP="001C430B">
      <w:pPr>
        <w:pStyle w:val="Cmsor2"/>
        <w:numPr>
          <w:ilvl w:val="1"/>
          <w:numId w:val="9"/>
        </w:numPr>
        <w:tabs>
          <w:tab w:val="left" w:pos="567"/>
        </w:tabs>
        <w:spacing w:before="360" w:after="120" w:line="280" w:lineRule="atLeast"/>
        <w:ind w:left="567" w:hanging="567"/>
        <w:jc w:val="both"/>
      </w:pPr>
      <w:bookmarkStart w:id="91" w:name="_Toc424030179"/>
      <w:r>
        <w:lastRenderedPageBreak/>
        <w:t>Jogcímek elszámolása</w:t>
      </w:r>
      <w:bookmarkEnd w:id="91"/>
    </w:p>
    <w:p w:rsidR="001C430B" w:rsidRDefault="001C430B" w:rsidP="001C430B">
      <w:pPr>
        <w:pStyle w:val="Cmsor3"/>
        <w:numPr>
          <w:ilvl w:val="2"/>
          <w:numId w:val="9"/>
        </w:numPr>
        <w:tabs>
          <w:tab w:val="left" w:pos="567"/>
        </w:tabs>
        <w:spacing w:before="360" w:after="120" w:line="280" w:lineRule="atLeast"/>
        <w:ind w:hanging="1224"/>
        <w:jc w:val="both"/>
      </w:pPr>
      <w:bookmarkStart w:id="92" w:name="_Toc424030180"/>
      <w:r>
        <w:t>Jogcímkódok és az egyes jogcímek elszámolhatóságának feltételei valamint a jogcímekhez tartozó tb. támogatás, térítési díj és kvázi térítési díj kitöltése</w:t>
      </w:r>
      <w:bookmarkEnd w:id="92"/>
    </w:p>
    <w:p w:rsidR="00C91504" w:rsidRDefault="00C91504" w:rsidP="00B17424">
      <w:pPr>
        <w:rPr>
          <w:b/>
        </w:rPr>
      </w:pPr>
    </w:p>
    <w:p w:rsidR="00C91504" w:rsidRPr="00C91504" w:rsidRDefault="00A732E5" w:rsidP="00C97657">
      <w:pPr>
        <w:rPr>
          <w:bCs/>
          <w:sz w:val="16"/>
          <w:szCs w:val="16"/>
        </w:rPr>
      </w:pPr>
      <w:r>
        <w:rPr>
          <w:b/>
          <w:bCs/>
          <w:color w:val="000000"/>
          <w:sz w:val="16"/>
          <w:szCs w:val="16"/>
        </w:rPr>
        <w:t>*</w:t>
      </w:r>
      <w:r w:rsidR="00C91504">
        <w:rPr>
          <w:b/>
          <w:bCs/>
          <w:color w:val="000000"/>
          <w:sz w:val="16"/>
          <w:szCs w:val="16"/>
        </w:rPr>
        <w:t xml:space="preserve">A termék </w:t>
      </w:r>
      <w:r>
        <w:rPr>
          <w:b/>
          <w:bCs/>
          <w:color w:val="000000"/>
          <w:sz w:val="16"/>
          <w:szCs w:val="16"/>
        </w:rPr>
        <w:t>elszámolható</w:t>
      </w:r>
      <w:r w:rsidR="00C91504">
        <w:rPr>
          <w:b/>
          <w:bCs/>
          <w:color w:val="000000"/>
          <w:sz w:val="16"/>
          <w:szCs w:val="16"/>
        </w:rPr>
        <w:t>, ha a</w:t>
      </w:r>
      <w:r>
        <w:rPr>
          <w:b/>
          <w:bCs/>
          <w:color w:val="000000"/>
          <w:sz w:val="16"/>
          <w:szCs w:val="16"/>
        </w:rPr>
        <w:t>z ak</w:t>
      </w:r>
      <w:r w:rsidR="00BC5359">
        <w:rPr>
          <w:b/>
          <w:bCs/>
          <w:color w:val="000000"/>
          <w:sz w:val="16"/>
          <w:szCs w:val="16"/>
        </w:rPr>
        <w:t>t</w:t>
      </w:r>
      <w:r>
        <w:rPr>
          <w:b/>
          <w:bCs/>
          <w:color w:val="000000"/>
          <w:sz w:val="16"/>
          <w:szCs w:val="16"/>
        </w:rPr>
        <w:t>uális</w:t>
      </w:r>
      <w:r w:rsidR="00C91504">
        <w:rPr>
          <w:b/>
          <w:bCs/>
          <w:color w:val="000000"/>
          <w:sz w:val="16"/>
          <w:szCs w:val="16"/>
        </w:rPr>
        <w:t xml:space="preserve"> PUPHAX adatbázis </w:t>
      </w:r>
      <w:r w:rsidR="00C91504">
        <w:rPr>
          <w:bCs/>
          <w:sz w:val="16"/>
          <w:szCs w:val="16"/>
        </w:rPr>
        <w:t>TERMEK tábla ID értékének meg van feleltetve a TAMALAP tábla TERMEK_ID mezője</w:t>
      </w:r>
      <w:r>
        <w:rPr>
          <w:bCs/>
          <w:sz w:val="16"/>
          <w:szCs w:val="16"/>
        </w:rPr>
        <w:t>.</w:t>
      </w:r>
    </w:p>
    <w:tbl>
      <w:tblPr>
        <w:tblpPr w:leftFromText="141" w:rightFromText="141" w:vertAnchor="text" w:horzAnchor="margin" w:tblpY="515"/>
        <w:tblW w:w="15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148"/>
        <w:gridCol w:w="1757"/>
        <w:gridCol w:w="1418"/>
        <w:gridCol w:w="992"/>
        <w:gridCol w:w="2268"/>
        <w:gridCol w:w="1985"/>
        <w:gridCol w:w="3062"/>
        <w:gridCol w:w="2410"/>
      </w:tblGrid>
      <w:tr w:rsidR="00C91504" w:rsidRPr="0062480D" w:rsidTr="00B16173">
        <w:trPr>
          <w:trHeight w:val="525"/>
        </w:trPr>
        <w:tc>
          <w:tcPr>
            <w:tcW w:w="1148" w:type="dxa"/>
            <w:shd w:val="clear" w:color="000000" w:fill="EEECE1"/>
            <w:vAlign w:val="center"/>
            <w:hideMark/>
          </w:tcPr>
          <w:p w:rsidR="00C91504" w:rsidRPr="009A6541" w:rsidRDefault="00C91504" w:rsidP="00C97657">
            <w:pPr>
              <w:spacing w:before="0"/>
              <w:jc w:val="center"/>
              <w:rPr>
                <w:b/>
                <w:bCs/>
                <w:color w:val="000000"/>
                <w:sz w:val="16"/>
                <w:szCs w:val="16"/>
              </w:rPr>
            </w:pPr>
            <w:r w:rsidRPr="009A6541">
              <w:rPr>
                <w:b/>
                <w:bCs/>
                <w:color w:val="000000"/>
                <w:sz w:val="16"/>
                <w:szCs w:val="16"/>
              </w:rPr>
              <w:t>támogatási státusz</w:t>
            </w:r>
          </w:p>
        </w:tc>
        <w:tc>
          <w:tcPr>
            <w:tcW w:w="1757" w:type="dxa"/>
            <w:shd w:val="clear" w:color="000000" w:fill="EEECE1"/>
            <w:vAlign w:val="center"/>
            <w:hideMark/>
          </w:tcPr>
          <w:p w:rsidR="00C91504" w:rsidRPr="009A6541" w:rsidRDefault="00C91504" w:rsidP="00C97657">
            <w:pPr>
              <w:spacing w:before="0"/>
              <w:jc w:val="center"/>
              <w:rPr>
                <w:b/>
                <w:bCs/>
                <w:color w:val="000000"/>
                <w:sz w:val="16"/>
                <w:szCs w:val="16"/>
              </w:rPr>
            </w:pPr>
            <w:r w:rsidRPr="009A6541">
              <w:rPr>
                <w:b/>
                <w:bCs/>
                <w:color w:val="000000"/>
                <w:sz w:val="16"/>
                <w:szCs w:val="16"/>
              </w:rPr>
              <w:t>jogcím</w:t>
            </w:r>
          </w:p>
        </w:tc>
        <w:tc>
          <w:tcPr>
            <w:tcW w:w="1418" w:type="dxa"/>
            <w:shd w:val="clear" w:color="000000" w:fill="EEECE1"/>
            <w:vAlign w:val="center"/>
            <w:hideMark/>
          </w:tcPr>
          <w:p w:rsidR="00C91504" w:rsidRPr="009A6541" w:rsidRDefault="00C91504" w:rsidP="00C97657">
            <w:pPr>
              <w:spacing w:before="0"/>
              <w:jc w:val="center"/>
              <w:rPr>
                <w:b/>
                <w:bCs/>
                <w:color w:val="000000"/>
                <w:sz w:val="16"/>
                <w:szCs w:val="16"/>
              </w:rPr>
            </w:pPr>
            <w:r w:rsidRPr="009A6541">
              <w:rPr>
                <w:b/>
                <w:bCs/>
                <w:color w:val="000000"/>
                <w:sz w:val="16"/>
                <w:szCs w:val="16"/>
              </w:rPr>
              <w:t>támogatási kategória</w:t>
            </w:r>
          </w:p>
        </w:tc>
        <w:tc>
          <w:tcPr>
            <w:tcW w:w="992" w:type="dxa"/>
            <w:shd w:val="clear" w:color="000000" w:fill="EEECE1"/>
            <w:vAlign w:val="center"/>
            <w:hideMark/>
          </w:tcPr>
          <w:p w:rsidR="00C91504" w:rsidRPr="009A6541" w:rsidRDefault="00C91504" w:rsidP="00C97657">
            <w:pPr>
              <w:spacing w:before="0"/>
              <w:jc w:val="center"/>
              <w:rPr>
                <w:b/>
                <w:bCs/>
                <w:sz w:val="16"/>
                <w:szCs w:val="16"/>
              </w:rPr>
            </w:pPr>
            <w:r w:rsidRPr="009A6541">
              <w:rPr>
                <w:b/>
                <w:bCs/>
                <w:sz w:val="16"/>
                <w:szCs w:val="16"/>
              </w:rPr>
              <w:t>jogcím</w:t>
            </w:r>
            <w:r w:rsidR="00416518">
              <w:rPr>
                <w:b/>
                <w:bCs/>
                <w:sz w:val="16"/>
                <w:szCs w:val="16"/>
              </w:rPr>
              <w:t>-</w:t>
            </w:r>
            <w:r w:rsidRPr="009A6541">
              <w:rPr>
                <w:b/>
                <w:bCs/>
                <w:sz w:val="16"/>
                <w:szCs w:val="16"/>
              </w:rPr>
              <w:t>kód</w:t>
            </w:r>
          </w:p>
        </w:tc>
        <w:tc>
          <w:tcPr>
            <w:tcW w:w="2268" w:type="dxa"/>
            <w:shd w:val="clear" w:color="000000" w:fill="EEECE1"/>
          </w:tcPr>
          <w:p w:rsidR="00C91504" w:rsidRPr="009A6541" w:rsidRDefault="00416518" w:rsidP="00416518">
            <w:pPr>
              <w:spacing w:before="0"/>
              <w:jc w:val="center"/>
              <w:rPr>
                <w:b/>
                <w:bCs/>
                <w:sz w:val="16"/>
                <w:szCs w:val="16"/>
              </w:rPr>
            </w:pPr>
            <w:r>
              <w:rPr>
                <w:b/>
                <w:bCs/>
                <w:sz w:val="16"/>
                <w:szCs w:val="16"/>
              </w:rPr>
              <w:t>Az e</w:t>
            </w:r>
            <w:r w:rsidR="00C91504">
              <w:rPr>
                <w:b/>
                <w:bCs/>
                <w:sz w:val="16"/>
                <w:szCs w:val="16"/>
              </w:rPr>
              <w:t>lszámolhatóság</w:t>
            </w:r>
            <w:r w:rsidR="00A732E5">
              <w:rPr>
                <w:b/>
                <w:bCs/>
                <w:sz w:val="16"/>
                <w:szCs w:val="16"/>
              </w:rPr>
              <w:t>*</w:t>
            </w:r>
            <w:r w:rsidR="00C91504">
              <w:rPr>
                <w:b/>
                <w:bCs/>
                <w:sz w:val="16"/>
                <w:szCs w:val="16"/>
              </w:rPr>
              <w:t xml:space="preserve"> feltétel</w:t>
            </w:r>
            <w:r>
              <w:rPr>
                <w:b/>
                <w:bCs/>
                <w:sz w:val="16"/>
                <w:szCs w:val="16"/>
              </w:rPr>
              <w:t>ei</w:t>
            </w:r>
          </w:p>
        </w:tc>
        <w:tc>
          <w:tcPr>
            <w:tcW w:w="1985" w:type="dxa"/>
            <w:shd w:val="clear" w:color="000000" w:fill="EEECE1"/>
          </w:tcPr>
          <w:p w:rsidR="00C91504" w:rsidRDefault="00C91504" w:rsidP="00C97657">
            <w:pPr>
              <w:spacing w:before="0"/>
              <w:jc w:val="center"/>
              <w:rPr>
                <w:b/>
                <w:bCs/>
                <w:sz w:val="16"/>
                <w:szCs w:val="16"/>
              </w:rPr>
            </w:pPr>
            <w:r>
              <w:rPr>
                <w:b/>
                <w:bCs/>
                <w:sz w:val="16"/>
                <w:szCs w:val="16"/>
              </w:rPr>
              <w:t>Tb. támogatás</w:t>
            </w:r>
          </w:p>
          <w:p w:rsidR="00C91504" w:rsidRPr="00A732E5" w:rsidRDefault="00A732E5" w:rsidP="00C97657">
            <w:pPr>
              <w:spacing w:before="0"/>
              <w:jc w:val="center"/>
              <w:rPr>
                <w:bCs/>
                <w:sz w:val="16"/>
                <w:szCs w:val="16"/>
              </w:rPr>
            </w:pPr>
            <w:r>
              <w:rPr>
                <w:bCs/>
                <w:sz w:val="16"/>
                <w:szCs w:val="16"/>
              </w:rPr>
              <w:t>(</w:t>
            </w:r>
            <w:r w:rsidR="00C91504" w:rsidRPr="00A732E5">
              <w:rPr>
                <w:bCs/>
                <w:sz w:val="16"/>
                <w:szCs w:val="16"/>
              </w:rPr>
              <w:t>az elszámolás TBTAM mezőjének kitöltése</w:t>
            </w:r>
            <w:r>
              <w:rPr>
                <w:bCs/>
                <w:sz w:val="16"/>
                <w:szCs w:val="16"/>
              </w:rPr>
              <w:t>)</w:t>
            </w:r>
          </w:p>
        </w:tc>
        <w:tc>
          <w:tcPr>
            <w:tcW w:w="3062" w:type="dxa"/>
            <w:shd w:val="clear" w:color="000000" w:fill="EEECE1"/>
          </w:tcPr>
          <w:p w:rsidR="00C91504" w:rsidRDefault="00C91504" w:rsidP="00C97657">
            <w:pPr>
              <w:spacing w:before="0"/>
              <w:jc w:val="center"/>
              <w:rPr>
                <w:b/>
                <w:bCs/>
                <w:sz w:val="16"/>
                <w:szCs w:val="16"/>
              </w:rPr>
            </w:pPr>
            <w:r>
              <w:rPr>
                <w:b/>
                <w:bCs/>
                <w:sz w:val="16"/>
                <w:szCs w:val="16"/>
              </w:rPr>
              <w:t>Térítési díj</w:t>
            </w:r>
          </w:p>
          <w:p w:rsidR="00C91504" w:rsidRPr="00A732E5" w:rsidRDefault="00A732E5" w:rsidP="00C97657">
            <w:pPr>
              <w:spacing w:before="0"/>
              <w:jc w:val="center"/>
              <w:rPr>
                <w:bCs/>
                <w:sz w:val="16"/>
                <w:szCs w:val="16"/>
              </w:rPr>
            </w:pPr>
            <w:r>
              <w:rPr>
                <w:bCs/>
                <w:sz w:val="16"/>
                <w:szCs w:val="16"/>
              </w:rPr>
              <w:t>(</w:t>
            </w:r>
            <w:r w:rsidR="00C91504" w:rsidRPr="00A732E5">
              <w:rPr>
                <w:bCs/>
                <w:sz w:val="16"/>
                <w:szCs w:val="16"/>
              </w:rPr>
              <w:t>az elszámolás BETEGFT mezőjének kitöltése</w:t>
            </w:r>
            <w:r>
              <w:rPr>
                <w:bCs/>
                <w:sz w:val="16"/>
                <w:szCs w:val="16"/>
              </w:rPr>
              <w:t>)</w:t>
            </w:r>
          </w:p>
        </w:tc>
        <w:tc>
          <w:tcPr>
            <w:tcW w:w="2410" w:type="dxa"/>
            <w:shd w:val="clear" w:color="000000" w:fill="EEECE1"/>
          </w:tcPr>
          <w:p w:rsidR="00C91504" w:rsidRDefault="00C91504" w:rsidP="00C97657">
            <w:pPr>
              <w:spacing w:before="0"/>
              <w:jc w:val="center"/>
              <w:rPr>
                <w:b/>
                <w:bCs/>
                <w:sz w:val="16"/>
                <w:szCs w:val="16"/>
              </w:rPr>
            </w:pPr>
            <w:r>
              <w:rPr>
                <w:b/>
                <w:bCs/>
                <w:sz w:val="16"/>
                <w:szCs w:val="16"/>
              </w:rPr>
              <w:t>Kvázi</w:t>
            </w:r>
          </w:p>
          <w:p w:rsidR="00C91504" w:rsidRPr="00A732E5" w:rsidRDefault="00A732E5" w:rsidP="00C97657">
            <w:pPr>
              <w:spacing w:before="0"/>
              <w:jc w:val="center"/>
              <w:rPr>
                <w:bCs/>
                <w:sz w:val="16"/>
                <w:szCs w:val="16"/>
              </w:rPr>
            </w:pPr>
            <w:r>
              <w:rPr>
                <w:bCs/>
                <w:sz w:val="16"/>
                <w:szCs w:val="16"/>
              </w:rPr>
              <w:t>(</w:t>
            </w:r>
            <w:r w:rsidR="00C91504" w:rsidRPr="00A732E5">
              <w:rPr>
                <w:bCs/>
                <w:sz w:val="16"/>
                <w:szCs w:val="16"/>
              </w:rPr>
              <w:t>az elszámolás KVAZFT mezőjének kitöltése</w:t>
            </w:r>
            <w:r>
              <w:rPr>
                <w:bCs/>
                <w:sz w:val="16"/>
                <w:szCs w:val="16"/>
              </w:rPr>
              <w:t>)</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támogatott</w:t>
            </w:r>
          </w:p>
        </w:tc>
        <w:tc>
          <w:tcPr>
            <w:tcW w:w="1757"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általános</w:t>
            </w:r>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normatív</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111</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KATEGORIA mezőjének értéke: normatív</w:t>
            </w:r>
          </w:p>
        </w:tc>
        <w:tc>
          <w:tcPr>
            <w:tcW w:w="1985"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normatív értékű KATEGORIA mezőjéhez tartozó BTAM mező értéke a mennyiséggel szorozva</w:t>
            </w:r>
            <w:r w:rsidR="005D0ABF">
              <w:rPr>
                <w:bCs/>
                <w:sz w:val="16"/>
                <w:szCs w:val="16"/>
              </w:rPr>
              <w:t>.</w:t>
            </w:r>
          </w:p>
        </w:tc>
        <w:tc>
          <w:tcPr>
            <w:tcW w:w="3062" w:type="dxa"/>
          </w:tcPr>
          <w:p w:rsidR="00B91012"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normatív értékű KATEGORIA mezőjéhez tartozó TERDIJ mező értéke a mennyiséggel szorozva</w:t>
            </w:r>
          </w:p>
          <w:p w:rsidR="00B91012" w:rsidRDefault="00CB11AF" w:rsidP="00186C7A">
            <w:pPr>
              <w:spacing w:before="0"/>
              <w:rPr>
                <w:bCs/>
                <w:sz w:val="16"/>
                <w:szCs w:val="16"/>
              </w:rPr>
            </w:pPr>
            <w:r>
              <w:rPr>
                <w:bCs/>
                <w:sz w:val="16"/>
                <w:szCs w:val="16"/>
              </w:rPr>
              <w:t>GYSE ill.</w:t>
            </w:r>
            <w:r w:rsidR="00B91012">
              <w:rPr>
                <w:bCs/>
                <w:sz w:val="16"/>
                <w:szCs w:val="16"/>
              </w:rPr>
              <w:t xml:space="preserve"> Gyógyászati ellátás</w:t>
            </w:r>
            <w:r>
              <w:rPr>
                <w:bCs/>
                <w:sz w:val="16"/>
                <w:szCs w:val="16"/>
              </w:rPr>
              <w:t>nál azokban az esetek</w:t>
            </w:r>
            <w:r w:rsidR="00B91012">
              <w:rPr>
                <w:bCs/>
                <w:sz w:val="16"/>
                <w:szCs w:val="16"/>
              </w:rPr>
              <w:t>ben</w:t>
            </w:r>
            <w:r>
              <w:rPr>
                <w:bCs/>
                <w:sz w:val="16"/>
                <w:szCs w:val="16"/>
              </w:rPr>
              <w:t>, ahol a PUPHA</w:t>
            </w:r>
            <w:r w:rsidR="003158AA">
              <w:rPr>
                <w:bCs/>
                <w:sz w:val="16"/>
                <w:szCs w:val="16"/>
              </w:rPr>
              <w:t>X</w:t>
            </w:r>
            <w:r>
              <w:rPr>
                <w:bCs/>
                <w:sz w:val="16"/>
                <w:szCs w:val="16"/>
              </w:rPr>
              <w:t xml:space="preserve"> adatbázis </w:t>
            </w:r>
            <w:r>
              <w:rPr>
                <w:bCs/>
                <w:color w:val="000000"/>
                <w:sz w:val="16"/>
                <w:szCs w:val="16"/>
              </w:rPr>
              <w:t>TAMALAP tábla MAXFAB mezőjének értéke 0 vagy a FAB mező értékénél nagyobb,</w:t>
            </w:r>
            <w:r w:rsidR="00B91012">
              <w:rPr>
                <w:bCs/>
                <w:sz w:val="16"/>
                <w:szCs w:val="16"/>
              </w:rPr>
              <w:t xml:space="preserve"> a jelentésben szereplő FOGYAR és a</w:t>
            </w:r>
            <w:r w:rsidR="00390F85">
              <w:rPr>
                <w:bCs/>
                <w:sz w:val="16"/>
                <w:szCs w:val="16"/>
              </w:rPr>
              <w:t xml:space="preserve"> PUPHA</w:t>
            </w:r>
            <w:r w:rsidR="003158AA">
              <w:rPr>
                <w:bCs/>
                <w:sz w:val="16"/>
                <w:szCs w:val="16"/>
              </w:rPr>
              <w:t>X</w:t>
            </w:r>
            <w:r w:rsidR="00390F85">
              <w:rPr>
                <w:bCs/>
                <w:sz w:val="16"/>
                <w:szCs w:val="16"/>
              </w:rPr>
              <w:t xml:space="preserve"> adatbázis KATEGTAM tábla normatív értékű KATEGORIA mezőjéhez tartozó BTAM </w:t>
            </w:r>
            <w:r w:rsidR="00B91012">
              <w:rPr>
                <w:bCs/>
                <w:sz w:val="16"/>
                <w:szCs w:val="16"/>
              </w:rPr>
              <w:t>mező</w:t>
            </w:r>
            <w:r>
              <w:rPr>
                <w:bCs/>
                <w:sz w:val="16"/>
                <w:szCs w:val="16"/>
              </w:rPr>
              <w:t xml:space="preserve"> mennyiséggel szorzott értékének</w:t>
            </w:r>
            <w:r w:rsidR="00B91012">
              <w:rPr>
                <w:bCs/>
                <w:sz w:val="16"/>
                <w:szCs w:val="16"/>
              </w:rPr>
              <w:t xml:space="preserve"> különbözete</w:t>
            </w:r>
            <w:r w:rsidR="003158AA">
              <w:rPr>
                <w:bCs/>
                <w:sz w:val="16"/>
                <w:szCs w:val="16"/>
              </w:rPr>
              <w:t>.</w:t>
            </w:r>
          </w:p>
        </w:tc>
        <w:tc>
          <w:tcPr>
            <w:tcW w:w="2410" w:type="dxa"/>
          </w:tcPr>
          <w:p w:rsidR="00C91504" w:rsidRDefault="00C91504" w:rsidP="00C97657">
            <w:pPr>
              <w:spacing w:before="0"/>
              <w:rPr>
                <w:bCs/>
                <w:sz w:val="16"/>
                <w:szCs w:val="16"/>
              </w:rPr>
            </w:pPr>
            <w:r>
              <w:rPr>
                <w:bCs/>
                <w:sz w:val="16"/>
                <w:szCs w:val="16"/>
              </w:rPr>
              <w:t>0</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támogatott</w:t>
            </w:r>
          </w:p>
        </w:tc>
        <w:tc>
          <w:tcPr>
            <w:tcW w:w="1757" w:type="dxa"/>
            <w:shd w:val="clear" w:color="auto" w:fill="auto"/>
            <w:vAlign w:val="center"/>
            <w:hideMark/>
          </w:tcPr>
          <w:p w:rsidR="00C91504" w:rsidRPr="009A6541" w:rsidRDefault="001D2FB4" w:rsidP="001D2FB4">
            <w:pPr>
              <w:spacing w:before="0"/>
              <w:jc w:val="center"/>
              <w:rPr>
                <w:bCs/>
                <w:color w:val="000000"/>
                <w:sz w:val="16"/>
                <w:szCs w:val="16"/>
              </w:rPr>
            </w:pPr>
            <w:r w:rsidRPr="009A6541">
              <w:rPr>
                <w:bCs/>
                <w:color w:val="000000"/>
                <w:sz w:val="16"/>
                <w:szCs w:val="16"/>
              </w:rPr>
              <w:t>általános</w:t>
            </w:r>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emelt</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112</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KATEGORIA mezőjének értéke: emelt</w:t>
            </w:r>
          </w:p>
        </w:tc>
        <w:tc>
          <w:tcPr>
            <w:tcW w:w="1985"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emelt értékű KATEGORIA mezőjéhez tartozó BTAM mező értéke a mennyiséggel szorozva</w:t>
            </w:r>
            <w:r w:rsidR="005D0ABF">
              <w:rPr>
                <w:bCs/>
                <w:sz w:val="16"/>
                <w:szCs w:val="16"/>
              </w:rPr>
              <w:t>.</w:t>
            </w:r>
          </w:p>
        </w:tc>
        <w:tc>
          <w:tcPr>
            <w:tcW w:w="3062"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emelt értékű KATEGORIA mezőjéhez tartozó TERDIJ mező értéke a mennyiséggel szorozva</w:t>
            </w:r>
          </w:p>
          <w:p w:rsidR="00B91012" w:rsidRDefault="00B91012" w:rsidP="003158AA">
            <w:pPr>
              <w:spacing w:before="0"/>
              <w:rPr>
                <w:bCs/>
                <w:sz w:val="16"/>
                <w:szCs w:val="16"/>
              </w:rPr>
            </w:pPr>
            <w:r>
              <w:rPr>
                <w:bCs/>
                <w:sz w:val="16"/>
                <w:szCs w:val="16"/>
              </w:rPr>
              <w:t>GYSE esetében</w:t>
            </w:r>
            <w:r w:rsidR="00CB11AF">
              <w:rPr>
                <w:bCs/>
                <w:sz w:val="16"/>
                <w:szCs w:val="16"/>
              </w:rPr>
              <w:t>, ahol a PUPHA</w:t>
            </w:r>
            <w:r w:rsidR="00B61596">
              <w:rPr>
                <w:bCs/>
                <w:sz w:val="16"/>
                <w:szCs w:val="16"/>
              </w:rPr>
              <w:t>X</w:t>
            </w:r>
            <w:r w:rsidR="00CB11AF">
              <w:rPr>
                <w:bCs/>
                <w:sz w:val="16"/>
                <w:szCs w:val="16"/>
              </w:rPr>
              <w:t xml:space="preserve"> adatbázis TAMALAP tábla MAXFAB mezőjének értéke 0 vagy a FAB mező értékénél nagyobb,</w:t>
            </w:r>
            <w:r>
              <w:rPr>
                <w:bCs/>
                <w:sz w:val="16"/>
                <w:szCs w:val="16"/>
              </w:rPr>
              <w:t xml:space="preserve"> a jelentésben szereplő FOGYAR és a</w:t>
            </w:r>
            <w:r w:rsidR="00390F85">
              <w:rPr>
                <w:bCs/>
                <w:sz w:val="16"/>
                <w:szCs w:val="16"/>
              </w:rPr>
              <w:t xml:space="preserve"> PUPHA</w:t>
            </w:r>
            <w:r w:rsidR="00B61596">
              <w:rPr>
                <w:bCs/>
                <w:sz w:val="16"/>
                <w:szCs w:val="16"/>
              </w:rPr>
              <w:t>X</w:t>
            </w:r>
            <w:r w:rsidR="00390F85">
              <w:rPr>
                <w:bCs/>
                <w:sz w:val="16"/>
                <w:szCs w:val="16"/>
              </w:rPr>
              <w:t xml:space="preserve"> adatbázis KATEGTAM tábla emelt értékű KATEGORIA mezőjéhez tartozó BTAM </w:t>
            </w:r>
            <w:r>
              <w:rPr>
                <w:bCs/>
                <w:sz w:val="16"/>
                <w:szCs w:val="16"/>
              </w:rPr>
              <w:t>mező</w:t>
            </w:r>
            <w:r w:rsidR="00CB11AF">
              <w:rPr>
                <w:bCs/>
                <w:sz w:val="16"/>
                <w:szCs w:val="16"/>
              </w:rPr>
              <w:t xml:space="preserve"> mennyiséggel szorzott értékének</w:t>
            </w:r>
            <w:r>
              <w:rPr>
                <w:bCs/>
                <w:sz w:val="16"/>
                <w:szCs w:val="16"/>
              </w:rPr>
              <w:t xml:space="preserve"> különbözete</w:t>
            </w:r>
            <w:r w:rsidR="003158AA">
              <w:rPr>
                <w:bCs/>
                <w:sz w:val="16"/>
                <w:szCs w:val="16"/>
              </w:rPr>
              <w:t>.</w:t>
            </w:r>
          </w:p>
        </w:tc>
        <w:tc>
          <w:tcPr>
            <w:tcW w:w="2410" w:type="dxa"/>
          </w:tcPr>
          <w:p w:rsidR="00C91504" w:rsidRDefault="00C91504" w:rsidP="00C97657">
            <w:pPr>
              <w:spacing w:before="0"/>
              <w:rPr>
                <w:bCs/>
                <w:sz w:val="16"/>
                <w:szCs w:val="16"/>
              </w:rPr>
            </w:pPr>
            <w:r>
              <w:rPr>
                <w:bCs/>
                <w:sz w:val="16"/>
                <w:szCs w:val="16"/>
              </w:rPr>
              <w:t>0</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lastRenderedPageBreak/>
              <w:t>támogatott</w:t>
            </w:r>
          </w:p>
        </w:tc>
        <w:tc>
          <w:tcPr>
            <w:tcW w:w="1757" w:type="dxa"/>
            <w:shd w:val="clear" w:color="auto" w:fill="auto"/>
            <w:vAlign w:val="center"/>
            <w:hideMark/>
          </w:tcPr>
          <w:p w:rsidR="00C91504" w:rsidRPr="009A6541" w:rsidRDefault="001D2FB4" w:rsidP="001D2FB4">
            <w:pPr>
              <w:spacing w:before="0"/>
              <w:jc w:val="center"/>
              <w:rPr>
                <w:bCs/>
                <w:color w:val="000000"/>
                <w:sz w:val="16"/>
                <w:szCs w:val="16"/>
              </w:rPr>
            </w:pPr>
            <w:r w:rsidRPr="009A6541">
              <w:rPr>
                <w:bCs/>
                <w:color w:val="000000"/>
                <w:sz w:val="16"/>
                <w:szCs w:val="16"/>
              </w:rPr>
              <w:t>általános</w:t>
            </w:r>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kiemelt</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113</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KATEGORIA mezőjének értéke: kiemelt</w:t>
            </w:r>
          </w:p>
        </w:tc>
        <w:tc>
          <w:tcPr>
            <w:tcW w:w="1985"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kiemelt értékű KATEGORIA mezőjéhez tartozó BTAM mező értéke a mennyiséggel szorozva</w:t>
            </w:r>
            <w:r w:rsidR="005D0ABF">
              <w:rPr>
                <w:bCs/>
                <w:sz w:val="16"/>
                <w:szCs w:val="16"/>
              </w:rPr>
              <w:t>.</w:t>
            </w:r>
          </w:p>
        </w:tc>
        <w:tc>
          <w:tcPr>
            <w:tcW w:w="3062"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kiemelt értékű KATEGORIA mezőjéhez tartozó TERDIJ mező értéke a mennyiséggel szorozva</w:t>
            </w:r>
          </w:p>
          <w:p w:rsidR="00B91012" w:rsidRDefault="00CB11AF" w:rsidP="003158AA">
            <w:pPr>
              <w:spacing w:before="0"/>
              <w:rPr>
                <w:bCs/>
                <w:sz w:val="16"/>
                <w:szCs w:val="16"/>
              </w:rPr>
            </w:pPr>
            <w:r>
              <w:rPr>
                <w:bCs/>
                <w:sz w:val="16"/>
                <w:szCs w:val="16"/>
              </w:rPr>
              <w:t>GYSE esetében, ahol a PUPHA</w:t>
            </w:r>
            <w:r w:rsidR="00B61596">
              <w:rPr>
                <w:bCs/>
                <w:sz w:val="16"/>
                <w:szCs w:val="16"/>
              </w:rPr>
              <w:t>X</w:t>
            </w:r>
            <w:r>
              <w:rPr>
                <w:bCs/>
                <w:sz w:val="16"/>
                <w:szCs w:val="16"/>
              </w:rPr>
              <w:t xml:space="preserve"> adatbázis TAMALAP tábla MAXFAB mezőjének értéke 0, vagy a FAB mező értékénél nagyobb, a jelentésben szereplő FOGYAR és a PUPHA</w:t>
            </w:r>
            <w:r w:rsidR="00B61596">
              <w:rPr>
                <w:bCs/>
                <w:sz w:val="16"/>
                <w:szCs w:val="16"/>
              </w:rPr>
              <w:t>X</w:t>
            </w:r>
            <w:r>
              <w:rPr>
                <w:bCs/>
                <w:sz w:val="16"/>
                <w:szCs w:val="16"/>
              </w:rPr>
              <w:t xml:space="preserve"> adatbázis KATEGTAM tábla kiemelt értékű KATEGORIA mezőjéhez tartozó BTAM mező mennyiséggel szorzott értékének különbözete</w:t>
            </w:r>
            <w:r w:rsidR="003158AA">
              <w:rPr>
                <w:bCs/>
                <w:sz w:val="16"/>
                <w:szCs w:val="16"/>
              </w:rPr>
              <w:t>.</w:t>
            </w:r>
          </w:p>
        </w:tc>
        <w:tc>
          <w:tcPr>
            <w:tcW w:w="2410" w:type="dxa"/>
          </w:tcPr>
          <w:p w:rsidR="00C91504" w:rsidRDefault="00C91504" w:rsidP="00C97657">
            <w:pPr>
              <w:spacing w:before="0"/>
              <w:rPr>
                <w:bCs/>
                <w:sz w:val="16"/>
                <w:szCs w:val="16"/>
              </w:rPr>
            </w:pPr>
            <w:r>
              <w:rPr>
                <w:bCs/>
                <w:sz w:val="16"/>
                <w:szCs w:val="16"/>
              </w:rPr>
              <w:t>0</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támogatott</w:t>
            </w:r>
          </w:p>
        </w:tc>
        <w:tc>
          <w:tcPr>
            <w:tcW w:w="1757" w:type="dxa"/>
            <w:shd w:val="clear" w:color="auto" w:fill="auto"/>
            <w:vAlign w:val="center"/>
            <w:hideMark/>
          </w:tcPr>
          <w:p w:rsidR="00C91504" w:rsidRPr="009A6541" w:rsidRDefault="001D2FB4" w:rsidP="001D2FB4">
            <w:pPr>
              <w:spacing w:before="0"/>
              <w:jc w:val="center"/>
              <w:rPr>
                <w:bCs/>
                <w:color w:val="000000"/>
                <w:sz w:val="16"/>
                <w:szCs w:val="16"/>
              </w:rPr>
            </w:pPr>
            <w:r w:rsidRPr="009A6541">
              <w:rPr>
                <w:bCs/>
                <w:color w:val="000000"/>
                <w:sz w:val="16"/>
                <w:szCs w:val="16"/>
              </w:rPr>
              <w:t>általános</w:t>
            </w:r>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kölcsönzés</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119</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KATEGORIA mezőjének értéke: kölcsönzés</w:t>
            </w:r>
          </w:p>
        </w:tc>
        <w:tc>
          <w:tcPr>
            <w:tcW w:w="1985"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kölcsönzés értékű KATEGORIA mezőjéhez tartozó BTAM mező értéke a mennyiséggel szorozva</w:t>
            </w:r>
            <w:r w:rsidR="005D0ABF">
              <w:rPr>
                <w:bCs/>
                <w:sz w:val="16"/>
                <w:szCs w:val="16"/>
              </w:rPr>
              <w:t>.</w:t>
            </w:r>
          </w:p>
        </w:tc>
        <w:tc>
          <w:tcPr>
            <w:tcW w:w="3062"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kölcsönzés értékű KATEGORIA mezőjéhez tartozó TERDIJ mező értéke a mennyiséggel szorozva</w:t>
            </w:r>
          </w:p>
          <w:p w:rsidR="00B91012" w:rsidRDefault="00B91012" w:rsidP="00B91012">
            <w:pPr>
              <w:spacing w:before="0"/>
              <w:rPr>
                <w:bCs/>
                <w:sz w:val="16"/>
                <w:szCs w:val="16"/>
              </w:rPr>
            </w:pPr>
          </w:p>
        </w:tc>
        <w:tc>
          <w:tcPr>
            <w:tcW w:w="2410" w:type="dxa"/>
          </w:tcPr>
          <w:p w:rsidR="00C91504" w:rsidRDefault="00C91504" w:rsidP="00C97657">
            <w:pPr>
              <w:spacing w:before="0"/>
              <w:rPr>
                <w:bCs/>
                <w:sz w:val="16"/>
                <w:szCs w:val="16"/>
              </w:rPr>
            </w:pPr>
            <w:r>
              <w:rPr>
                <w:bCs/>
                <w:sz w:val="16"/>
                <w:szCs w:val="16"/>
              </w:rPr>
              <w:t>0</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támogatott</w:t>
            </w:r>
          </w:p>
        </w:tc>
        <w:tc>
          <w:tcPr>
            <w:tcW w:w="1757" w:type="dxa"/>
            <w:shd w:val="clear" w:color="auto" w:fill="auto"/>
            <w:noWrap/>
            <w:vAlign w:val="center"/>
            <w:hideMark/>
          </w:tcPr>
          <w:p w:rsidR="00C91504" w:rsidRPr="009A6541" w:rsidRDefault="00C91504" w:rsidP="001D2FB4">
            <w:pPr>
              <w:spacing w:before="0"/>
              <w:jc w:val="center"/>
              <w:rPr>
                <w:bCs/>
                <w:color w:val="000000"/>
                <w:sz w:val="16"/>
                <w:szCs w:val="16"/>
              </w:rPr>
            </w:pPr>
            <w:proofErr w:type="spellStart"/>
            <w:r w:rsidRPr="009A6541">
              <w:rPr>
                <w:bCs/>
                <w:color w:val="000000"/>
                <w:sz w:val="16"/>
                <w:szCs w:val="16"/>
              </w:rPr>
              <w:t>közgyógy</w:t>
            </w:r>
            <w:proofErr w:type="spellEnd"/>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normatív</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121</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KATEGORIA mezőjének értéke: normatív és a KATEGTAM tábla KGYIRHATO mezőjének érteke: 1</w:t>
            </w:r>
          </w:p>
        </w:tc>
        <w:tc>
          <w:tcPr>
            <w:tcW w:w="1985" w:type="dxa"/>
          </w:tcPr>
          <w:p w:rsidR="00C91504" w:rsidRDefault="00C91504" w:rsidP="0070312F">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normatív értékű KATEGORIA mezőjéhez tartozó BTAM mező értéke a mennyiséggel szorozva</w:t>
            </w:r>
            <w:r w:rsidR="005D0ABF">
              <w:rPr>
                <w:bCs/>
                <w:sz w:val="16"/>
                <w:szCs w:val="16"/>
              </w:rPr>
              <w:t>.</w:t>
            </w:r>
          </w:p>
        </w:tc>
        <w:tc>
          <w:tcPr>
            <w:tcW w:w="3062" w:type="dxa"/>
          </w:tcPr>
          <w:p w:rsidR="00AA2415" w:rsidRDefault="00C91504" w:rsidP="00C97657">
            <w:pPr>
              <w:spacing w:before="0"/>
              <w:rPr>
                <w:bCs/>
                <w:sz w:val="16"/>
                <w:szCs w:val="16"/>
              </w:rPr>
            </w:pPr>
            <w:r>
              <w:rPr>
                <w:bCs/>
                <w:sz w:val="16"/>
                <w:szCs w:val="16"/>
              </w:rPr>
              <w:t>0</w:t>
            </w:r>
          </w:p>
          <w:p w:rsidR="00631E86" w:rsidRDefault="007C1176" w:rsidP="00C97657">
            <w:pPr>
              <w:spacing w:before="0"/>
              <w:rPr>
                <w:b/>
                <w:bCs/>
                <w:sz w:val="16"/>
                <w:szCs w:val="16"/>
              </w:rPr>
            </w:pPr>
            <w:r>
              <w:rPr>
                <w:bCs/>
                <w:color w:val="000000"/>
                <w:sz w:val="16"/>
                <w:szCs w:val="16"/>
              </w:rPr>
              <w:t>G</w:t>
            </w:r>
            <w:r w:rsidR="00631E86" w:rsidRPr="00FE53C7">
              <w:rPr>
                <w:bCs/>
                <w:color w:val="000000"/>
                <w:sz w:val="16"/>
                <w:szCs w:val="16"/>
              </w:rPr>
              <w:t>yógyszer esetében a Térítési díj eltérhet 0-tól, ha a</w:t>
            </w:r>
            <w:r w:rsidR="00631E86">
              <w:rPr>
                <w:bCs/>
                <w:color w:val="000000"/>
                <w:sz w:val="16"/>
                <w:szCs w:val="16"/>
              </w:rPr>
              <w:t xml:space="preserve"> jogosultsági idő végén a</w:t>
            </w:r>
            <w:r w:rsidR="00631E86" w:rsidRPr="00FE53C7">
              <w:rPr>
                <w:bCs/>
                <w:color w:val="000000"/>
                <w:sz w:val="16"/>
                <w:szCs w:val="16"/>
              </w:rPr>
              <w:t xml:space="preserve">z elektronikus pénztárca kerete </w:t>
            </w:r>
            <w:r w:rsidR="00631E86">
              <w:rPr>
                <w:bCs/>
                <w:color w:val="000000"/>
                <w:sz w:val="16"/>
                <w:szCs w:val="16"/>
              </w:rPr>
              <w:t>nem fedezi teljes mértékben a térítési díjat.</w:t>
            </w:r>
            <w:r w:rsidR="00631E86" w:rsidRPr="00FE53C7">
              <w:rPr>
                <w:bCs/>
                <w:color w:val="000000"/>
                <w:sz w:val="16"/>
                <w:szCs w:val="16"/>
              </w:rPr>
              <w:t xml:space="preserve"> </w:t>
            </w:r>
            <w:r w:rsidR="00631E86">
              <w:rPr>
                <w:bCs/>
                <w:color w:val="000000"/>
                <w:sz w:val="16"/>
                <w:szCs w:val="16"/>
              </w:rPr>
              <w:t>E</w:t>
            </w:r>
            <w:r w:rsidR="00631E86" w:rsidRPr="00FE53C7">
              <w:rPr>
                <w:bCs/>
                <w:color w:val="000000"/>
                <w:sz w:val="16"/>
                <w:szCs w:val="16"/>
              </w:rPr>
              <w:t>bben az esetben a mezőbe a beteg által fizetett összeg kerül és ezzel az összeggel csökken a Kvázi térítési díj mezőbe kerülő összeg és a TB támogatás is.</w:t>
            </w:r>
          </w:p>
          <w:p w:rsidR="0070312F" w:rsidRPr="00186C7A" w:rsidRDefault="00631E86" w:rsidP="00186C7A">
            <w:pPr>
              <w:jc w:val="left"/>
              <w:rPr>
                <w:bCs/>
                <w:color w:val="000000"/>
                <w:sz w:val="16"/>
                <w:szCs w:val="16"/>
              </w:rPr>
            </w:pPr>
            <w:r>
              <w:rPr>
                <w:bCs/>
                <w:color w:val="000000"/>
                <w:sz w:val="16"/>
                <w:szCs w:val="16"/>
              </w:rPr>
              <w:t>GYSE, gyógyászati ellátás esetében, amennyiben a PUPHAX adatbázis TAMALAP tábla MAXFAB mezőjének értéke 0 vagy a FAB mező értékénél nagyobb, a Térítési díj az elszámolónál jelentett FOGYAR és a PUPHAX adatbázis TAMALAP tábla FAB mező mennyiséggel szorzott értékének a különbsége.</w:t>
            </w:r>
          </w:p>
        </w:tc>
        <w:tc>
          <w:tcPr>
            <w:tcW w:w="2410"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normatív értékű KATEGORIA mezőjéhez tartozó TERDIJ mező értéke a mennyiséggel szorozva</w:t>
            </w:r>
          </w:p>
          <w:p w:rsidR="007C1176" w:rsidRDefault="007C1176" w:rsidP="007C1176">
            <w:pPr>
              <w:spacing w:before="0"/>
              <w:rPr>
                <w:b/>
                <w:bCs/>
                <w:sz w:val="16"/>
                <w:szCs w:val="16"/>
              </w:rPr>
            </w:pPr>
            <w:r>
              <w:rPr>
                <w:bCs/>
                <w:color w:val="000000"/>
                <w:sz w:val="16"/>
                <w:szCs w:val="16"/>
              </w:rPr>
              <w:t>G</w:t>
            </w:r>
            <w:r w:rsidRPr="00FE53C7">
              <w:rPr>
                <w:bCs/>
                <w:color w:val="000000"/>
                <w:sz w:val="16"/>
                <w:szCs w:val="16"/>
              </w:rPr>
              <w:t xml:space="preserve">yógyszer esetében </w:t>
            </w:r>
            <w:r>
              <w:rPr>
                <w:bCs/>
                <w:color w:val="000000"/>
                <w:sz w:val="16"/>
                <w:szCs w:val="16"/>
              </w:rPr>
              <w:t>a fent megadott értéktől eltérhet</w:t>
            </w:r>
            <w:r w:rsidRPr="00FE53C7">
              <w:rPr>
                <w:bCs/>
                <w:color w:val="000000"/>
                <w:sz w:val="16"/>
                <w:szCs w:val="16"/>
              </w:rPr>
              <w:t>, ha a</w:t>
            </w:r>
            <w:r>
              <w:rPr>
                <w:bCs/>
                <w:color w:val="000000"/>
                <w:sz w:val="16"/>
                <w:szCs w:val="16"/>
              </w:rPr>
              <w:t xml:space="preserve"> jogosultsági idő végén a</w:t>
            </w:r>
            <w:r w:rsidRPr="00FE53C7">
              <w:rPr>
                <w:bCs/>
                <w:color w:val="000000"/>
                <w:sz w:val="16"/>
                <w:szCs w:val="16"/>
              </w:rPr>
              <w:t xml:space="preserve">z elektronikus pénztárca kerete </w:t>
            </w:r>
            <w:r>
              <w:rPr>
                <w:bCs/>
                <w:color w:val="000000"/>
                <w:sz w:val="16"/>
                <w:szCs w:val="16"/>
              </w:rPr>
              <w:t>nem fedezi teljes mértékben a térítési díjat.</w:t>
            </w:r>
            <w:r w:rsidRPr="00FE53C7">
              <w:rPr>
                <w:bCs/>
                <w:color w:val="000000"/>
                <w:sz w:val="16"/>
                <w:szCs w:val="16"/>
              </w:rPr>
              <w:t xml:space="preserve"> </w:t>
            </w:r>
            <w:r>
              <w:rPr>
                <w:bCs/>
                <w:color w:val="000000"/>
                <w:sz w:val="16"/>
                <w:szCs w:val="16"/>
              </w:rPr>
              <w:t>E</w:t>
            </w:r>
            <w:r w:rsidRPr="00FE53C7">
              <w:rPr>
                <w:bCs/>
                <w:color w:val="000000"/>
                <w:sz w:val="16"/>
                <w:szCs w:val="16"/>
              </w:rPr>
              <w:t xml:space="preserve">bben az esetben a mezőbe </w:t>
            </w:r>
            <w:r>
              <w:rPr>
                <w:bCs/>
                <w:color w:val="000000"/>
                <w:sz w:val="16"/>
                <w:szCs w:val="16"/>
              </w:rPr>
              <w:t>a beteg rendelkezésére álló keretösszeg kerül.</w:t>
            </w:r>
          </w:p>
          <w:p w:rsidR="007C1176" w:rsidRDefault="007C1176" w:rsidP="00C97657">
            <w:pPr>
              <w:spacing w:before="0"/>
              <w:rPr>
                <w:bCs/>
                <w:sz w:val="16"/>
                <w:szCs w:val="16"/>
              </w:rPr>
            </w:pP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támogatott</w:t>
            </w:r>
          </w:p>
        </w:tc>
        <w:tc>
          <w:tcPr>
            <w:tcW w:w="1757" w:type="dxa"/>
            <w:shd w:val="clear" w:color="auto" w:fill="auto"/>
            <w:vAlign w:val="center"/>
            <w:hideMark/>
          </w:tcPr>
          <w:p w:rsidR="00C91504" w:rsidRPr="009A6541" w:rsidRDefault="001D2FB4" w:rsidP="001D2FB4">
            <w:pPr>
              <w:spacing w:before="0"/>
              <w:jc w:val="center"/>
              <w:rPr>
                <w:bCs/>
                <w:color w:val="000000"/>
                <w:sz w:val="16"/>
                <w:szCs w:val="16"/>
              </w:rPr>
            </w:pPr>
            <w:proofErr w:type="spellStart"/>
            <w:r w:rsidRPr="009A6541">
              <w:rPr>
                <w:bCs/>
                <w:color w:val="000000"/>
                <w:sz w:val="16"/>
                <w:szCs w:val="16"/>
              </w:rPr>
              <w:t>közgyógy</w:t>
            </w:r>
            <w:proofErr w:type="spellEnd"/>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emelt</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122</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KATEGORIA mezőjének értéke: emelt és a KATEGTAM tábla </w:t>
            </w:r>
            <w:r>
              <w:rPr>
                <w:bCs/>
                <w:sz w:val="16"/>
                <w:szCs w:val="16"/>
              </w:rPr>
              <w:lastRenderedPageBreak/>
              <w:t>KGYIRHATO mezőjének érteke: 1</w:t>
            </w:r>
          </w:p>
        </w:tc>
        <w:tc>
          <w:tcPr>
            <w:tcW w:w="1985" w:type="dxa"/>
          </w:tcPr>
          <w:p w:rsidR="00C91504" w:rsidRDefault="00C91504" w:rsidP="00DB631C">
            <w:pPr>
              <w:spacing w:before="0"/>
              <w:rPr>
                <w:bCs/>
                <w:sz w:val="16"/>
                <w:szCs w:val="16"/>
              </w:rPr>
            </w:pPr>
            <w:r>
              <w:rPr>
                <w:bCs/>
                <w:sz w:val="16"/>
                <w:szCs w:val="16"/>
              </w:rPr>
              <w:lastRenderedPageBreak/>
              <w:t>A PUPHA</w:t>
            </w:r>
            <w:r w:rsidR="003158AA">
              <w:rPr>
                <w:bCs/>
                <w:sz w:val="16"/>
                <w:szCs w:val="16"/>
              </w:rPr>
              <w:t>X</w:t>
            </w:r>
            <w:r>
              <w:rPr>
                <w:bCs/>
                <w:sz w:val="16"/>
                <w:szCs w:val="16"/>
              </w:rPr>
              <w:t xml:space="preserve"> adatbázis KATEGTAM tábla emelt értékű KATEGORIA mezőjéhez tartozó </w:t>
            </w:r>
            <w:r>
              <w:rPr>
                <w:bCs/>
                <w:sz w:val="16"/>
                <w:szCs w:val="16"/>
              </w:rPr>
              <w:lastRenderedPageBreak/>
              <w:t>BTAM mező értéke a mennyiséggel szorozva</w:t>
            </w:r>
            <w:r w:rsidR="005D0ABF">
              <w:rPr>
                <w:bCs/>
                <w:sz w:val="16"/>
                <w:szCs w:val="16"/>
              </w:rPr>
              <w:t>.</w:t>
            </w:r>
          </w:p>
        </w:tc>
        <w:tc>
          <w:tcPr>
            <w:tcW w:w="3062" w:type="dxa"/>
          </w:tcPr>
          <w:p w:rsidR="00C91504" w:rsidRDefault="00C91504" w:rsidP="00C97657">
            <w:pPr>
              <w:spacing w:before="0"/>
              <w:rPr>
                <w:b/>
                <w:bCs/>
                <w:sz w:val="16"/>
                <w:szCs w:val="16"/>
              </w:rPr>
            </w:pPr>
            <w:r>
              <w:rPr>
                <w:bCs/>
                <w:sz w:val="16"/>
                <w:szCs w:val="16"/>
              </w:rPr>
              <w:lastRenderedPageBreak/>
              <w:t>0</w:t>
            </w:r>
          </w:p>
          <w:p w:rsidR="00631E86" w:rsidRDefault="00631E86" w:rsidP="00DB631C">
            <w:pPr>
              <w:spacing w:before="0"/>
              <w:rPr>
                <w:b/>
                <w:bCs/>
                <w:sz w:val="16"/>
                <w:szCs w:val="16"/>
              </w:rPr>
            </w:pPr>
          </w:p>
          <w:p w:rsidR="00DB631C" w:rsidRDefault="007C1176" w:rsidP="00DB631C">
            <w:pPr>
              <w:spacing w:before="0"/>
              <w:rPr>
                <w:b/>
                <w:bCs/>
                <w:sz w:val="16"/>
                <w:szCs w:val="16"/>
              </w:rPr>
            </w:pPr>
            <w:r>
              <w:rPr>
                <w:bCs/>
                <w:color w:val="000000"/>
                <w:sz w:val="16"/>
                <w:szCs w:val="16"/>
              </w:rPr>
              <w:t>G</w:t>
            </w:r>
            <w:r w:rsidR="00631E86" w:rsidRPr="00FE53C7">
              <w:rPr>
                <w:bCs/>
                <w:color w:val="000000"/>
                <w:sz w:val="16"/>
                <w:szCs w:val="16"/>
              </w:rPr>
              <w:t>yógyszer esetében a Térítési díj eltérhet 0-tól, ha a</w:t>
            </w:r>
            <w:r w:rsidR="00631E86">
              <w:rPr>
                <w:bCs/>
                <w:color w:val="000000"/>
                <w:sz w:val="16"/>
                <w:szCs w:val="16"/>
              </w:rPr>
              <w:t xml:space="preserve"> jogosultsági idő végén a</w:t>
            </w:r>
            <w:r w:rsidR="00631E86" w:rsidRPr="00FE53C7">
              <w:rPr>
                <w:bCs/>
                <w:color w:val="000000"/>
                <w:sz w:val="16"/>
                <w:szCs w:val="16"/>
              </w:rPr>
              <w:t xml:space="preserve">z elektronikus pénztárca </w:t>
            </w:r>
            <w:r w:rsidR="00631E86" w:rsidRPr="00FE53C7">
              <w:rPr>
                <w:bCs/>
                <w:color w:val="000000"/>
                <w:sz w:val="16"/>
                <w:szCs w:val="16"/>
              </w:rPr>
              <w:lastRenderedPageBreak/>
              <w:t xml:space="preserve">kerete </w:t>
            </w:r>
            <w:r w:rsidR="00631E86">
              <w:rPr>
                <w:bCs/>
                <w:color w:val="000000"/>
                <w:sz w:val="16"/>
                <w:szCs w:val="16"/>
              </w:rPr>
              <w:t>nem fedezi teljes mértékben a térítési díjat.</w:t>
            </w:r>
            <w:r w:rsidR="00631E86" w:rsidRPr="00FE53C7">
              <w:rPr>
                <w:bCs/>
                <w:color w:val="000000"/>
                <w:sz w:val="16"/>
                <w:szCs w:val="16"/>
              </w:rPr>
              <w:t xml:space="preserve"> </w:t>
            </w:r>
            <w:r w:rsidR="00631E86">
              <w:rPr>
                <w:bCs/>
                <w:color w:val="000000"/>
                <w:sz w:val="16"/>
                <w:szCs w:val="16"/>
              </w:rPr>
              <w:t>E</w:t>
            </w:r>
            <w:r w:rsidR="00631E86" w:rsidRPr="00FE53C7">
              <w:rPr>
                <w:bCs/>
                <w:color w:val="000000"/>
                <w:sz w:val="16"/>
                <w:szCs w:val="16"/>
              </w:rPr>
              <w:t>bben az esetben a mezőbe a beteg által fizetett összeg kerül és ezzel az összeggel csökken a Kvázi térítési díj mezőbe kerülő összeg és a TB támogatás is.</w:t>
            </w:r>
          </w:p>
          <w:p w:rsidR="00DB631C" w:rsidRPr="00631E86" w:rsidRDefault="00631E86" w:rsidP="00631E86">
            <w:pPr>
              <w:jc w:val="left"/>
              <w:rPr>
                <w:bCs/>
                <w:color w:val="000000"/>
                <w:sz w:val="16"/>
                <w:szCs w:val="16"/>
              </w:rPr>
            </w:pPr>
            <w:r>
              <w:rPr>
                <w:bCs/>
                <w:color w:val="000000"/>
                <w:sz w:val="16"/>
                <w:szCs w:val="16"/>
              </w:rPr>
              <w:t>GYSE, gyógyászati ellátás esetében, amennyiben a PUPHAX adatbázis TAMALAP tábla MAXFAB mezőjének értéke 0 vagy a FAB mező értékénél nagyobb, a Térítési díj az elszámolónál jelentett FOGYAR és a PUPHAX adatbázis TAMALAP tábla FAB mező mennyiséggel szorzott értékének a különbsége.</w:t>
            </w:r>
          </w:p>
        </w:tc>
        <w:tc>
          <w:tcPr>
            <w:tcW w:w="2410" w:type="dxa"/>
          </w:tcPr>
          <w:p w:rsidR="00C91504" w:rsidRDefault="00C91504" w:rsidP="00C97657">
            <w:pPr>
              <w:spacing w:before="0"/>
              <w:rPr>
                <w:bCs/>
                <w:sz w:val="16"/>
                <w:szCs w:val="16"/>
              </w:rPr>
            </w:pPr>
            <w:r>
              <w:rPr>
                <w:bCs/>
                <w:sz w:val="16"/>
                <w:szCs w:val="16"/>
              </w:rPr>
              <w:lastRenderedPageBreak/>
              <w:t>A PUPHA</w:t>
            </w:r>
            <w:r w:rsidR="003158AA">
              <w:rPr>
                <w:bCs/>
                <w:sz w:val="16"/>
                <w:szCs w:val="16"/>
              </w:rPr>
              <w:t>X</w:t>
            </w:r>
            <w:r>
              <w:rPr>
                <w:bCs/>
                <w:sz w:val="16"/>
                <w:szCs w:val="16"/>
              </w:rPr>
              <w:t xml:space="preserve"> adatbázis KATEGTAM tábla emelt értékű KATEGORIA mezőjéhez tartozó TERDIJ mező értéke a </w:t>
            </w:r>
            <w:r>
              <w:rPr>
                <w:bCs/>
                <w:sz w:val="16"/>
                <w:szCs w:val="16"/>
              </w:rPr>
              <w:lastRenderedPageBreak/>
              <w:t>mennyiséggel szorozva</w:t>
            </w:r>
            <w:r w:rsidR="007C1176">
              <w:rPr>
                <w:bCs/>
                <w:sz w:val="16"/>
                <w:szCs w:val="16"/>
              </w:rPr>
              <w:t>.</w:t>
            </w:r>
          </w:p>
          <w:p w:rsidR="007C1176" w:rsidRDefault="007C1176" w:rsidP="007C1176">
            <w:pPr>
              <w:spacing w:before="0"/>
              <w:rPr>
                <w:b/>
                <w:bCs/>
                <w:sz w:val="16"/>
                <w:szCs w:val="16"/>
              </w:rPr>
            </w:pPr>
            <w:r>
              <w:rPr>
                <w:bCs/>
                <w:color w:val="000000"/>
                <w:sz w:val="16"/>
                <w:szCs w:val="16"/>
              </w:rPr>
              <w:t>G</w:t>
            </w:r>
            <w:r w:rsidRPr="00FE53C7">
              <w:rPr>
                <w:bCs/>
                <w:color w:val="000000"/>
                <w:sz w:val="16"/>
                <w:szCs w:val="16"/>
              </w:rPr>
              <w:t xml:space="preserve">yógyszer esetében </w:t>
            </w:r>
            <w:r>
              <w:rPr>
                <w:bCs/>
                <w:color w:val="000000"/>
                <w:sz w:val="16"/>
                <w:szCs w:val="16"/>
              </w:rPr>
              <w:t>a fent megadott értéktől eltérhet</w:t>
            </w:r>
            <w:r w:rsidRPr="00FE53C7">
              <w:rPr>
                <w:bCs/>
                <w:color w:val="000000"/>
                <w:sz w:val="16"/>
                <w:szCs w:val="16"/>
              </w:rPr>
              <w:t>, ha a</w:t>
            </w:r>
            <w:r>
              <w:rPr>
                <w:bCs/>
                <w:color w:val="000000"/>
                <w:sz w:val="16"/>
                <w:szCs w:val="16"/>
              </w:rPr>
              <w:t xml:space="preserve"> jogosultsági idő végén a</w:t>
            </w:r>
            <w:r w:rsidRPr="00FE53C7">
              <w:rPr>
                <w:bCs/>
                <w:color w:val="000000"/>
                <w:sz w:val="16"/>
                <w:szCs w:val="16"/>
              </w:rPr>
              <w:t xml:space="preserve">z elektronikus pénztárca kerete </w:t>
            </w:r>
            <w:r>
              <w:rPr>
                <w:bCs/>
                <w:color w:val="000000"/>
                <w:sz w:val="16"/>
                <w:szCs w:val="16"/>
              </w:rPr>
              <w:t>nem fedezi teljes mértékben a térítési díjat.</w:t>
            </w:r>
            <w:r w:rsidRPr="00FE53C7">
              <w:rPr>
                <w:bCs/>
                <w:color w:val="000000"/>
                <w:sz w:val="16"/>
                <w:szCs w:val="16"/>
              </w:rPr>
              <w:t xml:space="preserve"> </w:t>
            </w:r>
            <w:r>
              <w:rPr>
                <w:bCs/>
                <w:color w:val="000000"/>
                <w:sz w:val="16"/>
                <w:szCs w:val="16"/>
              </w:rPr>
              <w:t>E</w:t>
            </w:r>
            <w:r w:rsidRPr="00FE53C7">
              <w:rPr>
                <w:bCs/>
                <w:color w:val="000000"/>
                <w:sz w:val="16"/>
                <w:szCs w:val="16"/>
              </w:rPr>
              <w:t xml:space="preserve">bben az esetben a mezőbe </w:t>
            </w:r>
            <w:r>
              <w:rPr>
                <w:bCs/>
                <w:color w:val="000000"/>
                <w:sz w:val="16"/>
                <w:szCs w:val="16"/>
              </w:rPr>
              <w:t>a beteg rendelkezésére álló keretösszeg kerül.</w:t>
            </w:r>
          </w:p>
          <w:p w:rsidR="007C1176" w:rsidRDefault="007C1176" w:rsidP="00C97657">
            <w:pPr>
              <w:spacing w:before="0"/>
              <w:rPr>
                <w:bCs/>
                <w:sz w:val="16"/>
                <w:szCs w:val="16"/>
              </w:rPr>
            </w:pP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lastRenderedPageBreak/>
              <w:t>támogatott</w:t>
            </w:r>
          </w:p>
        </w:tc>
        <w:tc>
          <w:tcPr>
            <w:tcW w:w="1757" w:type="dxa"/>
            <w:shd w:val="clear" w:color="auto" w:fill="auto"/>
            <w:vAlign w:val="center"/>
            <w:hideMark/>
          </w:tcPr>
          <w:p w:rsidR="00C91504" w:rsidRPr="009A6541" w:rsidRDefault="001D2FB4" w:rsidP="001D2FB4">
            <w:pPr>
              <w:spacing w:before="0"/>
              <w:jc w:val="center"/>
              <w:rPr>
                <w:bCs/>
                <w:color w:val="000000"/>
                <w:sz w:val="16"/>
                <w:szCs w:val="16"/>
              </w:rPr>
            </w:pPr>
            <w:proofErr w:type="spellStart"/>
            <w:r w:rsidRPr="009A6541">
              <w:rPr>
                <w:bCs/>
                <w:color w:val="000000"/>
                <w:sz w:val="16"/>
                <w:szCs w:val="16"/>
              </w:rPr>
              <w:t>közgyógy</w:t>
            </w:r>
            <w:proofErr w:type="spellEnd"/>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kiemelt</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123</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KATEGORIA mezőjének értéke: kiemelt és a KATEGTAM tábla KGYIRHATO mezőjének érteke: 1</w:t>
            </w:r>
          </w:p>
        </w:tc>
        <w:tc>
          <w:tcPr>
            <w:tcW w:w="1985" w:type="dxa"/>
          </w:tcPr>
          <w:p w:rsidR="00C91504" w:rsidRDefault="00C91504" w:rsidP="00DB631C">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kiemelt értékű KATEGORIA mezőjéhez tartozó BTAM mező értéke a mennyiséggel szorozva</w:t>
            </w:r>
            <w:r w:rsidR="005D0ABF">
              <w:rPr>
                <w:bCs/>
                <w:sz w:val="16"/>
                <w:szCs w:val="16"/>
              </w:rPr>
              <w:t>.</w:t>
            </w:r>
          </w:p>
        </w:tc>
        <w:tc>
          <w:tcPr>
            <w:tcW w:w="3062" w:type="dxa"/>
          </w:tcPr>
          <w:p w:rsidR="00C91504" w:rsidRDefault="00C91504" w:rsidP="00C97657">
            <w:pPr>
              <w:spacing w:before="0"/>
              <w:rPr>
                <w:bCs/>
                <w:sz w:val="16"/>
                <w:szCs w:val="16"/>
              </w:rPr>
            </w:pPr>
            <w:r>
              <w:rPr>
                <w:bCs/>
                <w:sz w:val="16"/>
                <w:szCs w:val="16"/>
              </w:rPr>
              <w:t>0</w:t>
            </w:r>
          </w:p>
          <w:p w:rsidR="00631E86" w:rsidRDefault="007C1176" w:rsidP="00C97657">
            <w:pPr>
              <w:spacing w:before="0"/>
              <w:rPr>
                <w:bCs/>
                <w:sz w:val="16"/>
                <w:szCs w:val="16"/>
              </w:rPr>
            </w:pPr>
            <w:r>
              <w:rPr>
                <w:bCs/>
                <w:color w:val="000000"/>
                <w:sz w:val="16"/>
                <w:szCs w:val="16"/>
              </w:rPr>
              <w:t>G</w:t>
            </w:r>
            <w:r w:rsidR="00631E86" w:rsidRPr="00FE53C7">
              <w:rPr>
                <w:bCs/>
                <w:color w:val="000000"/>
                <w:sz w:val="16"/>
                <w:szCs w:val="16"/>
              </w:rPr>
              <w:t>yógyszer esetében a Térítési díj eltérhet 0-tól, ha a</w:t>
            </w:r>
            <w:r w:rsidR="00631E86">
              <w:rPr>
                <w:bCs/>
                <w:color w:val="000000"/>
                <w:sz w:val="16"/>
                <w:szCs w:val="16"/>
              </w:rPr>
              <w:t xml:space="preserve"> jogosultsági idő végén a</w:t>
            </w:r>
            <w:r w:rsidR="00631E86" w:rsidRPr="00FE53C7">
              <w:rPr>
                <w:bCs/>
                <w:color w:val="000000"/>
                <w:sz w:val="16"/>
                <w:szCs w:val="16"/>
              </w:rPr>
              <w:t xml:space="preserve">z elektronikus pénztárca kerete </w:t>
            </w:r>
            <w:r w:rsidR="00631E86">
              <w:rPr>
                <w:bCs/>
                <w:color w:val="000000"/>
                <w:sz w:val="16"/>
                <w:szCs w:val="16"/>
              </w:rPr>
              <w:t>nem fedezi teljes mértékben a térítési díjat.</w:t>
            </w:r>
            <w:r w:rsidR="00631E86" w:rsidRPr="00FE53C7">
              <w:rPr>
                <w:bCs/>
                <w:color w:val="000000"/>
                <w:sz w:val="16"/>
                <w:szCs w:val="16"/>
              </w:rPr>
              <w:t xml:space="preserve"> </w:t>
            </w:r>
            <w:r w:rsidR="00631E86">
              <w:rPr>
                <w:bCs/>
                <w:color w:val="000000"/>
                <w:sz w:val="16"/>
                <w:szCs w:val="16"/>
              </w:rPr>
              <w:t>E</w:t>
            </w:r>
            <w:r w:rsidR="00631E86" w:rsidRPr="00FE53C7">
              <w:rPr>
                <w:bCs/>
                <w:color w:val="000000"/>
                <w:sz w:val="16"/>
                <w:szCs w:val="16"/>
              </w:rPr>
              <w:t>bben az esetben a mezőbe a beteg által fizetett összeg kerül és ezzel az összeggel csökken a Kvázi térítési díj mezőbe kerülő összeg és a TB támogatás is.</w:t>
            </w:r>
          </w:p>
          <w:p w:rsidR="00DB631C" w:rsidRPr="00631E86" w:rsidRDefault="00631E86" w:rsidP="00631E86">
            <w:pPr>
              <w:jc w:val="left"/>
              <w:rPr>
                <w:bCs/>
                <w:color w:val="000000"/>
                <w:sz w:val="16"/>
                <w:szCs w:val="16"/>
              </w:rPr>
            </w:pPr>
            <w:r>
              <w:rPr>
                <w:bCs/>
                <w:color w:val="000000"/>
                <w:sz w:val="16"/>
                <w:szCs w:val="16"/>
              </w:rPr>
              <w:t>GYSE, gyógyászati ellátás esetében, amennyiben a PUPHAX adatbázis TAMALAP tábla MAXFAB mezőjének értéke 0 vagy a FAB mező értékénél nagyobb, a Térítési díj az elszámolónál jelentett FOGYAR és a PUPHAX adatbázis TAMALAP tábla FAB mező mennyiséggel szorzott értékének a különbsége.</w:t>
            </w:r>
          </w:p>
        </w:tc>
        <w:tc>
          <w:tcPr>
            <w:tcW w:w="2410"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kiemelt értékű KATEGORIA mezőjéhez tartozó TERDIJ mező értéke a mennyiséggel szorozva</w:t>
            </w:r>
            <w:r w:rsidR="007C1176">
              <w:rPr>
                <w:bCs/>
                <w:sz w:val="16"/>
                <w:szCs w:val="16"/>
              </w:rPr>
              <w:t>.</w:t>
            </w:r>
          </w:p>
          <w:p w:rsidR="007C1176" w:rsidRDefault="007C1176" w:rsidP="007C1176">
            <w:pPr>
              <w:spacing w:before="0"/>
              <w:rPr>
                <w:b/>
                <w:bCs/>
                <w:sz w:val="16"/>
                <w:szCs w:val="16"/>
              </w:rPr>
            </w:pPr>
            <w:r>
              <w:rPr>
                <w:bCs/>
                <w:color w:val="000000"/>
                <w:sz w:val="16"/>
                <w:szCs w:val="16"/>
              </w:rPr>
              <w:t>G</w:t>
            </w:r>
            <w:r w:rsidRPr="00FE53C7">
              <w:rPr>
                <w:bCs/>
                <w:color w:val="000000"/>
                <w:sz w:val="16"/>
                <w:szCs w:val="16"/>
              </w:rPr>
              <w:t xml:space="preserve">yógyszer esetében </w:t>
            </w:r>
            <w:r>
              <w:rPr>
                <w:bCs/>
                <w:color w:val="000000"/>
                <w:sz w:val="16"/>
                <w:szCs w:val="16"/>
              </w:rPr>
              <w:t>a fent megadott értéktől eltérhet</w:t>
            </w:r>
            <w:r w:rsidRPr="00FE53C7">
              <w:rPr>
                <w:bCs/>
                <w:color w:val="000000"/>
                <w:sz w:val="16"/>
                <w:szCs w:val="16"/>
              </w:rPr>
              <w:t>, ha a</w:t>
            </w:r>
            <w:r>
              <w:rPr>
                <w:bCs/>
                <w:color w:val="000000"/>
                <w:sz w:val="16"/>
                <w:szCs w:val="16"/>
              </w:rPr>
              <w:t xml:space="preserve"> jogosultsági idő végén a</w:t>
            </w:r>
            <w:r w:rsidRPr="00FE53C7">
              <w:rPr>
                <w:bCs/>
                <w:color w:val="000000"/>
                <w:sz w:val="16"/>
                <w:szCs w:val="16"/>
              </w:rPr>
              <w:t xml:space="preserve">z elektronikus pénztárca kerete </w:t>
            </w:r>
            <w:r>
              <w:rPr>
                <w:bCs/>
                <w:color w:val="000000"/>
                <w:sz w:val="16"/>
                <w:szCs w:val="16"/>
              </w:rPr>
              <w:t>nem fedezi teljes mértékben a térítési díjat.</w:t>
            </w:r>
            <w:r w:rsidRPr="00FE53C7">
              <w:rPr>
                <w:bCs/>
                <w:color w:val="000000"/>
                <w:sz w:val="16"/>
                <w:szCs w:val="16"/>
              </w:rPr>
              <w:t xml:space="preserve"> </w:t>
            </w:r>
            <w:r>
              <w:rPr>
                <w:bCs/>
                <w:color w:val="000000"/>
                <w:sz w:val="16"/>
                <w:szCs w:val="16"/>
              </w:rPr>
              <w:t>E</w:t>
            </w:r>
            <w:r w:rsidRPr="00FE53C7">
              <w:rPr>
                <w:bCs/>
                <w:color w:val="000000"/>
                <w:sz w:val="16"/>
                <w:szCs w:val="16"/>
              </w:rPr>
              <w:t xml:space="preserve">bben az esetben a mezőbe </w:t>
            </w:r>
            <w:r>
              <w:rPr>
                <w:bCs/>
                <w:color w:val="000000"/>
                <w:sz w:val="16"/>
                <w:szCs w:val="16"/>
              </w:rPr>
              <w:t>a beteg rendelkezésére álló keretösszeg kerül.</w:t>
            </w:r>
          </w:p>
          <w:p w:rsidR="007C1176" w:rsidRDefault="007C1176" w:rsidP="00C97657">
            <w:pPr>
              <w:spacing w:before="0"/>
              <w:rPr>
                <w:bCs/>
                <w:sz w:val="16"/>
                <w:szCs w:val="16"/>
              </w:rPr>
            </w:pP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támogatott</w:t>
            </w:r>
          </w:p>
        </w:tc>
        <w:tc>
          <w:tcPr>
            <w:tcW w:w="1757" w:type="dxa"/>
            <w:shd w:val="clear" w:color="auto" w:fill="auto"/>
            <w:vAlign w:val="center"/>
            <w:hideMark/>
          </w:tcPr>
          <w:p w:rsidR="00C91504" w:rsidRPr="009A6541" w:rsidRDefault="001D2FB4" w:rsidP="001D2FB4">
            <w:pPr>
              <w:spacing w:before="0"/>
              <w:jc w:val="center"/>
              <w:rPr>
                <w:bCs/>
                <w:color w:val="000000"/>
                <w:sz w:val="16"/>
                <w:szCs w:val="16"/>
              </w:rPr>
            </w:pPr>
            <w:proofErr w:type="spellStart"/>
            <w:r w:rsidRPr="009A6541">
              <w:rPr>
                <w:bCs/>
                <w:color w:val="000000"/>
                <w:sz w:val="16"/>
                <w:szCs w:val="16"/>
              </w:rPr>
              <w:t>közgyógy</w:t>
            </w:r>
            <w:proofErr w:type="spellEnd"/>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kölcsönzés</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129</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KATEGORIA mezőjének értéke: kölcsönzés és a KATEGTAM tábla KGYIRHATO mezőjének érteke: 1</w:t>
            </w:r>
          </w:p>
        </w:tc>
        <w:tc>
          <w:tcPr>
            <w:tcW w:w="1985"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kölcsönzés értékű KATEGORIA mezőjéhez tartozó BTAM mező értéke a mennyiséggel szorozva</w:t>
            </w:r>
            <w:r w:rsidR="005D0ABF">
              <w:rPr>
                <w:bCs/>
                <w:sz w:val="16"/>
                <w:szCs w:val="16"/>
              </w:rPr>
              <w:t>.</w:t>
            </w:r>
          </w:p>
        </w:tc>
        <w:tc>
          <w:tcPr>
            <w:tcW w:w="3062" w:type="dxa"/>
          </w:tcPr>
          <w:p w:rsidR="00C91504" w:rsidRDefault="00C91504" w:rsidP="00C97657">
            <w:pPr>
              <w:spacing w:before="0"/>
              <w:rPr>
                <w:bCs/>
                <w:sz w:val="16"/>
                <w:szCs w:val="16"/>
              </w:rPr>
            </w:pPr>
            <w:r>
              <w:rPr>
                <w:bCs/>
                <w:sz w:val="16"/>
                <w:szCs w:val="16"/>
              </w:rPr>
              <w:t>0</w:t>
            </w:r>
          </w:p>
          <w:p w:rsidR="00DB631C" w:rsidRDefault="00DB631C" w:rsidP="00C97657">
            <w:pPr>
              <w:spacing w:before="0"/>
              <w:rPr>
                <w:bCs/>
                <w:sz w:val="16"/>
                <w:szCs w:val="16"/>
              </w:rPr>
            </w:pPr>
          </w:p>
        </w:tc>
        <w:tc>
          <w:tcPr>
            <w:tcW w:w="2410" w:type="dxa"/>
          </w:tcPr>
          <w:p w:rsidR="00C91504"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KATEGTAM tábla kölcsönzés értékű KATEGORIA mezőjéhez tartozó TERDIJ mező értéke a mennyiséggel szorozva</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támogatott</w:t>
            </w:r>
          </w:p>
        </w:tc>
        <w:tc>
          <w:tcPr>
            <w:tcW w:w="1757"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üzemi baleset</w:t>
            </w:r>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különleges 100%</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134</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TAMALAP tábla KULONL100 mező </w:t>
            </w:r>
            <w:r>
              <w:rPr>
                <w:bCs/>
                <w:sz w:val="16"/>
                <w:szCs w:val="16"/>
              </w:rPr>
              <w:lastRenderedPageBreak/>
              <w:t>értékének első karaktere 1</w:t>
            </w:r>
          </w:p>
        </w:tc>
        <w:tc>
          <w:tcPr>
            <w:tcW w:w="1985" w:type="dxa"/>
          </w:tcPr>
          <w:p w:rsidR="00C91504" w:rsidRPr="009A6541" w:rsidRDefault="00C91504" w:rsidP="00C97657">
            <w:pPr>
              <w:spacing w:before="0"/>
              <w:rPr>
                <w:bCs/>
                <w:sz w:val="16"/>
                <w:szCs w:val="16"/>
              </w:rPr>
            </w:pPr>
            <w:r>
              <w:rPr>
                <w:bCs/>
                <w:sz w:val="16"/>
                <w:szCs w:val="16"/>
              </w:rPr>
              <w:lastRenderedPageBreak/>
              <w:t>A PUPHA</w:t>
            </w:r>
            <w:r w:rsidR="003158AA">
              <w:rPr>
                <w:bCs/>
                <w:sz w:val="16"/>
                <w:szCs w:val="16"/>
              </w:rPr>
              <w:t>X</w:t>
            </w:r>
            <w:r>
              <w:rPr>
                <w:bCs/>
                <w:sz w:val="16"/>
                <w:szCs w:val="16"/>
              </w:rPr>
              <w:t xml:space="preserve"> adatbázis TAMALAP táblájának FAB mező értéke a </w:t>
            </w:r>
            <w:r>
              <w:rPr>
                <w:bCs/>
                <w:sz w:val="16"/>
                <w:szCs w:val="16"/>
              </w:rPr>
              <w:lastRenderedPageBreak/>
              <w:t>mennyiséggel szorozva</w:t>
            </w:r>
            <w:r w:rsidR="005D0ABF">
              <w:rPr>
                <w:bCs/>
                <w:sz w:val="16"/>
                <w:szCs w:val="16"/>
              </w:rPr>
              <w:t>.</w:t>
            </w:r>
          </w:p>
        </w:tc>
        <w:tc>
          <w:tcPr>
            <w:tcW w:w="3062" w:type="dxa"/>
          </w:tcPr>
          <w:p w:rsidR="00C91504" w:rsidRPr="009A6541" w:rsidRDefault="00C91504" w:rsidP="00C97657">
            <w:pPr>
              <w:spacing w:before="0"/>
              <w:rPr>
                <w:bCs/>
                <w:sz w:val="16"/>
                <w:szCs w:val="16"/>
              </w:rPr>
            </w:pPr>
            <w:r>
              <w:rPr>
                <w:bCs/>
                <w:sz w:val="16"/>
                <w:szCs w:val="16"/>
              </w:rPr>
              <w:lastRenderedPageBreak/>
              <w:t>0</w:t>
            </w:r>
            <w:r w:rsidR="008F56FA">
              <w:rPr>
                <w:bCs/>
                <w:sz w:val="16"/>
                <w:szCs w:val="16"/>
              </w:rPr>
              <w:t>**</w:t>
            </w:r>
          </w:p>
        </w:tc>
        <w:tc>
          <w:tcPr>
            <w:tcW w:w="2410" w:type="dxa"/>
          </w:tcPr>
          <w:p w:rsidR="00C91504" w:rsidRPr="009A6541" w:rsidRDefault="00C91504" w:rsidP="00C97657">
            <w:pPr>
              <w:spacing w:before="0"/>
              <w:rPr>
                <w:bCs/>
                <w:sz w:val="16"/>
                <w:szCs w:val="16"/>
              </w:rPr>
            </w:pPr>
            <w:r>
              <w:rPr>
                <w:bCs/>
                <w:sz w:val="16"/>
                <w:szCs w:val="16"/>
              </w:rPr>
              <w:t>0</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lastRenderedPageBreak/>
              <w:t>támogatott</w:t>
            </w:r>
          </w:p>
        </w:tc>
        <w:tc>
          <w:tcPr>
            <w:tcW w:w="1757"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honvédelem</w:t>
            </w:r>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különleges 100%</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144</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TAMALAP tábla KULONL100 mező értékének második karaktere 1</w:t>
            </w:r>
          </w:p>
        </w:tc>
        <w:tc>
          <w:tcPr>
            <w:tcW w:w="1985" w:type="dxa"/>
          </w:tcPr>
          <w:p w:rsidR="00C91504" w:rsidRPr="009A6541" w:rsidRDefault="00C91504" w:rsidP="00E40E7B">
            <w:pPr>
              <w:spacing w:before="0"/>
              <w:rPr>
                <w:bCs/>
                <w:sz w:val="16"/>
                <w:szCs w:val="16"/>
              </w:rPr>
            </w:pPr>
            <w:r>
              <w:rPr>
                <w:bCs/>
                <w:sz w:val="16"/>
                <w:szCs w:val="16"/>
              </w:rPr>
              <w:t xml:space="preserve">A </w:t>
            </w:r>
            <w:r w:rsidR="00E40E7B">
              <w:rPr>
                <w:bCs/>
                <w:sz w:val="16"/>
                <w:szCs w:val="16"/>
              </w:rPr>
              <w:t>jelentésben szereplő FOGYAR mező értéke</w:t>
            </w:r>
            <w:r w:rsidR="005D0ABF">
              <w:rPr>
                <w:bCs/>
                <w:sz w:val="16"/>
                <w:szCs w:val="16"/>
              </w:rPr>
              <w:t>.</w:t>
            </w:r>
          </w:p>
        </w:tc>
        <w:tc>
          <w:tcPr>
            <w:tcW w:w="3062" w:type="dxa"/>
          </w:tcPr>
          <w:p w:rsidR="00C91504" w:rsidRDefault="00C91504" w:rsidP="00C97657">
            <w:pPr>
              <w:spacing w:before="0"/>
              <w:rPr>
                <w:bCs/>
                <w:sz w:val="16"/>
                <w:szCs w:val="16"/>
              </w:rPr>
            </w:pPr>
            <w:r>
              <w:rPr>
                <w:bCs/>
                <w:sz w:val="16"/>
                <w:szCs w:val="16"/>
              </w:rPr>
              <w:t>0</w:t>
            </w:r>
          </w:p>
          <w:p w:rsidR="00DB4EEE" w:rsidRPr="009A6541" w:rsidRDefault="00DB4EEE" w:rsidP="00C97657">
            <w:pPr>
              <w:spacing w:before="0"/>
              <w:rPr>
                <w:bCs/>
                <w:sz w:val="16"/>
                <w:szCs w:val="16"/>
              </w:rPr>
            </w:pPr>
          </w:p>
        </w:tc>
        <w:tc>
          <w:tcPr>
            <w:tcW w:w="2410" w:type="dxa"/>
          </w:tcPr>
          <w:p w:rsidR="00C91504" w:rsidRPr="009A6541" w:rsidRDefault="00DB4EEE" w:rsidP="00E40E7B">
            <w:pPr>
              <w:spacing w:before="0"/>
              <w:rPr>
                <w:bCs/>
                <w:sz w:val="16"/>
                <w:szCs w:val="16"/>
              </w:rPr>
            </w:pPr>
            <w:r>
              <w:rPr>
                <w:bCs/>
                <w:sz w:val="16"/>
                <w:szCs w:val="16"/>
              </w:rPr>
              <w:t xml:space="preserve">A </w:t>
            </w:r>
            <w:r w:rsidR="00E40E7B">
              <w:rPr>
                <w:bCs/>
                <w:sz w:val="16"/>
                <w:szCs w:val="16"/>
              </w:rPr>
              <w:t xml:space="preserve">jelentésben szereplő FOGYAR mező értékének és a </w:t>
            </w:r>
            <w:r>
              <w:rPr>
                <w:bCs/>
                <w:sz w:val="16"/>
                <w:szCs w:val="16"/>
              </w:rPr>
              <w:t>PUPHA</w:t>
            </w:r>
            <w:r w:rsidR="003158AA">
              <w:rPr>
                <w:bCs/>
                <w:sz w:val="16"/>
                <w:szCs w:val="16"/>
              </w:rPr>
              <w:t>X</w:t>
            </w:r>
            <w:r>
              <w:rPr>
                <w:bCs/>
                <w:sz w:val="16"/>
                <w:szCs w:val="16"/>
              </w:rPr>
              <w:t xml:space="preserve"> adatbázis KATEGTAM tábla normatív értékű KATEGORIA mezőjéhez tartozó </w:t>
            </w:r>
            <w:r w:rsidR="00E40E7B">
              <w:rPr>
                <w:bCs/>
                <w:sz w:val="16"/>
                <w:szCs w:val="16"/>
              </w:rPr>
              <w:t xml:space="preserve">BTAM </w:t>
            </w:r>
            <w:r>
              <w:rPr>
                <w:bCs/>
                <w:sz w:val="16"/>
                <w:szCs w:val="16"/>
              </w:rPr>
              <w:t xml:space="preserve">mező </w:t>
            </w:r>
            <w:r w:rsidR="00E40E7B">
              <w:rPr>
                <w:bCs/>
                <w:sz w:val="16"/>
                <w:szCs w:val="16"/>
              </w:rPr>
              <w:t xml:space="preserve">mennyiséggel szorzott értékének a különbözete. </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támogatott</w:t>
            </w:r>
          </w:p>
        </w:tc>
        <w:tc>
          <w:tcPr>
            <w:tcW w:w="1757"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hadirokkant</w:t>
            </w:r>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különleges 100%</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154</w:t>
            </w:r>
          </w:p>
        </w:tc>
        <w:tc>
          <w:tcPr>
            <w:tcW w:w="2268" w:type="dxa"/>
          </w:tcPr>
          <w:p w:rsidR="00C91504" w:rsidRPr="009A6541" w:rsidRDefault="00C91504" w:rsidP="00C97657">
            <w:pPr>
              <w:spacing w:before="0"/>
              <w:rPr>
                <w:bCs/>
                <w:sz w:val="16"/>
                <w:szCs w:val="16"/>
              </w:rPr>
            </w:pPr>
            <w:r>
              <w:rPr>
                <w:bCs/>
                <w:sz w:val="16"/>
                <w:szCs w:val="16"/>
              </w:rPr>
              <w:t>A PUPHA</w:t>
            </w:r>
            <w:r w:rsidR="003158AA">
              <w:rPr>
                <w:bCs/>
                <w:sz w:val="16"/>
                <w:szCs w:val="16"/>
              </w:rPr>
              <w:t>X</w:t>
            </w:r>
            <w:r>
              <w:rPr>
                <w:bCs/>
                <w:sz w:val="16"/>
                <w:szCs w:val="16"/>
              </w:rPr>
              <w:t xml:space="preserve"> adatbázis TAMALAP tábla KULONL100 mező értékének harmadik karaktere 1</w:t>
            </w:r>
          </w:p>
        </w:tc>
        <w:tc>
          <w:tcPr>
            <w:tcW w:w="1985" w:type="dxa"/>
          </w:tcPr>
          <w:p w:rsidR="00C91504" w:rsidRPr="009A6541" w:rsidRDefault="00C91504" w:rsidP="00E40E7B">
            <w:pPr>
              <w:spacing w:before="0"/>
              <w:rPr>
                <w:bCs/>
                <w:sz w:val="16"/>
                <w:szCs w:val="16"/>
              </w:rPr>
            </w:pPr>
            <w:r>
              <w:rPr>
                <w:bCs/>
                <w:sz w:val="16"/>
                <w:szCs w:val="16"/>
              </w:rPr>
              <w:t xml:space="preserve">A </w:t>
            </w:r>
            <w:r w:rsidR="00E40E7B">
              <w:rPr>
                <w:bCs/>
                <w:sz w:val="16"/>
                <w:szCs w:val="16"/>
              </w:rPr>
              <w:t>jelentésben szereplő FOGYAR mező értéke.</w:t>
            </w:r>
          </w:p>
        </w:tc>
        <w:tc>
          <w:tcPr>
            <w:tcW w:w="3062" w:type="dxa"/>
          </w:tcPr>
          <w:p w:rsidR="00DB4EEE" w:rsidRPr="009A6541" w:rsidRDefault="00C91504" w:rsidP="00C97657">
            <w:pPr>
              <w:spacing w:before="0"/>
              <w:rPr>
                <w:bCs/>
                <w:sz w:val="16"/>
                <w:szCs w:val="16"/>
              </w:rPr>
            </w:pPr>
            <w:r>
              <w:rPr>
                <w:bCs/>
                <w:sz w:val="16"/>
                <w:szCs w:val="16"/>
              </w:rPr>
              <w:t>0</w:t>
            </w:r>
          </w:p>
        </w:tc>
        <w:tc>
          <w:tcPr>
            <w:tcW w:w="2410" w:type="dxa"/>
          </w:tcPr>
          <w:p w:rsidR="00C91504" w:rsidRPr="009A6541" w:rsidRDefault="00E40E7B" w:rsidP="00DB4EEE">
            <w:pPr>
              <w:spacing w:before="0"/>
              <w:rPr>
                <w:bCs/>
                <w:sz w:val="16"/>
                <w:szCs w:val="16"/>
              </w:rPr>
            </w:pPr>
            <w:r>
              <w:rPr>
                <w:bCs/>
                <w:sz w:val="16"/>
                <w:szCs w:val="16"/>
              </w:rPr>
              <w:t>A jelentésben szereplő FOGYAR mező értékének és a PUPHA</w:t>
            </w:r>
            <w:r w:rsidR="003158AA">
              <w:rPr>
                <w:bCs/>
                <w:sz w:val="16"/>
                <w:szCs w:val="16"/>
              </w:rPr>
              <w:t>X</w:t>
            </w:r>
            <w:r>
              <w:rPr>
                <w:bCs/>
                <w:sz w:val="16"/>
                <w:szCs w:val="16"/>
              </w:rPr>
              <w:t xml:space="preserve"> adatbázis KATEGTAM tábla normatív értékű KATEGORIA mezőjéhez tartozó BTAM mező mennyiséggel szorzott értékének a különbözete.</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color w:val="000000"/>
                <w:sz w:val="16"/>
                <w:szCs w:val="16"/>
              </w:rPr>
            </w:pPr>
            <w:r w:rsidRPr="009A6541">
              <w:rPr>
                <w:color w:val="000000"/>
                <w:sz w:val="16"/>
                <w:szCs w:val="16"/>
              </w:rPr>
              <w:t>támogatott</w:t>
            </w:r>
          </w:p>
        </w:tc>
        <w:tc>
          <w:tcPr>
            <w:tcW w:w="1757" w:type="dxa"/>
            <w:vMerge w:val="restart"/>
            <w:shd w:val="clear" w:color="auto" w:fill="auto"/>
            <w:noWrap/>
            <w:vAlign w:val="center"/>
            <w:hideMark/>
          </w:tcPr>
          <w:p w:rsidR="00C91504" w:rsidRPr="009A6541" w:rsidRDefault="00C91504" w:rsidP="001D2FB4">
            <w:pPr>
              <w:spacing w:before="0"/>
              <w:jc w:val="center"/>
              <w:rPr>
                <w:color w:val="000000"/>
                <w:sz w:val="16"/>
                <w:szCs w:val="16"/>
              </w:rPr>
            </w:pPr>
            <w:r w:rsidRPr="009A6541">
              <w:rPr>
                <w:color w:val="000000"/>
                <w:sz w:val="16"/>
                <w:szCs w:val="16"/>
              </w:rPr>
              <w:t>egyedi méltányosság</w:t>
            </w:r>
          </w:p>
        </w:tc>
        <w:tc>
          <w:tcPr>
            <w:tcW w:w="1418" w:type="dxa"/>
            <w:shd w:val="clear" w:color="auto" w:fill="auto"/>
            <w:noWrap/>
            <w:vAlign w:val="center"/>
            <w:hideMark/>
          </w:tcPr>
          <w:p w:rsidR="00C91504" w:rsidRPr="009A6541" w:rsidRDefault="00C91504" w:rsidP="001D2FB4">
            <w:pPr>
              <w:spacing w:before="0"/>
              <w:jc w:val="center"/>
              <w:rPr>
                <w:color w:val="000000"/>
                <w:sz w:val="16"/>
                <w:szCs w:val="16"/>
              </w:rPr>
            </w:pPr>
            <w:r w:rsidRPr="009A6541">
              <w:rPr>
                <w:color w:val="000000"/>
                <w:sz w:val="16"/>
                <w:szCs w:val="16"/>
              </w:rPr>
              <w:t>különleges</w:t>
            </w:r>
          </w:p>
        </w:tc>
        <w:tc>
          <w:tcPr>
            <w:tcW w:w="992" w:type="dxa"/>
            <w:shd w:val="clear" w:color="auto" w:fill="auto"/>
            <w:noWrap/>
            <w:vAlign w:val="center"/>
            <w:hideMark/>
          </w:tcPr>
          <w:p w:rsidR="00C91504" w:rsidRPr="009A6541" w:rsidRDefault="00C91504" w:rsidP="00A732E5">
            <w:pPr>
              <w:spacing w:before="0"/>
              <w:jc w:val="center"/>
              <w:rPr>
                <w:sz w:val="16"/>
                <w:szCs w:val="16"/>
              </w:rPr>
            </w:pPr>
            <w:r w:rsidRPr="009A6541">
              <w:rPr>
                <w:sz w:val="16"/>
                <w:szCs w:val="16"/>
              </w:rPr>
              <w:t>165</w:t>
            </w:r>
          </w:p>
        </w:tc>
        <w:tc>
          <w:tcPr>
            <w:tcW w:w="2268" w:type="dxa"/>
          </w:tcPr>
          <w:p w:rsidR="00C91504" w:rsidRPr="009A6541" w:rsidRDefault="00C91504" w:rsidP="00C97657">
            <w:pPr>
              <w:spacing w:before="0"/>
              <w:rPr>
                <w:sz w:val="16"/>
                <w:szCs w:val="16"/>
              </w:rPr>
            </w:pPr>
            <w:r>
              <w:rPr>
                <w:sz w:val="16"/>
                <w:szCs w:val="16"/>
              </w:rPr>
              <w:t>Egyedi méltányossági határozat</w:t>
            </w:r>
            <w:r w:rsidR="00416518">
              <w:rPr>
                <w:sz w:val="16"/>
                <w:szCs w:val="16"/>
              </w:rPr>
              <w:t xml:space="preserve"> (az EME rendszerbe feltöltött adatok)</w:t>
            </w:r>
            <w:r>
              <w:rPr>
                <w:sz w:val="16"/>
                <w:szCs w:val="16"/>
              </w:rPr>
              <w:t>.</w:t>
            </w:r>
          </w:p>
        </w:tc>
        <w:tc>
          <w:tcPr>
            <w:tcW w:w="1985" w:type="dxa"/>
          </w:tcPr>
          <w:p w:rsidR="00C91504" w:rsidRPr="009A6541" w:rsidRDefault="00C91504" w:rsidP="00C97657">
            <w:pPr>
              <w:spacing w:before="0"/>
              <w:rPr>
                <w:sz w:val="16"/>
                <w:szCs w:val="16"/>
              </w:rPr>
            </w:pPr>
            <w:r>
              <w:rPr>
                <w:sz w:val="16"/>
                <w:szCs w:val="16"/>
              </w:rPr>
              <w:t>Az egyedi méltányossági határozatban szereplő érték.</w:t>
            </w:r>
          </w:p>
        </w:tc>
        <w:tc>
          <w:tcPr>
            <w:tcW w:w="3062" w:type="dxa"/>
          </w:tcPr>
          <w:p w:rsidR="00C91504" w:rsidRPr="009A6541" w:rsidRDefault="00C91504" w:rsidP="00C97657">
            <w:pPr>
              <w:spacing w:before="0"/>
              <w:rPr>
                <w:sz w:val="16"/>
                <w:szCs w:val="16"/>
              </w:rPr>
            </w:pPr>
            <w:r>
              <w:rPr>
                <w:sz w:val="16"/>
                <w:szCs w:val="16"/>
              </w:rPr>
              <w:t>Az egyedi méltányossági határozatban szereplő érték.</w:t>
            </w:r>
          </w:p>
        </w:tc>
        <w:tc>
          <w:tcPr>
            <w:tcW w:w="2410" w:type="dxa"/>
          </w:tcPr>
          <w:p w:rsidR="00C91504" w:rsidRPr="009A6541" w:rsidRDefault="00C91504" w:rsidP="00C97657">
            <w:pPr>
              <w:spacing w:before="0"/>
              <w:rPr>
                <w:sz w:val="16"/>
                <w:szCs w:val="16"/>
              </w:rPr>
            </w:pPr>
            <w:r>
              <w:rPr>
                <w:sz w:val="16"/>
                <w:szCs w:val="16"/>
              </w:rPr>
              <w:t>0</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color w:val="000000"/>
                <w:sz w:val="16"/>
                <w:szCs w:val="16"/>
              </w:rPr>
            </w:pPr>
            <w:r w:rsidRPr="009A6541">
              <w:rPr>
                <w:color w:val="000000"/>
                <w:sz w:val="16"/>
                <w:szCs w:val="16"/>
              </w:rPr>
              <w:t>támogatott</w:t>
            </w:r>
          </w:p>
        </w:tc>
        <w:tc>
          <w:tcPr>
            <w:tcW w:w="1757" w:type="dxa"/>
            <w:vMerge/>
            <w:vAlign w:val="center"/>
            <w:hideMark/>
          </w:tcPr>
          <w:p w:rsidR="00C91504" w:rsidRPr="009A6541" w:rsidRDefault="00C91504" w:rsidP="001D2FB4">
            <w:pPr>
              <w:spacing w:before="0"/>
              <w:jc w:val="center"/>
              <w:rPr>
                <w:color w:val="000000"/>
                <w:sz w:val="16"/>
                <w:szCs w:val="16"/>
              </w:rPr>
            </w:pPr>
          </w:p>
        </w:tc>
        <w:tc>
          <w:tcPr>
            <w:tcW w:w="1418" w:type="dxa"/>
            <w:shd w:val="clear" w:color="auto" w:fill="auto"/>
            <w:noWrap/>
            <w:vAlign w:val="center"/>
            <w:hideMark/>
          </w:tcPr>
          <w:p w:rsidR="00C91504" w:rsidRPr="009A6541" w:rsidRDefault="00C91504" w:rsidP="001D2FB4">
            <w:pPr>
              <w:spacing w:before="0"/>
              <w:jc w:val="center"/>
              <w:rPr>
                <w:color w:val="000000"/>
                <w:sz w:val="16"/>
                <w:szCs w:val="16"/>
              </w:rPr>
            </w:pPr>
            <w:proofErr w:type="spellStart"/>
            <w:r w:rsidRPr="009A6541">
              <w:rPr>
                <w:color w:val="000000"/>
                <w:sz w:val="16"/>
                <w:szCs w:val="16"/>
              </w:rPr>
              <w:t>többletmennyi</w:t>
            </w:r>
            <w:r w:rsidR="00631E86">
              <w:rPr>
                <w:color w:val="000000"/>
                <w:sz w:val="16"/>
                <w:szCs w:val="16"/>
              </w:rPr>
              <w:t>-</w:t>
            </w:r>
            <w:r w:rsidRPr="009A6541">
              <w:rPr>
                <w:color w:val="000000"/>
                <w:sz w:val="16"/>
                <w:szCs w:val="16"/>
              </w:rPr>
              <w:t>ség</w:t>
            </w:r>
            <w:proofErr w:type="spellEnd"/>
          </w:p>
        </w:tc>
        <w:tc>
          <w:tcPr>
            <w:tcW w:w="992" w:type="dxa"/>
            <w:shd w:val="clear" w:color="auto" w:fill="auto"/>
            <w:noWrap/>
            <w:vAlign w:val="center"/>
            <w:hideMark/>
          </w:tcPr>
          <w:p w:rsidR="00C91504" w:rsidRPr="009A6541" w:rsidRDefault="00C91504" w:rsidP="00A732E5">
            <w:pPr>
              <w:spacing w:before="0"/>
              <w:jc w:val="center"/>
              <w:rPr>
                <w:sz w:val="16"/>
                <w:szCs w:val="16"/>
              </w:rPr>
            </w:pPr>
            <w:r w:rsidRPr="009A6541">
              <w:rPr>
                <w:sz w:val="16"/>
                <w:szCs w:val="16"/>
              </w:rPr>
              <w:t>166</w:t>
            </w:r>
          </w:p>
        </w:tc>
        <w:tc>
          <w:tcPr>
            <w:tcW w:w="2268" w:type="dxa"/>
          </w:tcPr>
          <w:p w:rsidR="00C91504" w:rsidRPr="009A6541" w:rsidRDefault="00C91504" w:rsidP="00C97657">
            <w:pPr>
              <w:spacing w:before="0"/>
              <w:rPr>
                <w:sz w:val="16"/>
                <w:szCs w:val="16"/>
              </w:rPr>
            </w:pPr>
            <w:r>
              <w:rPr>
                <w:sz w:val="16"/>
                <w:szCs w:val="16"/>
              </w:rPr>
              <w:t>Egyedi méltányossági határozat</w:t>
            </w:r>
            <w:r w:rsidR="00416518">
              <w:rPr>
                <w:sz w:val="16"/>
                <w:szCs w:val="16"/>
              </w:rPr>
              <w:t xml:space="preserve"> (az EME rendszerbe feltöltött adatok)</w:t>
            </w:r>
            <w:r>
              <w:rPr>
                <w:sz w:val="16"/>
                <w:szCs w:val="16"/>
              </w:rPr>
              <w:t>.</w:t>
            </w:r>
          </w:p>
        </w:tc>
        <w:tc>
          <w:tcPr>
            <w:tcW w:w="1985" w:type="dxa"/>
          </w:tcPr>
          <w:p w:rsidR="00C91504" w:rsidRPr="009A6541" w:rsidRDefault="00C91504" w:rsidP="00C97657">
            <w:pPr>
              <w:spacing w:before="0"/>
              <w:rPr>
                <w:sz w:val="16"/>
                <w:szCs w:val="16"/>
              </w:rPr>
            </w:pPr>
            <w:r>
              <w:rPr>
                <w:sz w:val="16"/>
                <w:szCs w:val="16"/>
              </w:rPr>
              <w:t>Az egyedi méltányossági határozatban szereplő érték.</w:t>
            </w:r>
          </w:p>
        </w:tc>
        <w:tc>
          <w:tcPr>
            <w:tcW w:w="3062" w:type="dxa"/>
          </w:tcPr>
          <w:p w:rsidR="00C91504" w:rsidRPr="009A6541" w:rsidRDefault="00C91504" w:rsidP="00C97657">
            <w:pPr>
              <w:spacing w:before="0"/>
              <w:rPr>
                <w:sz w:val="16"/>
                <w:szCs w:val="16"/>
              </w:rPr>
            </w:pPr>
            <w:r>
              <w:rPr>
                <w:sz w:val="16"/>
                <w:szCs w:val="16"/>
              </w:rPr>
              <w:t>Az egyedi méltányossági határozatban szereplő érték.</w:t>
            </w:r>
          </w:p>
        </w:tc>
        <w:tc>
          <w:tcPr>
            <w:tcW w:w="2410" w:type="dxa"/>
          </w:tcPr>
          <w:p w:rsidR="00C91504" w:rsidRPr="009A6541" w:rsidRDefault="00C91504" w:rsidP="00C97657">
            <w:pPr>
              <w:spacing w:before="0"/>
              <w:rPr>
                <w:sz w:val="16"/>
                <w:szCs w:val="16"/>
              </w:rPr>
            </w:pPr>
            <w:r>
              <w:rPr>
                <w:sz w:val="16"/>
                <w:szCs w:val="16"/>
              </w:rPr>
              <w:t>0</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támogatott</w:t>
            </w:r>
          </w:p>
        </w:tc>
        <w:tc>
          <w:tcPr>
            <w:tcW w:w="1757"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speciális támogatás</w:t>
            </w:r>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proofErr w:type="spellStart"/>
            <w:r w:rsidRPr="009A6541">
              <w:rPr>
                <w:bCs/>
                <w:color w:val="000000"/>
                <w:sz w:val="16"/>
                <w:szCs w:val="16"/>
              </w:rPr>
              <w:t>különkeret</w:t>
            </w:r>
            <w:proofErr w:type="spellEnd"/>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177</w:t>
            </w:r>
          </w:p>
        </w:tc>
        <w:tc>
          <w:tcPr>
            <w:tcW w:w="2268" w:type="dxa"/>
          </w:tcPr>
          <w:p w:rsidR="00C91504" w:rsidRPr="009A6541" w:rsidRDefault="00C91504" w:rsidP="00C97657">
            <w:pPr>
              <w:spacing w:before="0"/>
              <w:rPr>
                <w:bCs/>
                <w:sz w:val="16"/>
                <w:szCs w:val="16"/>
              </w:rPr>
            </w:pPr>
            <w:r>
              <w:rPr>
                <w:bCs/>
                <w:sz w:val="16"/>
                <w:szCs w:val="16"/>
              </w:rPr>
              <w:t>A PUPHA</w:t>
            </w:r>
            <w:r w:rsidR="00B61596">
              <w:rPr>
                <w:bCs/>
                <w:sz w:val="16"/>
                <w:szCs w:val="16"/>
              </w:rPr>
              <w:t>X</w:t>
            </w:r>
            <w:r>
              <w:rPr>
                <w:bCs/>
                <w:sz w:val="16"/>
                <w:szCs w:val="16"/>
              </w:rPr>
              <w:t xml:space="preserve"> adatbázis KATEGTAM tábla KATEGORIA mezőjének értéke: </w:t>
            </w:r>
            <w:proofErr w:type="spellStart"/>
            <w:r>
              <w:rPr>
                <w:bCs/>
                <w:sz w:val="16"/>
                <w:szCs w:val="16"/>
              </w:rPr>
              <w:t>különkeret</w:t>
            </w:r>
            <w:proofErr w:type="spellEnd"/>
          </w:p>
        </w:tc>
        <w:tc>
          <w:tcPr>
            <w:tcW w:w="1985" w:type="dxa"/>
          </w:tcPr>
          <w:p w:rsidR="00C91504" w:rsidRPr="009A6541" w:rsidRDefault="00C91504" w:rsidP="00C97657">
            <w:pPr>
              <w:spacing w:before="0"/>
              <w:rPr>
                <w:bCs/>
                <w:sz w:val="16"/>
                <w:szCs w:val="16"/>
              </w:rPr>
            </w:pPr>
            <w:r>
              <w:rPr>
                <w:bCs/>
                <w:sz w:val="16"/>
                <w:szCs w:val="16"/>
              </w:rPr>
              <w:t>0</w:t>
            </w:r>
          </w:p>
        </w:tc>
        <w:tc>
          <w:tcPr>
            <w:tcW w:w="3062" w:type="dxa"/>
          </w:tcPr>
          <w:p w:rsidR="00C91504" w:rsidRPr="009A6541" w:rsidRDefault="00C91504" w:rsidP="00C97657">
            <w:pPr>
              <w:spacing w:before="0"/>
              <w:rPr>
                <w:bCs/>
                <w:sz w:val="16"/>
                <w:szCs w:val="16"/>
              </w:rPr>
            </w:pPr>
            <w:r>
              <w:rPr>
                <w:bCs/>
                <w:sz w:val="16"/>
                <w:szCs w:val="16"/>
              </w:rPr>
              <w:t>0</w:t>
            </w:r>
          </w:p>
        </w:tc>
        <w:tc>
          <w:tcPr>
            <w:tcW w:w="2410" w:type="dxa"/>
          </w:tcPr>
          <w:p w:rsidR="00C91504" w:rsidRPr="009A6541" w:rsidRDefault="00C91504" w:rsidP="00C97657">
            <w:pPr>
              <w:spacing w:before="0"/>
              <w:rPr>
                <w:bCs/>
                <w:sz w:val="16"/>
                <w:szCs w:val="16"/>
              </w:rPr>
            </w:pPr>
            <w:r>
              <w:rPr>
                <w:bCs/>
                <w:sz w:val="16"/>
                <w:szCs w:val="16"/>
              </w:rPr>
              <w:t>0</w:t>
            </w:r>
          </w:p>
        </w:tc>
      </w:tr>
      <w:tr w:rsidR="00C91504" w:rsidRPr="0062480D" w:rsidTr="00A732E5">
        <w:trPr>
          <w:trHeight w:val="300"/>
        </w:trPr>
        <w:tc>
          <w:tcPr>
            <w:tcW w:w="114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támogatott</w:t>
            </w:r>
          </w:p>
        </w:tc>
        <w:tc>
          <w:tcPr>
            <w:tcW w:w="1757"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speciális támogatás</w:t>
            </w:r>
          </w:p>
        </w:tc>
        <w:tc>
          <w:tcPr>
            <w:tcW w:w="1418" w:type="dxa"/>
            <w:shd w:val="clear" w:color="auto" w:fill="auto"/>
            <w:noWrap/>
            <w:vAlign w:val="center"/>
            <w:hideMark/>
          </w:tcPr>
          <w:p w:rsidR="00C91504" w:rsidRPr="009A6541" w:rsidRDefault="00C91504" w:rsidP="001D2FB4">
            <w:pPr>
              <w:spacing w:before="0"/>
              <w:jc w:val="center"/>
              <w:rPr>
                <w:bCs/>
                <w:color w:val="000000"/>
                <w:sz w:val="16"/>
                <w:szCs w:val="16"/>
              </w:rPr>
            </w:pPr>
            <w:r w:rsidRPr="009A6541">
              <w:rPr>
                <w:bCs/>
                <w:color w:val="000000"/>
                <w:sz w:val="16"/>
                <w:szCs w:val="16"/>
              </w:rPr>
              <w:t>tételes</w:t>
            </w:r>
          </w:p>
        </w:tc>
        <w:tc>
          <w:tcPr>
            <w:tcW w:w="992" w:type="dxa"/>
            <w:shd w:val="clear" w:color="auto" w:fill="auto"/>
            <w:noWrap/>
            <w:vAlign w:val="center"/>
            <w:hideMark/>
          </w:tcPr>
          <w:p w:rsidR="00C91504" w:rsidRPr="009A6541" w:rsidRDefault="00C91504" w:rsidP="00A732E5">
            <w:pPr>
              <w:spacing w:before="0"/>
              <w:jc w:val="center"/>
              <w:rPr>
                <w:bCs/>
                <w:sz w:val="16"/>
                <w:szCs w:val="16"/>
              </w:rPr>
            </w:pPr>
            <w:r w:rsidRPr="009A6541">
              <w:rPr>
                <w:bCs/>
                <w:sz w:val="16"/>
                <w:szCs w:val="16"/>
              </w:rPr>
              <w:t>178</w:t>
            </w:r>
          </w:p>
        </w:tc>
        <w:tc>
          <w:tcPr>
            <w:tcW w:w="2268" w:type="dxa"/>
          </w:tcPr>
          <w:p w:rsidR="00C91504" w:rsidRPr="009A6541" w:rsidRDefault="00C91504" w:rsidP="00C97657">
            <w:pPr>
              <w:spacing w:before="0"/>
              <w:rPr>
                <w:bCs/>
                <w:sz w:val="16"/>
                <w:szCs w:val="16"/>
              </w:rPr>
            </w:pPr>
            <w:r>
              <w:rPr>
                <w:bCs/>
                <w:sz w:val="16"/>
                <w:szCs w:val="16"/>
              </w:rPr>
              <w:t>A PUPHA</w:t>
            </w:r>
            <w:r w:rsidR="00B61596">
              <w:rPr>
                <w:bCs/>
                <w:sz w:val="16"/>
                <w:szCs w:val="16"/>
              </w:rPr>
              <w:t>X</w:t>
            </w:r>
            <w:r>
              <w:rPr>
                <w:bCs/>
                <w:sz w:val="16"/>
                <w:szCs w:val="16"/>
              </w:rPr>
              <w:t xml:space="preserve"> adatbázis KATEGTAM tábla KATEGORIA mezőjének értéke: tételes</w:t>
            </w:r>
          </w:p>
        </w:tc>
        <w:tc>
          <w:tcPr>
            <w:tcW w:w="1985" w:type="dxa"/>
          </w:tcPr>
          <w:p w:rsidR="00C91504" w:rsidRPr="009A6541" w:rsidRDefault="00C91504" w:rsidP="00C97657">
            <w:pPr>
              <w:spacing w:before="0"/>
              <w:rPr>
                <w:bCs/>
                <w:sz w:val="16"/>
                <w:szCs w:val="16"/>
              </w:rPr>
            </w:pPr>
            <w:r>
              <w:rPr>
                <w:bCs/>
                <w:sz w:val="16"/>
                <w:szCs w:val="16"/>
              </w:rPr>
              <w:t>nem kell jelenteni</w:t>
            </w:r>
          </w:p>
        </w:tc>
        <w:tc>
          <w:tcPr>
            <w:tcW w:w="3062" w:type="dxa"/>
          </w:tcPr>
          <w:p w:rsidR="00C91504" w:rsidRPr="009A6541" w:rsidRDefault="00C91504" w:rsidP="00C97657">
            <w:pPr>
              <w:spacing w:before="0"/>
              <w:rPr>
                <w:bCs/>
                <w:sz w:val="16"/>
                <w:szCs w:val="16"/>
              </w:rPr>
            </w:pPr>
            <w:r>
              <w:rPr>
                <w:bCs/>
                <w:sz w:val="16"/>
                <w:szCs w:val="16"/>
              </w:rPr>
              <w:t>nem kell jelenteni</w:t>
            </w:r>
          </w:p>
        </w:tc>
        <w:tc>
          <w:tcPr>
            <w:tcW w:w="2410" w:type="dxa"/>
          </w:tcPr>
          <w:p w:rsidR="00C91504" w:rsidRPr="009A6541" w:rsidRDefault="00C91504" w:rsidP="00C97657">
            <w:pPr>
              <w:spacing w:before="0"/>
              <w:rPr>
                <w:bCs/>
                <w:sz w:val="16"/>
                <w:szCs w:val="16"/>
              </w:rPr>
            </w:pPr>
            <w:r>
              <w:rPr>
                <w:bCs/>
                <w:sz w:val="16"/>
                <w:szCs w:val="16"/>
              </w:rPr>
              <w:t>nem kell jelenteni</w:t>
            </w:r>
          </w:p>
        </w:tc>
      </w:tr>
      <w:tr w:rsidR="001C430B" w:rsidRPr="0062480D" w:rsidTr="00A732E5">
        <w:trPr>
          <w:trHeight w:val="300"/>
        </w:trPr>
        <w:tc>
          <w:tcPr>
            <w:tcW w:w="1148" w:type="dxa"/>
            <w:shd w:val="clear" w:color="auto" w:fill="auto"/>
            <w:noWrap/>
            <w:vAlign w:val="center"/>
            <w:hideMark/>
          </w:tcPr>
          <w:p w:rsidR="001C430B" w:rsidRPr="009A6541" w:rsidRDefault="001C430B" w:rsidP="001D2FB4">
            <w:pPr>
              <w:spacing w:before="0"/>
              <w:jc w:val="center"/>
              <w:rPr>
                <w:sz w:val="16"/>
                <w:szCs w:val="16"/>
              </w:rPr>
            </w:pPr>
            <w:r w:rsidRPr="009A6541">
              <w:rPr>
                <w:sz w:val="16"/>
                <w:szCs w:val="16"/>
              </w:rPr>
              <w:t>nem támogatott</w:t>
            </w:r>
          </w:p>
        </w:tc>
        <w:tc>
          <w:tcPr>
            <w:tcW w:w="1757" w:type="dxa"/>
            <w:shd w:val="clear" w:color="auto" w:fill="auto"/>
            <w:noWrap/>
            <w:vAlign w:val="center"/>
            <w:hideMark/>
          </w:tcPr>
          <w:p w:rsidR="001C430B" w:rsidRPr="009A6541" w:rsidRDefault="001C430B" w:rsidP="001D2FB4">
            <w:pPr>
              <w:spacing w:before="0"/>
              <w:jc w:val="center"/>
              <w:rPr>
                <w:sz w:val="16"/>
                <w:szCs w:val="16"/>
              </w:rPr>
            </w:pPr>
            <w:r w:rsidRPr="009A6541">
              <w:rPr>
                <w:sz w:val="16"/>
                <w:szCs w:val="16"/>
              </w:rPr>
              <w:t>vényes, nem támogatott</w:t>
            </w:r>
          </w:p>
        </w:tc>
        <w:tc>
          <w:tcPr>
            <w:tcW w:w="1418" w:type="dxa"/>
            <w:shd w:val="clear" w:color="auto" w:fill="auto"/>
            <w:noWrap/>
            <w:vAlign w:val="center"/>
            <w:hideMark/>
          </w:tcPr>
          <w:p w:rsidR="001C430B" w:rsidRPr="009A6541" w:rsidRDefault="001C430B" w:rsidP="001D2FB4">
            <w:pPr>
              <w:spacing w:before="0"/>
              <w:jc w:val="center"/>
              <w:rPr>
                <w:sz w:val="16"/>
                <w:szCs w:val="16"/>
              </w:rPr>
            </w:pPr>
            <w:r w:rsidRPr="009A6541">
              <w:rPr>
                <w:sz w:val="16"/>
                <w:szCs w:val="16"/>
              </w:rPr>
              <w:t>nincs támogatás</w:t>
            </w:r>
          </w:p>
          <w:p w:rsidR="001C430B" w:rsidRPr="009A6541" w:rsidRDefault="001C430B" w:rsidP="001D2FB4">
            <w:pPr>
              <w:jc w:val="center"/>
              <w:rPr>
                <w:sz w:val="16"/>
                <w:szCs w:val="16"/>
              </w:rPr>
            </w:pPr>
          </w:p>
        </w:tc>
        <w:tc>
          <w:tcPr>
            <w:tcW w:w="992" w:type="dxa"/>
            <w:shd w:val="clear" w:color="auto" w:fill="auto"/>
            <w:noWrap/>
            <w:vAlign w:val="center"/>
            <w:hideMark/>
          </w:tcPr>
          <w:p w:rsidR="001C430B" w:rsidRPr="009A6541" w:rsidRDefault="001C430B" w:rsidP="00A732E5">
            <w:pPr>
              <w:spacing w:before="0"/>
              <w:jc w:val="center"/>
              <w:rPr>
                <w:sz w:val="16"/>
                <w:szCs w:val="16"/>
              </w:rPr>
            </w:pPr>
            <w:r w:rsidRPr="009A6541">
              <w:rPr>
                <w:sz w:val="16"/>
                <w:szCs w:val="16"/>
              </w:rPr>
              <w:t>28</w:t>
            </w:r>
            <w:proofErr w:type="gramStart"/>
            <w:r w:rsidRPr="009A6541">
              <w:rPr>
                <w:sz w:val="16"/>
                <w:szCs w:val="16"/>
              </w:rPr>
              <w:t>A</w:t>
            </w:r>
            <w:proofErr w:type="gramEnd"/>
          </w:p>
        </w:tc>
        <w:tc>
          <w:tcPr>
            <w:tcW w:w="2268" w:type="dxa"/>
          </w:tcPr>
          <w:p w:rsidR="001C430B" w:rsidRPr="009A6541" w:rsidRDefault="001C430B" w:rsidP="00C97657">
            <w:pPr>
              <w:spacing w:before="0"/>
              <w:rPr>
                <w:sz w:val="16"/>
                <w:szCs w:val="16"/>
              </w:rPr>
            </w:pPr>
            <w:r>
              <w:rPr>
                <w:sz w:val="16"/>
                <w:szCs w:val="16"/>
              </w:rPr>
              <w:t>nem értelmezhető</w:t>
            </w:r>
          </w:p>
        </w:tc>
        <w:tc>
          <w:tcPr>
            <w:tcW w:w="1985" w:type="dxa"/>
          </w:tcPr>
          <w:p w:rsidR="001C430B" w:rsidRPr="009A6541" w:rsidRDefault="001C430B" w:rsidP="00C97657">
            <w:pPr>
              <w:spacing w:before="0"/>
              <w:rPr>
                <w:sz w:val="16"/>
                <w:szCs w:val="16"/>
              </w:rPr>
            </w:pPr>
            <w:r>
              <w:rPr>
                <w:sz w:val="16"/>
                <w:szCs w:val="16"/>
              </w:rPr>
              <w:t>0</w:t>
            </w:r>
          </w:p>
        </w:tc>
        <w:tc>
          <w:tcPr>
            <w:tcW w:w="3062" w:type="dxa"/>
          </w:tcPr>
          <w:p w:rsidR="001C430B" w:rsidRPr="009A6541" w:rsidRDefault="001C430B" w:rsidP="00C97657">
            <w:pPr>
              <w:spacing w:before="0"/>
              <w:rPr>
                <w:sz w:val="16"/>
                <w:szCs w:val="16"/>
              </w:rPr>
            </w:pPr>
            <w:r>
              <w:rPr>
                <w:sz w:val="16"/>
                <w:szCs w:val="16"/>
              </w:rPr>
              <w:t>0</w:t>
            </w:r>
          </w:p>
        </w:tc>
        <w:tc>
          <w:tcPr>
            <w:tcW w:w="2410" w:type="dxa"/>
          </w:tcPr>
          <w:p w:rsidR="001C430B" w:rsidRPr="009A6541" w:rsidRDefault="001C430B" w:rsidP="00C97657">
            <w:pPr>
              <w:spacing w:before="0"/>
              <w:rPr>
                <w:sz w:val="16"/>
                <w:szCs w:val="16"/>
              </w:rPr>
            </w:pPr>
            <w:r>
              <w:rPr>
                <w:sz w:val="16"/>
                <w:szCs w:val="16"/>
              </w:rPr>
              <w:t>0</w:t>
            </w:r>
          </w:p>
        </w:tc>
      </w:tr>
      <w:tr w:rsidR="001C430B" w:rsidRPr="0062480D" w:rsidTr="00A732E5">
        <w:trPr>
          <w:trHeight w:val="300"/>
        </w:trPr>
        <w:tc>
          <w:tcPr>
            <w:tcW w:w="1148" w:type="dxa"/>
            <w:shd w:val="clear" w:color="auto" w:fill="auto"/>
            <w:noWrap/>
            <w:vAlign w:val="center"/>
            <w:hideMark/>
          </w:tcPr>
          <w:p w:rsidR="001C430B" w:rsidRPr="009A6541" w:rsidRDefault="001C430B" w:rsidP="001D2FB4">
            <w:pPr>
              <w:spacing w:before="0"/>
              <w:jc w:val="center"/>
              <w:rPr>
                <w:sz w:val="16"/>
                <w:szCs w:val="16"/>
              </w:rPr>
            </w:pPr>
            <w:r w:rsidRPr="009A6541">
              <w:rPr>
                <w:sz w:val="16"/>
                <w:szCs w:val="16"/>
              </w:rPr>
              <w:t>nem támogatott</w:t>
            </w:r>
          </w:p>
          <w:p w:rsidR="001C430B" w:rsidRPr="009A6541" w:rsidRDefault="001C430B" w:rsidP="001D2FB4">
            <w:pPr>
              <w:jc w:val="center"/>
              <w:rPr>
                <w:sz w:val="16"/>
                <w:szCs w:val="16"/>
              </w:rPr>
            </w:pPr>
          </w:p>
        </w:tc>
        <w:tc>
          <w:tcPr>
            <w:tcW w:w="1757" w:type="dxa"/>
            <w:shd w:val="clear" w:color="auto" w:fill="auto"/>
            <w:noWrap/>
            <w:vAlign w:val="center"/>
            <w:hideMark/>
          </w:tcPr>
          <w:p w:rsidR="001C430B" w:rsidRPr="009A6541" w:rsidRDefault="001C430B" w:rsidP="001D2FB4">
            <w:pPr>
              <w:spacing w:before="0"/>
              <w:jc w:val="center"/>
              <w:rPr>
                <w:sz w:val="16"/>
                <w:szCs w:val="16"/>
              </w:rPr>
            </w:pPr>
            <w:r w:rsidRPr="009A6541">
              <w:rPr>
                <w:sz w:val="16"/>
                <w:szCs w:val="16"/>
              </w:rPr>
              <w:t>vény nélküli eladás</w:t>
            </w:r>
          </w:p>
        </w:tc>
        <w:tc>
          <w:tcPr>
            <w:tcW w:w="1418" w:type="dxa"/>
            <w:shd w:val="clear" w:color="auto" w:fill="auto"/>
            <w:noWrap/>
            <w:vAlign w:val="center"/>
            <w:hideMark/>
          </w:tcPr>
          <w:p w:rsidR="001D2FB4" w:rsidRPr="009A6541" w:rsidRDefault="001D2FB4" w:rsidP="001D2FB4">
            <w:pPr>
              <w:spacing w:before="0"/>
              <w:jc w:val="center"/>
              <w:rPr>
                <w:sz w:val="16"/>
                <w:szCs w:val="16"/>
              </w:rPr>
            </w:pPr>
            <w:r w:rsidRPr="009A6541">
              <w:rPr>
                <w:sz w:val="16"/>
                <w:szCs w:val="16"/>
              </w:rPr>
              <w:t>nincs támogatás</w:t>
            </w:r>
          </w:p>
          <w:p w:rsidR="001C430B" w:rsidRPr="009A6541" w:rsidRDefault="001C430B" w:rsidP="001D2FB4">
            <w:pPr>
              <w:jc w:val="center"/>
              <w:rPr>
                <w:sz w:val="16"/>
                <w:szCs w:val="16"/>
              </w:rPr>
            </w:pPr>
          </w:p>
        </w:tc>
        <w:tc>
          <w:tcPr>
            <w:tcW w:w="992" w:type="dxa"/>
            <w:shd w:val="clear" w:color="auto" w:fill="auto"/>
            <w:noWrap/>
            <w:vAlign w:val="center"/>
            <w:hideMark/>
          </w:tcPr>
          <w:p w:rsidR="001C430B" w:rsidRPr="009A6541" w:rsidRDefault="001C430B" w:rsidP="00A732E5">
            <w:pPr>
              <w:spacing w:before="0"/>
              <w:jc w:val="center"/>
              <w:rPr>
                <w:sz w:val="16"/>
                <w:szCs w:val="16"/>
              </w:rPr>
            </w:pPr>
            <w:r w:rsidRPr="009A6541">
              <w:rPr>
                <w:sz w:val="16"/>
                <w:szCs w:val="16"/>
              </w:rPr>
              <w:t>29A</w:t>
            </w:r>
          </w:p>
        </w:tc>
        <w:tc>
          <w:tcPr>
            <w:tcW w:w="2268" w:type="dxa"/>
          </w:tcPr>
          <w:p w:rsidR="001C430B" w:rsidRPr="009A6541" w:rsidRDefault="001C430B" w:rsidP="00C97657">
            <w:pPr>
              <w:spacing w:before="0"/>
              <w:rPr>
                <w:sz w:val="16"/>
                <w:szCs w:val="16"/>
              </w:rPr>
            </w:pPr>
            <w:r>
              <w:rPr>
                <w:sz w:val="16"/>
                <w:szCs w:val="16"/>
              </w:rPr>
              <w:t>nem értelmezhető</w:t>
            </w:r>
          </w:p>
        </w:tc>
        <w:tc>
          <w:tcPr>
            <w:tcW w:w="1985" w:type="dxa"/>
          </w:tcPr>
          <w:p w:rsidR="001C430B" w:rsidRPr="009A6541" w:rsidRDefault="001C430B" w:rsidP="00C97657">
            <w:pPr>
              <w:spacing w:before="0"/>
              <w:rPr>
                <w:sz w:val="16"/>
                <w:szCs w:val="16"/>
              </w:rPr>
            </w:pPr>
            <w:r>
              <w:rPr>
                <w:sz w:val="16"/>
                <w:szCs w:val="16"/>
              </w:rPr>
              <w:t>0</w:t>
            </w:r>
          </w:p>
        </w:tc>
        <w:tc>
          <w:tcPr>
            <w:tcW w:w="3062" w:type="dxa"/>
          </w:tcPr>
          <w:p w:rsidR="001C430B" w:rsidRPr="009A6541" w:rsidRDefault="001C430B" w:rsidP="00C97657">
            <w:pPr>
              <w:spacing w:before="0"/>
              <w:rPr>
                <w:sz w:val="16"/>
                <w:szCs w:val="16"/>
              </w:rPr>
            </w:pPr>
            <w:r>
              <w:rPr>
                <w:sz w:val="16"/>
                <w:szCs w:val="16"/>
              </w:rPr>
              <w:t>0</w:t>
            </w:r>
          </w:p>
        </w:tc>
        <w:tc>
          <w:tcPr>
            <w:tcW w:w="2410" w:type="dxa"/>
          </w:tcPr>
          <w:p w:rsidR="001C430B" w:rsidRPr="009A6541" w:rsidRDefault="001C430B" w:rsidP="00C97657">
            <w:pPr>
              <w:spacing w:before="0"/>
              <w:rPr>
                <w:sz w:val="16"/>
                <w:szCs w:val="16"/>
              </w:rPr>
            </w:pPr>
            <w:r>
              <w:rPr>
                <w:sz w:val="16"/>
                <w:szCs w:val="16"/>
              </w:rPr>
              <w:t>0</w:t>
            </w:r>
          </w:p>
        </w:tc>
      </w:tr>
      <w:tr w:rsidR="001C430B" w:rsidRPr="0062480D" w:rsidTr="00A732E5">
        <w:trPr>
          <w:trHeight w:val="300"/>
        </w:trPr>
        <w:tc>
          <w:tcPr>
            <w:tcW w:w="1148" w:type="dxa"/>
            <w:shd w:val="clear" w:color="auto" w:fill="auto"/>
            <w:noWrap/>
            <w:vAlign w:val="center"/>
            <w:hideMark/>
          </w:tcPr>
          <w:p w:rsidR="001D2FB4" w:rsidRPr="009A6541" w:rsidRDefault="001D2FB4" w:rsidP="001D2FB4">
            <w:pPr>
              <w:spacing w:before="0"/>
              <w:jc w:val="center"/>
              <w:rPr>
                <w:sz w:val="16"/>
                <w:szCs w:val="16"/>
              </w:rPr>
            </w:pPr>
            <w:r w:rsidRPr="009A6541">
              <w:rPr>
                <w:sz w:val="16"/>
                <w:szCs w:val="16"/>
              </w:rPr>
              <w:t>nem támogatott</w:t>
            </w:r>
          </w:p>
          <w:p w:rsidR="001C430B" w:rsidRPr="009A6541" w:rsidRDefault="001C430B" w:rsidP="001D2FB4">
            <w:pPr>
              <w:jc w:val="center"/>
              <w:rPr>
                <w:sz w:val="16"/>
                <w:szCs w:val="16"/>
              </w:rPr>
            </w:pPr>
          </w:p>
        </w:tc>
        <w:tc>
          <w:tcPr>
            <w:tcW w:w="1757" w:type="dxa"/>
            <w:shd w:val="clear" w:color="auto" w:fill="auto"/>
            <w:noWrap/>
            <w:vAlign w:val="center"/>
            <w:hideMark/>
          </w:tcPr>
          <w:p w:rsidR="001C430B" w:rsidRPr="009A6541" w:rsidRDefault="001C430B" w:rsidP="001D2FB4">
            <w:pPr>
              <w:spacing w:before="0"/>
              <w:jc w:val="center"/>
              <w:rPr>
                <w:sz w:val="16"/>
                <w:szCs w:val="16"/>
              </w:rPr>
            </w:pPr>
            <w:r w:rsidRPr="009A6541">
              <w:rPr>
                <w:sz w:val="16"/>
                <w:szCs w:val="16"/>
              </w:rPr>
              <w:t xml:space="preserve">állatorvosi vényre kiadott, közfinanszírozásban </w:t>
            </w:r>
            <w:r w:rsidRPr="009A6541">
              <w:rPr>
                <w:sz w:val="16"/>
                <w:szCs w:val="16"/>
              </w:rPr>
              <w:lastRenderedPageBreak/>
              <w:t>nem részesülő gyógyszer</w:t>
            </w:r>
          </w:p>
        </w:tc>
        <w:tc>
          <w:tcPr>
            <w:tcW w:w="1418" w:type="dxa"/>
            <w:shd w:val="clear" w:color="auto" w:fill="auto"/>
            <w:noWrap/>
            <w:vAlign w:val="center"/>
            <w:hideMark/>
          </w:tcPr>
          <w:p w:rsidR="001D2FB4" w:rsidRPr="009A6541" w:rsidRDefault="001D2FB4" w:rsidP="001D2FB4">
            <w:pPr>
              <w:spacing w:before="0"/>
              <w:jc w:val="center"/>
              <w:rPr>
                <w:sz w:val="16"/>
                <w:szCs w:val="16"/>
              </w:rPr>
            </w:pPr>
            <w:r w:rsidRPr="009A6541">
              <w:rPr>
                <w:sz w:val="16"/>
                <w:szCs w:val="16"/>
              </w:rPr>
              <w:lastRenderedPageBreak/>
              <w:t>nincs támogatás</w:t>
            </w:r>
          </w:p>
          <w:p w:rsidR="001C430B" w:rsidRPr="009A6541" w:rsidRDefault="001C430B" w:rsidP="001D2FB4">
            <w:pPr>
              <w:jc w:val="center"/>
              <w:rPr>
                <w:sz w:val="16"/>
                <w:szCs w:val="16"/>
              </w:rPr>
            </w:pPr>
          </w:p>
        </w:tc>
        <w:tc>
          <w:tcPr>
            <w:tcW w:w="992" w:type="dxa"/>
            <w:shd w:val="clear" w:color="auto" w:fill="auto"/>
            <w:noWrap/>
            <w:vAlign w:val="center"/>
            <w:hideMark/>
          </w:tcPr>
          <w:p w:rsidR="001C430B" w:rsidRPr="009A6541" w:rsidRDefault="001C430B" w:rsidP="00A732E5">
            <w:pPr>
              <w:spacing w:before="0"/>
              <w:jc w:val="center"/>
              <w:rPr>
                <w:sz w:val="16"/>
                <w:szCs w:val="16"/>
              </w:rPr>
            </w:pPr>
            <w:r w:rsidRPr="009A6541">
              <w:rPr>
                <w:sz w:val="16"/>
                <w:szCs w:val="16"/>
              </w:rPr>
              <w:t>2AA</w:t>
            </w:r>
          </w:p>
        </w:tc>
        <w:tc>
          <w:tcPr>
            <w:tcW w:w="2268" w:type="dxa"/>
          </w:tcPr>
          <w:p w:rsidR="001C430B" w:rsidRPr="009A6541" w:rsidRDefault="001C430B" w:rsidP="00C97657">
            <w:pPr>
              <w:spacing w:before="0"/>
              <w:rPr>
                <w:sz w:val="16"/>
                <w:szCs w:val="16"/>
              </w:rPr>
            </w:pPr>
            <w:r>
              <w:rPr>
                <w:sz w:val="16"/>
                <w:szCs w:val="16"/>
              </w:rPr>
              <w:t>nem értelmezhető</w:t>
            </w:r>
          </w:p>
        </w:tc>
        <w:tc>
          <w:tcPr>
            <w:tcW w:w="1985" w:type="dxa"/>
          </w:tcPr>
          <w:p w:rsidR="001C430B" w:rsidRPr="009A6541" w:rsidRDefault="001C430B" w:rsidP="00C97657">
            <w:pPr>
              <w:spacing w:before="0"/>
              <w:rPr>
                <w:sz w:val="16"/>
                <w:szCs w:val="16"/>
              </w:rPr>
            </w:pPr>
            <w:r>
              <w:rPr>
                <w:sz w:val="16"/>
                <w:szCs w:val="16"/>
              </w:rPr>
              <w:t>0</w:t>
            </w:r>
          </w:p>
        </w:tc>
        <w:tc>
          <w:tcPr>
            <w:tcW w:w="3062" w:type="dxa"/>
          </w:tcPr>
          <w:p w:rsidR="001C430B" w:rsidRPr="009A6541" w:rsidRDefault="001C430B" w:rsidP="00C97657">
            <w:pPr>
              <w:spacing w:before="0"/>
              <w:rPr>
                <w:sz w:val="16"/>
                <w:szCs w:val="16"/>
              </w:rPr>
            </w:pPr>
            <w:r>
              <w:rPr>
                <w:sz w:val="16"/>
                <w:szCs w:val="16"/>
              </w:rPr>
              <w:t>0</w:t>
            </w:r>
          </w:p>
        </w:tc>
        <w:tc>
          <w:tcPr>
            <w:tcW w:w="2410" w:type="dxa"/>
          </w:tcPr>
          <w:p w:rsidR="001C430B" w:rsidRPr="009A6541" w:rsidRDefault="001C430B" w:rsidP="00C97657">
            <w:pPr>
              <w:spacing w:before="0"/>
              <w:rPr>
                <w:sz w:val="16"/>
                <w:szCs w:val="16"/>
              </w:rPr>
            </w:pPr>
            <w:r>
              <w:rPr>
                <w:sz w:val="16"/>
                <w:szCs w:val="16"/>
              </w:rPr>
              <w:t>0</w:t>
            </w:r>
          </w:p>
        </w:tc>
      </w:tr>
      <w:tr w:rsidR="001C430B" w:rsidRPr="0062480D" w:rsidTr="00A732E5">
        <w:trPr>
          <w:trHeight w:val="300"/>
        </w:trPr>
        <w:tc>
          <w:tcPr>
            <w:tcW w:w="1148" w:type="dxa"/>
            <w:shd w:val="clear" w:color="auto" w:fill="auto"/>
            <w:noWrap/>
            <w:vAlign w:val="center"/>
            <w:hideMark/>
          </w:tcPr>
          <w:p w:rsidR="001D2FB4" w:rsidRPr="009A6541" w:rsidRDefault="001D2FB4" w:rsidP="001D2FB4">
            <w:pPr>
              <w:spacing w:before="0"/>
              <w:jc w:val="center"/>
              <w:rPr>
                <w:sz w:val="16"/>
                <w:szCs w:val="16"/>
              </w:rPr>
            </w:pPr>
            <w:r w:rsidRPr="009A6541">
              <w:rPr>
                <w:sz w:val="16"/>
                <w:szCs w:val="16"/>
              </w:rPr>
              <w:lastRenderedPageBreak/>
              <w:t>nem támogatott</w:t>
            </w:r>
          </w:p>
          <w:p w:rsidR="001C430B" w:rsidRPr="002D56C5" w:rsidRDefault="001C430B" w:rsidP="001D2FB4">
            <w:pPr>
              <w:jc w:val="center"/>
              <w:rPr>
                <w:sz w:val="16"/>
                <w:szCs w:val="16"/>
              </w:rPr>
            </w:pPr>
          </w:p>
        </w:tc>
        <w:tc>
          <w:tcPr>
            <w:tcW w:w="1757" w:type="dxa"/>
            <w:shd w:val="clear" w:color="auto" w:fill="auto"/>
            <w:noWrap/>
            <w:vAlign w:val="center"/>
            <w:hideMark/>
          </w:tcPr>
          <w:p w:rsidR="001C430B" w:rsidRPr="002D56C5" w:rsidRDefault="001C430B" w:rsidP="001D2FB4">
            <w:pPr>
              <w:spacing w:before="0"/>
              <w:jc w:val="center"/>
              <w:rPr>
                <w:sz w:val="16"/>
                <w:szCs w:val="16"/>
              </w:rPr>
            </w:pPr>
            <w:r w:rsidRPr="002D56C5">
              <w:rPr>
                <w:sz w:val="16"/>
                <w:szCs w:val="16"/>
              </w:rPr>
              <w:t>külföldi vényre kiadott, közfinanszírozásban nem részesülő gyógyszer</w:t>
            </w:r>
          </w:p>
        </w:tc>
        <w:tc>
          <w:tcPr>
            <w:tcW w:w="1418" w:type="dxa"/>
            <w:shd w:val="clear" w:color="auto" w:fill="auto"/>
            <w:noWrap/>
            <w:vAlign w:val="center"/>
            <w:hideMark/>
          </w:tcPr>
          <w:p w:rsidR="001C430B" w:rsidRPr="002D56C5" w:rsidRDefault="001C430B" w:rsidP="001D2FB4">
            <w:pPr>
              <w:jc w:val="center"/>
              <w:rPr>
                <w:sz w:val="16"/>
                <w:szCs w:val="16"/>
              </w:rPr>
            </w:pPr>
          </w:p>
        </w:tc>
        <w:tc>
          <w:tcPr>
            <w:tcW w:w="992" w:type="dxa"/>
            <w:shd w:val="clear" w:color="auto" w:fill="auto"/>
            <w:noWrap/>
            <w:vAlign w:val="center"/>
            <w:hideMark/>
          </w:tcPr>
          <w:p w:rsidR="001C430B" w:rsidRPr="002D56C5" w:rsidRDefault="001C430B" w:rsidP="00A732E5">
            <w:pPr>
              <w:spacing w:before="0"/>
              <w:jc w:val="center"/>
              <w:rPr>
                <w:sz w:val="16"/>
                <w:szCs w:val="16"/>
              </w:rPr>
            </w:pPr>
            <w:r w:rsidRPr="002D56C5">
              <w:rPr>
                <w:sz w:val="16"/>
                <w:szCs w:val="16"/>
              </w:rPr>
              <w:t>2BA</w:t>
            </w:r>
          </w:p>
        </w:tc>
        <w:tc>
          <w:tcPr>
            <w:tcW w:w="2268" w:type="dxa"/>
          </w:tcPr>
          <w:p w:rsidR="001C430B" w:rsidRPr="009A6541" w:rsidRDefault="001C430B" w:rsidP="00C97657">
            <w:pPr>
              <w:spacing w:before="0"/>
              <w:rPr>
                <w:sz w:val="16"/>
                <w:szCs w:val="16"/>
              </w:rPr>
            </w:pPr>
            <w:r>
              <w:rPr>
                <w:sz w:val="16"/>
                <w:szCs w:val="16"/>
              </w:rPr>
              <w:t>nem értelmezhető</w:t>
            </w:r>
          </w:p>
        </w:tc>
        <w:tc>
          <w:tcPr>
            <w:tcW w:w="1985" w:type="dxa"/>
          </w:tcPr>
          <w:p w:rsidR="001C430B" w:rsidRPr="009A6541" w:rsidRDefault="001C430B" w:rsidP="00C97657">
            <w:pPr>
              <w:spacing w:before="0"/>
              <w:rPr>
                <w:sz w:val="16"/>
                <w:szCs w:val="16"/>
              </w:rPr>
            </w:pPr>
            <w:r>
              <w:rPr>
                <w:sz w:val="16"/>
                <w:szCs w:val="16"/>
              </w:rPr>
              <w:t>0</w:t>
            </w:r>
          </w:p>
        </w:tc>
        <w:tc>
          <w:tcPr>
            <w:tcW w:w="3062" w:type="dxa"/>
          </w:tcPr>
          <w:p w:rsidR="001C430B" w:rsidRPr="009A6541" w:rsidRDefault="001C430B" w:rsidP="00C97657">
            <w:pPr>
              <w:spacing w:before="0"/>
              <w:rPr>
                <w:sz w:val="16"/>
                <w:szCs w:val="16"/>
              </w:rPr>
            </w:pPr>
            <w:r>
              <w:rPr>
                <w:sz w:val="16"/>
                <w:szCs w:val="16"/>
              </w:rPr>
              <w:t>0</w:t>
            </w:r>
          </w:p>
        </w:tc>
        <w:tc>
          <w:tcPr>
            <w:tcW w:w="2410" w:type="dxa"/>
          </w:tcPr>
          <w:p w:rsidR="001C430B" w:rsidRPr="009A6541" w:rsidRDefault="001C430B" w:rsidP="00C97657">
            <w:pPr>
              <w:spacing w:before="0"/>
              <w:rPr>
                <w:sz w:val="16"/>
                <w:szCs w:val="16"/>
              </w:rPr>
            </w:pPr>
            <w:r>
              <w:rPr>
                <w:sz w:val="16"/>
                <w:szCs w:val="16"/>
              </w:rPr>
              <w:t>0</w:t>
            </w:r>
          </w:p>
        </w:tc>
      </w:tr>
      <w:tr w:rsidR="001C430B" w:rsidRPr="0062480D" w:rsidTr="00A732E5">
        <w:trPr>
          <w:trHeight w:val="300"/>
        </w:trPr>
        <w:tc>
          <w:tcPr>
            <w:tcW w:w="1148" w:type="dxa"/>
            <w:shd w:val="clear" w:color="auto" w:fill="auto"/>
            <w:noWrap/>
            <w:vAlign w:val="center"/>
            <w:hideMark/>
          </w:tcPr>
          <w:p w:rsidR="001D2FB4" w:rsidRPr="009A6541" w:rsidRDefault="001D2FB4" w:rsidP="001D2FB4">
            <w:pPr>
              <w:spacing w:before="0"/>
              <w:jc w:val="center"/>
              <w:rPr>
                <w:sz w:val="16"/>
                <w:szCs w:val="16"/>
              </w:rPr>
            </w:pPr>
            <w:r w:rsidRPr="009A6541">
              <w:rPr>
                <w:sz w:val="16"/>
                <w:szCs w:val="16"/>
              </w:rPr>
              <w:t>nem támogatott</w:t>
            </w:r>
          </w:p>
          <w:p w:rsidR="001C430B" w:rsidRPr="002D56C5" w:rsidRDefault="001C430B" w:rsidP="001D2FB4">
            <w:pPr>
              <w:jc w:val="center"/>
              <w:rPr>
                <w:sz w:val="16"/>
                <w:szCs w:val="16"/>
              </w:rPr>
            </w:pPr>
          </w:p>
        </w:tc>
        <w:tc>
          <w:tcPr>
            <w:tcW w:w="1757" w:type="dxa"/>
            <w:shd w:val="clear" w:color="auto" w:fill="auto"/>
            <w:noWrap/>
            <w:vAlign w:val="center"/>
            <w:hideMark/>
          </w:tcPr>
          <w:p w:rsidR="001C430B" w:rsidRPr="002D56C5" w:rsidRDefault="001C430B" w:rsidP="001D2FB4">
            <w:pPr>
              <w:spacing w:before="0"/>
              <w:jc w:val="center"/>
              <w:rPr>
                <w:sz w:val="16"/>
                <w:szCs w:val="16"/>
              </w:rPr>
            </w:pPr>
            <w:r w:rsidRPr="002D56C5">
              <w:rPr>
                <w:sz w:val="16"/>
                <w:szCs w:val="16"/>
              </w:rPr>
              <w:t>egészségügyi szakember részére kiadott, közfinanszírozásban nem részesülő gyógyszer</w:t>
            </w:r>
          </w:p>
        </w:tc>
        <w:tc>
          <w:tcPr>
            <w:tcW w:w="1418" w:type="dxa"/>
            <w:shd w:val="clear" w:color="auto" w:fill="auto"/>
            <w:noWrap/>
            <w:vAlign w:val="center"/>
            <w:hideMark/>
          </w:tcPr>
          <w:p w:rsidR="001D2FB4" w:rsidRPr="009A6541" w:rsidRDefault="001D2FB4" w:rsidP="001D2FB4">
            <w:pPr>
              <w:spacing w:before="0"/>
              <w:jc w:val="center"/>
              <w:rPr>
                <w:sz w:val="16"/>
                <w:szCs w:val="16"/>
              </w:rPr>
            </w:pPr>
            <w:r w:rsidRPr="009A6541">
              <w:rPr>
                <w:sz w:val="16"/>
                <w:szCs w:val="16"/>
              </w:rPr>
              <w:t>nincs támogatás</w:t>
            </w:r>
          </w:p>
          <w:p w:rsidR="001C430B" w:rsidRPr="002D56C5" w:rsidRDefault="001C430B" w:rsidP="001D2FB4">
            <w:pPr>
              <w:jc w:val="center"/>
              <w:rPr>
                <w:sz w:val="16"/>
                <w:szCs w:val="16"/>
              </w:rPr>
            </w:pPr>
          </w:p>
        </w:tc>
        <w:tc>
          <w:tcPr>
            <w:tcW w:w="992" w:type="dxa"/>
            <w:shd w:val="clear" w:color="auto" w:fill="auto"/>
            <w:noWrap/>
            <w:vAlign w:val="center"/>
            <w:hideMark/>
          </w:tcPr>
          <w:p w:rsidR="001C430B" w:rsidRPr="002D56C5" w:rsidRDefault="001C430B" w:rsidP="00A732E5">
            <w:pPr>
              <w:spacing w:before="0"/>
              <w:jc w:val="center"/>
              <w:rPr>
                <w:sz w:val="16"/>
                <w:szCs w:val="16"/>
              </w:rPr>
            </w:pPr>
            <w:r w:rsidRPr="002D56C5">
              <w:rPr>
                <w:sz w:val="16"/>
                <w:szCs w:val="16"/>
              </w:rPr>
              <w:t>2CA</w:t>
            </w:r>
          </w:p>
        </w:tc>
        <w:tc>
          <w:tcPr>
            <w:tcW w:w="2268" w:type="dxa"/>
          </w:tcPr>
          <w:p w:rsidR="001C430B" w:rsidRPr="009A6541" w:rsidRDefault="001C430B" w:rsidP="00C97657">
            <w:pPr>
              <w:spacing w:before="0"/>
              <w:rPr>
                <w:sz w:val="16"/>
                <w:szCs w:val="16"/>
              </w:rPr>
            </w:pPr>
            <w:r>
              <w:rPr>
                <w:sz w:val="16"/>
                <w:szCs w:val="16"/>
              </w:rPr>
              <w:t>nem értelmezhető</w:t>
            </w:r>
          </w:p>
        </w:tc>
        <w:tc>
          <w:tcPr>
            <w:tcW w:w="1985" w:type="dxa"/>
          </w:tcPr>
          <w:p w:rsidR="001C430B" w:rsidRPr="009A6541" w:rsidRDefault="001C430B" w:rsidP="00C97657">
            <w:pPr>
              <w:spacing w:before="0"/>
              <w:rPr>
                <w:sz w:val="16"/>
                <w:szCs w:val="16"/>
              </w:rPr>
            </w:pPr>
            <w:r>
              <w:rPr>
                <w:sz w:val="16"/>
                <w:szCs w:val="16"/>
              </w:rPr>
              <w:t>0</w:t>
            </w:r>
          </w:p>
        </w:tc>
        <w:tc>
          <w:tcPr>
            <w:tcW w:w="3062" w:type="dxa"/>
          </w:tcPr>
          <w:p w:rsidR="001C430B" w:rsidRPr="009A6541" w:rsidRDefault="001C430B" w:rsidP="00C97657">
            <w:pPr>
              <w:spacing w:before="0"/>
              <w:rPr>
                <w:sz w:val="16"/>
                <w:szCs w:val="16"/>
              </w:rPr>
            </w:pPr>
            <w:r>
              <w:rPr>
                <w:sz w:val="16"/>
                <w:szCs w:val="16"/>
              </w:rPr>
              <w:t>0</w:t>
            </w:r>
          </w:p>
        </w:tc>
        <w:tc>
          <w:tcPr>
            <w:tcW w:w="2410" w:type="dxa"/>
          </w:tcPr>
          <w:p w:rsidR="001C430B" w:rsidRPr="009A6541" w:rsidRDefault="001C430B" w:rsidP="00C97657">
            <w:pPr>
              <w:spacing w:before="0"/>
              <w:rPr>
                <w:sz w:val="16"/>
                <w:szCs w:val="16"/>
              </w:rPr>
            </w:pPr>
            <w:r>
              <w:rPr>
                <w:sz w:val="16"/>
                <w:szCs w:val="16"/>
              </w:rPr>
              <w:t>0</w:t>
            </w:r>
          </w:p>
        </w:tc>
      </w:tr>
      <w:tr w:rsidR="001C430B" w:rsidRPr="0062480D" w:rsidTr="00A732E5">
        <w:trPr>
          <w:trHeight w:val="300"/>
        </w:trPr>
        <w:tc>
          <w:tcPr>
            <w:tcW w:w="1148" w:type="dxa"/>
            <w:shd w:val="clear" w:color="auto" w:fill="auto"/>
            <w:noWrap/>
            <w:vAlign w:val="center"/>
            <w:hideMark/>
          </w:tcPr>
          <w:p w:rsidR="001D2FB4" w:rsidRPr="009A6541" w:rsidRDefault="001D2FB4" w:rsidP="001D2FB4">
            <w:pPr>
              <w:spacing w:before="0"/>
              <w:jc w:val="center"/>
              <w:rPr>
                <w:sz w:val="16"/>
                <w:szCs w:val="16"/>
              </w:rPr>
            </w:pPr>
            <w:r w:rsidRPr="009A6541">
              <w:rPr>
                <w:sz w:val="16"/>
                <w:szCs w:val="16"/>
              </w:rPr>
              <w:t>nem támogatott</w:t>
            </w:r>
          </w:p>
          <w:p w:rsidR="001C430B" w:rsidRPr="002D56C5" w:rsidRDefault="001C430B" w:rsidP="001D2FB4">
            <w:pPr>
              <w:spacing w:before="0"/>
              <w:jc w:val="center"/>
              <w:rPr>
                <w:sz w:val="16"/>
                <w:szCs w:val="16"/>
              </w:rPr>
            </w:pPr>
          </w:p>
        </w:tc>
        <w:tc>
          <w:tcPr>
            <w:tcW w:w="1757" w:type="dxa"/>
            <w:shd w:val="clear" w:color="auto" w:fill="auto"/>
            <w:noWrap/>
            <w:vAlign w:val="center"/>
            <w:hideMark/>
          </w:tcPr>
          <w:p w:rsidR="001C430B" w:rsidRPr="002D56C5" w:rsidRDefault="001C430B" w:rsidP="001D2FB4">
            <w:pPr>
              <w:spacing w:before="0"/>
              <w:jc w:val="center"/>
              <w:rPr>
                <w:sz w:val="16"/>
                <w:szCs w:val="16"/>
              </w:rPr>
            </w:pPr>
            <w:r w:rsidRPr="002D56C5">
              <w:rPr>
                <w:sz w:val="16"/>
                <w:szCs w:val="16"/>
              </w:rPr>
              <w:t>egészségügyi szolgáltató részére megrendelőlapra kiadott, közfinanszírozásban nem részesülő gyógyszer</w:t>
            </w:r>
          </w:p>
        </w:tc>
        <w:tc>
          <w:tcPr>
            <w:tcW w:w="1418" w:type="dxa"/>
            <w:shd w:val="clear" w:color="auto" w:fill="auto"/>
            <w:noWrap/>
            <w:vAlign w:val="center"/>
            <w:hideMark/>
          </w:tcPr>
          <w:p w:rsidR="001D2FB4" w:rsidRPr="009A6541" w:rsidRDefault="001D2FB4" w:rsidP="001D2FB4">
            <w:pPr>
              <w:spacing w:before="0"/>
              <w:jc w:val="center"/>
              <w:rPr>
                <w:sz w:val="16"/>
                <w:szCs w:val="16"/>
              </w:rPr>
            </w:pPr>
            <w:r w:rsidRPr="009A6541">
              <w:rPr>
                <w:sz w:val="16"/>
                <w:szCs w:val="16"/>
              </w:rPr>
              <w:t>nincs támogatás</w:t>
            </w:r>
          </w:p>
          <w:p w:rsidR="001C430B" w:rsidRPr="002D56C5" w:rsidRDefault="001C430B" w:rsidP="001D2FB4">
            <w:pPr>
              <w:spacing w:before="0"/>
              <w:jc w:val="center"/>
              <w:rPr>
                <w:sz w:val="16"/>
                <w:szCs w:val="16"/>
              </w:rPr>
            </w:pPr>
          </w:p>
        </w:tc>
        <w:tc>
          <w:tcPr>
            <w:tcW w:w="992" w:type="dxa"/>
            <w:shd w:val="clear" w:color="auto" w:fill="auto"/>
            <w:noWrap/>
            <w:vAlign w:val="center"/>
            <w:hideMark/>
          </w:tcPr>
          <w:p w:rsidR="001C430B" w:rsidRPr="002D56C5" w:rsidRDefault="001C430B" w:rsidP="00A732E5">
            <w:pPr>
              <w:spacing w:before="0"/>
              <w:jc w:val="center"/>
              <w:rPr>
                <w:sz w:val="16"/>
                <w:szCs w:val="16"/>
              </w:rPr>
            </w:pPr>
            <w:r w:rsidRPr="002D56C5">
              <w:rPr>
                <w:sz w:val="16"/>
                <w:szCs w:val="16"/>
              </w:rPr>
              <w:t>2DA</w:t>
            </w:r>
          </w:p>
        </w:tc>
        <w:tc>
          <w:tcPr>
            <w:tcW w:w="2268" w:type="dxa"/>
          </w:tcPr>
          <w:p w:rsidR="001C430B" w:rsidRPr="009A6541" w:rsidRDefault="001C430B" w:rsidP="00C97657">
            <w:pPr>
              <w:spacing w:before="0"/>
              <w:rPr>
                <w:sz w:val="16"/>
                <w:szCs w:val="16"/>
              </w:rPr>
            </w:pPr>
            <w:r>
              <w:rPr>
                <w:sz w:val="16"/>
                <w:szCs w:val="16"/>
              </w:rPr>
              <w:t>nem értelmezhető</w:t>
            </w:r>
          </w:p>
        </w:tc>
        <w:tc>
          <w:tcPr>
            <w:tcW w:w="1985" w:type="dxa"/>
          </w:tcPr>
          <w:p w:rsidR="001C430B" w:rsidRPr="009A6541" w:rsidRDefault="001C430B" w:rsidP="00C97657">
            <w:pPr>
              <w:spacing w:before="0"/>
              <w:rPr>
                <w:sz w:val="16"/>
                <w:szCs w:val="16"/>
              </w:rPr>
            </w:pPr>
            <w:r>
              <w:rPr>
                <w:sz w:val="16"/>
                <w:szCs w:val="16"/>
              </w:rPr>
              <w:t>0</w:t>
            </w:r>
          </w:p>
        </w:tc>
        <w:tc>
          <w:tcPr>
            <w:tcW w:w="3062" w:type="dxa"/>
          </w:tcPr>
          <w:p w:rsidR="001C430B" w:rsidRPr="009A6541" w:rsidRDefault="001C430B" w:rsidP="00C97657">
            <w:pPr>
              <w:spacing w:before="0"/>
              <w:rPr>
                <w:sz w:val="16"/>
                <w:szCs w:val="16"/>
              </w:rPr>
            </w:pPr>
            <w:r>
              <w:rPr>
                <w:sz w:val="16"/>
                <w:szCs w:val="16"/>
              </w:rPr>
              <w:t>0</w:t>
            </w:r>
          </w:p>
        </w:tc>
        <w:tc>
          <w:tcPr>
            <w:tcW w:w="2410" w:type="dxa"/>
          </w:tcPr>
          <w:p w:rsidR="001C430B" w:rsidRPr="009A6541" w:rsidRDefault="001C430B" w:rsidP="00C97657">
            <w:pPr>
              <w:spacing w:before="0"/>
              <w:rPr>
                <w:sz w:val="16"/>
                <w:szCs w:val="16"/>
              </w:rPr>
            </w:pPr>
            <w:r>
              <w:rPr>
                <w:sz w:val="16"/>
                <w:szCs w:val="16"/>
              </w:rPr>
              <w:t>0</w:t>
            </w:r>
          </w:p>
        </w:tc>
      </w:tr>
    </w:tbl>
    <w:p w:rsidR="00631E86" w:rsidRDefault="00631E86" w:rsidP="00631E86">
      <w:pPr>
        <w:jc w:val="left"/>
        <w:rPr>
          <w:bCs/>
          <w:color w:val="000000"/>
          <w:sz w:val="16"/>
          <w:szCs w:val="16"/>
        </w:rPr>
      </w:pPr>
    </w:p>
    <w:p w:rsidR="00D8401E" w:rsidRDefault="00D8401E" w:rsidP="00FE53C7">
      <w:pPr>
        <w:jc w:val="left"/>
        <w:rPr>
          <w:bCs/>
          <w:color w:val="000000"/>
          <w:sz w:val="16"/>
          <w:szCs w:val="16"/>
        </w:rPr>
        <w:sectPr w:rsidR="00D8401E" w:rsidSect="00D8401E">
          <w:headerReference w:type="even" r:id="rId23"/>
          <w:headerReference w:type="default" r:id="rId24"/>
          <w:footerReference w:type="default" r:id="rId25"/>
          <w:pgSz w:w="16838" w:h="11906" w:orient="landscape"/>
          <w:pgMar w:top="1418" w:right="1276" w:bottom="1418" w:left="1276" w:header="709" w:footer="709" w:gutter="0"/>
          <w:cols w:space="708"/>
          <w:docGrid w:linePitch="360"/>
        </w:sectPr>
      </w:pPr>
    </w:p>
    <w:p w:rsidR="0070312F" w:rsidRDefault="0070312F" w:rsidP="00FE53C7">
      <w:pPr>
        <w:jc w:val="left"/>
        <w:rPr>
          <w:bCs/>
          <w:color w:val="000000"/>
          <w:sz w:val="16"/>
          <w:szCs w:val="16"/>
        </w:rPr>
      </w:pPr>
    </w:p>
    <w:p w:rsidR="001A7D5F" w:rsidRPr="0006278A" w:rsidRDefault="001A7D5F" w:rsidP="001A7D5F">
      <w:pPr>
        <w:pStyle w:val="llb"/>
        <w:tabs>
          <w:tab w:val="clear" w:pos="4536"/>
          <w:tab w:val="clear" w:pos="9072"/>
        </w:tabs>
      </w:pPr>
    </w:p>
    <w:p w:rsidR="001C430B" w:rsidRDefault="00F93DF5" w:rsidP="001C430B">
      <w:pPr>
        <w:pStyle w:val="Cmsor3"/>
        <w:numPr>
          <w:ilvl w:val="2"/>
          <w:numId w:val="9"/>
        </w:numPr>
        <w:tabs>
          <w:tab w:val="left" w:pos="567"/>
        </w:tabs>
        <w:spacing w:before="360" w:after="120" w:line="280" w:lineRule="atLeast"/>
        <w:ind w:hanging="1224"/>
        <w:jc w:val="both"/>
      </w:pPr>
      <w:bookmarkStart w:id="93" w:name="_Toc424030181"/>
      <w:r>
        <w:t>A vénykép és a jogcímek megfeleltetése</w:t>
      </w:r>
      <w:bookmarkEnd w:id="93"/>
    </w:p>
    <w:p w:rsidR="001C430B" w:rsidRDefault="001C430B" w:rsidP="001C430B"/>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1C430B">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1C430B">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1C430B">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1C430B">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általános</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normatív</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bCs/>
                <w:szCs w:val="20"/>
              </w:rPr>
              <w:t>111</w:t>
            </w:r>
          </w:p>
        </w:tc>
      </w:tr>
    </w:tbl>
    <w:p w:rsidR="001C430B" w:rsidRDefault="001C430B" w:rsidP="001C430B"/>
    <w:p w:rsidR="001C430B" w:rsidRDefault="001C430B" w:rsidP="001C430B">
      <w:r>
        <w:rPr>
          <w:noProof/>
          <w:lang w:eastAsia="hu-HU"/>
        </w:rPr>
        <w:drawing>
          <wp:inline distT="0" distB="0" distL="0" distR="0">
            <wp:extent cx="5760720" cy="445252"/>
            <wp:effectExtent l="19050" t="0" r="0" b="0"/>
            <wp:docPr id="20" name="Objektum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1700808"/>
                      <a:chExt cx="9144000" cy="706837"/>
                    </a:xfrm>
                  </a:grpSpPr>
                  <a:pic>
                    <a:nvPicPr>
                      <a:cNvPr id="5" name="Kép 4" descr="veny_minta_kep_jogcimek.jpg"/>
                      <a:cNvPicPr>
                        <a:picLocks noChangeAspect="1"/>
                      </a:cNvPicPr>
                    </a:nvPicPr>
                    <a:blipFill>
                      <a:blip r:embed="rId26"/>
                      <a:stretch>
                        <a:fillRect/>
                      </a:stretch>
                    </a:blipFill>
                    <a:spPr>
                      <a:xfrm>
                        <a:off x="0" y="1700808"/>
                        <a:ext cx="9144000" cy="706837"/>
                      </a:xfrm>
                      <a:prstGeom prst="rect">
                        <a:avLst/>
                      </a:prstGeom>
                    </a:spPr>
                  </a:pic>
                  <a:sp>
                    <a:nvSpPr>
                      <a:cNvPr id="7" name="Szövegdoboz 6"/>
                      <a:cNvSpPr txBox="1"/>
                    </a:nvSpPr>
                    <a:spPr>
                      <a:xfrm>
                        <a:off x="971600" y="1844824"/>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1C430B"/>
    <w:p w:rsidR="00416518" w:rsidRDefault="00416518" w:rsidP="001C430B"/>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általános</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emelt</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bCs/>
                <w:szCs w:val="20"/>
              </w:rPr>
              <w:t>112</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21" name="Objektum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3075581"/>
                      <a:chExt cx="9144000" cy="706837"/>
                    </a:xfrm>
                  </a:grpSpPr>
                  <a:pic>
                    <a:nvPicPr>
                      <a:cNvPr id="4" name="Kép 3" descr="veny_minta_kep_jogcimek.jpg"/>
                      <a:cNvPicPr>
                        <a:picLocks noChangeAspect="1"/>
                      </a:cNvPicPr>
                    </a:nvPicPr>
                    <a:blipFill>
                      <a:blip r:embed="rId26"/>
                      <a:stretch>
                        <a:fillRect/>
                      </a:stretch>
                    </a:blipFill>
                    <a:spPr>
                      <a:xfrm>
                        <a:off x="0" y="3075581"/>
                        <a:ext cx="9144000" cy="706837"/>
                      </a:xfrm>
                      <a:prstGeom prst="rect">
                        <a:avLst/>
                      </a:prstGeom>
                    </a:spPr>
                  </a:pic>
                  <a:sp>
                    <a:nvSpPr>
                      <a:cNvPr id="14" name="Szövegdoboz 13"/>
                      <a:cNvSpPr txBox="1"/>
                    </a:nvSpPr>
                    <a:spPr>
                      <a:xfrm>
                        <a:off x="7524328" y="3212976"/>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általános</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kiemelt</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bCs/>
                <w:szCs w:val="20"/>
              </w:rPr>
              <w:t>113</w:t>
            </w:r>
          </w:p>
        </w:tc>
      </w:tr>
    </w:tbl>
    <w:p w:rsidR="00416518" w:rsidRDefault="00416518" w:rsidP="00F93DF5"/>
    <w:p w:rsidR="001C430B" w:rsidRDefault="001C430B" w:rsidP="00F93DF5">
      <w:r>
        <w:rPr>
          <w:noProof/>
          <w:lang w:eastAsia="hu-HU"/>
        </w:rPr>
        <w:drawing>
          <wp:inline distT="0" distB="0" distL="0" distR="0">
            <wp:extent cx="5760720" cy="445252"/>
            <wp:effectExtent l="19050" t="0" r="0" b="0"/>
            <wp:docPr id="22" name="Objektum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4437112"/>
                      <a:chExt cx="9144000" cy="706837"/>
                    </a:xfrm>
                  </a:grpSpPr>
                  <a:pic>
                    <a:nvPicPr>
                      <a:cNvPr id="6" name="Kép 5" descr="veny_minta_kep_jogcimek.jpg"/>
                      <a:cNvPicPr>
                        <a:picLocks noChangeAspect="1"/>
                      </a:cNvPicPr>
                    </a:nvPicPr>
                    <a:blipFill>
                      <a:blip r:embed="rId26"/>
                      <a:stretch>
                        <a:fillRect/>
                      </a:stretch>
                    </a:blipFill>
                    <a:spPr>
                      <a:xfrm>
                        <a:off x="0" y="4437112"/>
                        <a:ext cx="9144000" cy="706837"/>
                      </a:xfrm>
                      <a:prstGeom prst="rect">
                        <a:avLst/>
                      </a:prstGeom>
                    </a:spPr>
                  </a:pic>
                  <a:sp>
                    <a:nvSpPr>
                      <a:cNvPr id="13" name="Szövegdoboz 12"/>
                      <a:cNvSpPr txBox="1"/>
                    </a:nvSpPr>
                    <a:spPr>
                      <a:xfrm>
                        <a:off x="6372200" y="4581128"/>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általános</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Pr>
                <w:bCs/>
                <w:color w:val="000000"/>
                <w:szCs w:val="20"/>
              </w:rPr>
              <w:t>kölcsönzés</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Pr>
                <w:bCs/>
                <w:szCs w:val="20"/>
              </w:rPr>
              <w:t>119</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23" name="Objektum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1700808"/>
                      <a:chExt cx="9144000" cy="706837"/>
                    </a:xfrm>
                  </a:grpSpPr>
                  <a:pic>
                    <a:nvPicPr>
                      <a:cNvPr id="5" name="Kép 4" descr="veny_minta_kep_jogcimek.jpg"/>
                      <a:cNvPicPr>
                        <a:picLocks noChangeAspect="1"/>
                      </a:cNvPicPr>
                    </a:nvPicPr>
                    <a:blipFill>
                      <a:blip r:embed="rId26"/>
                      <a:stretch>
                        <a:fillRect/>
                      </a:stretch>
                    </a:blipFill>
                    <a:spPr>
                      <a:xfrm>
                        <a:off x="0" y="1700808"/>
                        <a:ext cx="9144000" cy="706837"/>
                      </a:xfrm>
                      <a:prstGeom prst="rect">
                        <a:avLst/>
                      </a:prstGeom>
                    </a:spPr>
                  </a:pic>
                  <a:sp>
                    <a:nvSpPr>
                      <a:cNvPr id="7" name="Szövegdoboz 6"/>
                      <a:cNvSpPr txBox="1"/>
                    </a:nvSpPr>
                    <a:spPr>
                      <a:xfrm>
                        <a:off x="971600" y="1844824"/>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r>
        <w:t xml:space="preserve">A termék TTT kódjához a PUPHAX adatbázis KATEGTAM táblájában csak </w:t>
      </w:r>
      <w:proofErr w:type="gramStart"/>
      <w:r>
        <w:t>kölcsönzés támogatási</w:t>
      </w:r>
      <w:proofErr w:type="gramEnd"/>
      <w:r>
        <w:t xml:space="preserve"> kategória van megjelölve.</w:t>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proofErr w:type="spellStart"/>
            <w:r w:rsidRPr="006518C7">
              <w:rPr>
                <w:bCs/>
                <w:color w:val="000000"/>
                <w:szCs w:val="20"/>
              </w:rPr>
              <w:t>közgyógy</w:t>
            </w:r>
            <w:proofErr w:type="spellEnd"/>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normatív</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bCs/>
                <w:szCs w:val="20"/>
              </w:rPr>
              <w:t>121</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24" name="Objektum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1844824"/>
                      <a:chExt cx="9144000" cy="706837"/>
                    </a:xfrm>
                  </a:grpSpPr>
                  <a:pic>
                    <a:nvPicPr>
                      <a:cNvPr id="6" name="Kép 5" descr="veny_minta_kep_jogcimek.jpg"/>
                      <a:cNvPicPr>
                        <a:picLocks noChangeAspect="1"/>
                      </a:cNvPicPr>
                    </a:nvPicPr>
                    <a:blipFill>
                      <a:blip r:embed="rId26"/>
                      <a:stretch>
                        <a:fillRect/>
                      </a:stretch>
                    </a:blipFill>
                    <a:spPr>
                      <a:xfrm>
                        <a:off x="0" y="1844824"/>
                        <a:ext cx="9144000" cy="706837"/>
                      </a:xfrm>
                      <a:prstGeom prst="rect">
                        <a:avLst/>
                      </a:prstGeom>
                    </a:spPr>
                  </a:pic>
                  <a:sp>
                    <a:nvSpPr>
                      <a:cNvPr id="8" name="Szövegdoboz 7"/>
                      <a:cNvSpPr txBox="1"/>
                    </a:nvSpPr>
                    <a:spPr>
                      <a:xfrm>
                        <a:off x="4211960" y="1988840"/>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proofErr w:type="spellStart"/>
            <w:r w:rsidRPr="006518C7">
              <w:rPr>
                <w:bCs/>
                <w:color w:val="000000"/>
                <w:szCs w:val="20"/>
              </w:rPr>
              <w:t>közgyógy</w:t>
            </w:r>
            <w:proofErr w:type="spellEnd"/>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emelt</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bCs/>
                <w:szCs w:val="20"/>
              </w:rPr>
              <w:t>122</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25" name="Objektum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3075581"/>
                      <a:chExt cx="9144000" cy="706837"/>
                    </a:xfrm>
                  </a:grpSpPr>
                  <a:pic>
                    <a:nvPicPr>
                      <a:cNvPr id="4" name="Kép 3" descr="veny_minta_kep_jogcimek.jpg"/>
                      <a:cNvPicPr>
                        <a:picLocks noChangeAspect="1"/>
                      </a:cNvPicPr>
                    </a:nvPicPr>
                    <a:blipFill>
                      <a:blip r:embed="rId26"/>
                      <a:stretch>
                        <a:fillRect/>
                      </a:stretch>
                    </a:blipFill>
                    <a:spPr>
                      <a:xfrm>
                        <a:off x="0" y="3075581"/>
                        <a:ext cx="9144000" cy="706837"/>
                      </a:xfrm>
                      <a:prstGeom prst="rect">
                        <a:avLst/>
                      </a:prstGeom>
                    </a:spPr>
                  </a:pic>
                  <a:sp>
                    <a:nvSpPr>
                      <a:cNvPr id="9" name="Szövegdoboz 8"/>
                      <a:cNvSpPr txBox="1"/>
                    </a:nvSpPr>
                    <a:spPr>
                      <a:xfrm>
                        <a:off x="7524328" y="3212976"/>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a:sp>
                    <a:nvSpPr>
                      <a:cNvPr id="10" name="Szövegdoboz 9"/>
                      <a:cNvSpPr txBox="1"/>
                    </a:nvSpPr>
                    <a:spPr>
                      <a:xfrm>
                        <a:off x="4211960" y="3212976"/>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proofErr w:type="spellStart"/>
            <w:r w:rsidRPr="006518C7">
              <w:rPr>
                <w:bCs/>
                <w:color w:val="000000"/>
                <w:szCs w:val="20"/>
              </w:rPr>
              <w:t>közgyógy</w:t>
            </w:r>
            <w:proofErr w:type="spellEnd"/>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kiemelt</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bCs/>
                <w:szCs w:val="20"/>
              </w:rPr>
              <w:t>123</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26" name="Objektum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4653136"/>
                      <a:chExt cx="9144000" cy="706837"/>
                    </a:xfrm>
                  </a:grpSpPr>
                  <a:pic>
                    <a:nvPicPr>
                      <a:cNvPr id="5" name="Kép 4" descr="veny_minta_kep_jogcimek.jpg"/>
                      <a:cNvPicPr>
                        <a:picLocks noChangeAspect="1"/>
                      </a:cNvPicPr>
                    </a:nvPicPr>
                    <a:blipFill>
                      <a:blip r:embed="rId26"/>
                      <a:stretch>
                        <a:fillRect/>
                      </a:stretch>
                    </a:blipFill>
                    <a:spPr>
                      <a:xfrm>
                        <a:off x="0" y="4653136"/>
                        <a:ext cx="9144000" cy="706837"/>
                      </a:xfrm>
                      <a:prstGeom prst="rect">
                        <a:avLst/>
                      </a:prstGeom>
                    </a:spPr>
                  </a:pic>
                  <a:sp>
                    <a:nvSpPr>
                      <a:cNvPr id="7" name="Szövegdoboz 6"/>
                      <a:cNvSpPr txBox="1"/>
                    </a:nvSpPr>
                    <a:spPr>
                      <a:xfrm>
                        <a:off x="6372200" y="4797152"/>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a:sp>
                    <a:nvSpPr>
                      <a:cNvPr id="11" name="Szövegdoboz 10"/>
                      <a:cNvSpPr txBox="1"/>
                    </a:nvSpPr>
                    <a:spPr>
                      <a:xfrm>
                        <a:off x="4211960" y="4797152"/>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proofErr w:type="spellStart"/>
            <w:r w:rsidRPr="006518C7">
              <w:rPr>
                <w:bCs/>
                <w:color w:val="000000"/>
                <w:szCs w:val="20"/>
              </w:rPr>
              <w:t>közgyógy</w:t>
            </w:r>
            <w:proofErr w:type="spellEnd"/>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Pr>
                <w:bCs/>
                <w:color w:val="000000"/>
                <w:szCs w:val="20"/>
              </w:rPr>
              <w:t>kölcsönzés</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Pr>
                <w:bCs/>
                <w:szCs w:val="20"/>
              </w:rPr>
              <w:t>129</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27" name="Objektum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1844824"/>
                      <a:chExt cx="9144000" cy="706837"/>
                    </a:xfrm>
                  </a:grpSpPr>
                  <a:pic>
                    <a:nvPicPr>
                      <a:cNvPr id="6" name="Kép 5" descr="veny_minta_kep_jogcimek.jpg"/>
                      <a:cNvPicPr>
                        <a:picLocks noChangeAspect="1"/>
                      </a:cNvPicPr>
                    </a:nvPicPr>
                    <a:blipFill>
                      <a:blip r:embed="rId26"/>
                      <a:stretch>
                        <a:fillRect/>
                      </a:stretch>
                    </a:blipFill>
                    <a:spPr>
                      <a:xfrm>
                        <a:off x="0" y="1844824"/>
                        <a:ext cx="9144000" cy="706837"/>
                      </a:xfrm>
                      <a:prstGeom prst="rect">
                        <a:avLst/>
                      </a:prstGeom>
                    </a:spPr>
                  </a:pic>
                  <a:sp>
                    <a:nvSpPr>
                      <a:cNvPr id="8" name="Szövegdoboz 7"/>
                      <a:cNvSpPr txBox="1"/>
                    </a:nvSpPr>
                    <a:spPr>
                      <a:xfrm>
                        <a:off x="4211960" y="1988840"/>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p w:rsidR="001C430B" w:rsidRDefault="001C430B" w:rsidP="00F93DF5">
      <w:r>
        <w:t>A termék TTT kódjához a PUPHAX adatbázis KATEGTAM táblájában csak kölcsönzés támogatási kategória van megjelölve és a KATEGTAM táblában a KGYIRHATO mező értéke 1.</w:t>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üzemi baleset</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különleges 100%</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bCs/>
                <w:szCs w:val="20"/>
              </w:rPr>
              <w:t>134</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28" name="Objektum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1772816"/>
                      <a:chExt cx="9144000" cy="706837"/>
                    </a:xfrm>
                  </a:grpSpPr>
                  <a:pic>
                    <a:nvPicPr>
                      <a:cNvPr id="7" name="Kép 6" descr="veny_minta_kep_jogcimek.jpg"/>
                      <a:cNvPicPr>
                        <a:picLocks noChangeAspect="1"/>
                      </a:cNvPicPr>
                    </a:nvPicPr>
                    <a:blipFill>
                      <a:blip r:embed="rId26"/>
                      <a:stretch>
                        <a:fillRect/>
                      </a:stretch>
                    </a:blipFill>
                    <a:spPr>
                      <a:xfrm>
                        <a:off x="0" y="1772816"/>
                        <a:ext cx="9144000" cy="706837"/>
                      </a:xfrm>
                      <a:prstGeom prst="rect">
                        <a:avLst/>
                      </a:prstGeom>
                    </a:spPr>
                  </a:pic>
                  <a:sp>
                    <a:nvSpPr>
                      <a:cNvPr id="11" name="Szövegdoboz 10"/>
                      <a:cNvSpPr txBox="1"/>
                    </a:nvSpPr>
                    <a:spPr>
                      <a:xfrm>
                        <a:off x="5364088" y="1916832"/>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honvédelem</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különleges 100%</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bCs/>
                <w:szCs w:val="20"/>
              </w:rPr>
              <w:t>144</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29" name="Objektum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3075581"/>
                      <a:chExt cx="9144000" cy="706837"/>
                    </a:xfrm>
                  </a:grpSpPr>
                  <a:pic>
                    <a:nvPicPr>
                      <a:cNvPr id="4" name="Kép 3" descr="veny_minta_kep_jogcimek.jpg"/>
                      <a:cNvPicPr>
                        <a:picLocks noChangeAspect="1"/>
                      </a:cNvPicPr>
                    </a:nvPicPr>
                    <a:blipFill>
                      <a:blip r:embed="rId26"/>
                      <a:stretch>
                        <a:fillRect/>
                      </a:stretch>
                    </a:blipFill>
                    <a:spPr>
                      <a:xfrm>
                        <a:off x="0" y="3075581"/>
                        <a:ext cx="9144000" cy="706837"/>
                      </a:xfrm>
                      <a:prstGeom prst="rect">
                        <a:avLst/>
                      </a:prstGeom>
                    </a:spPr>
                  </a:pic>
                  <a:sp>
                    <a:nvSpPr>
                      <a:cNvPr id="10" name="Szövegdoboz 9"/>
                      <a:cNvSpPr txBox="1"/>
                    </a:nvSpPr>
                    <a:spPr>
                      <a:xfrm>
                        <a:off x="3131840" y="3212976"/>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lastRenderedPageBreak/>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hadirokkant</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különleges 100%</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bCs/>
                <w:szCs w:val="20"/>
              </w:rPr>
              <w:t>154</w:t>
            </w:r>
          </w:p>
        </w:tc>
      </w:tr>
    </w:tbl>
    <w:p w:rsidR="001C430B" w:rsidRDefault="001C430B" w:rsidP="00F93DF5"/>
    <w:p w:rsidR="001C430B" w:rsidRDefault="001C430B" w:rsidP="00F93DF5">
      <w:r>
        <w:t>Nincs vény, a rendelés megrendelőlapon történik.</w:t>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color w:val="000000"/>
                <w:szCs w:val="20"/>
              </w:rPr>
              <w:t>egyedi méltányosság</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color w:val="000000"/>
                <w:szCs w:val="20"/>
              </w:rPr>
              <w:t>különleges</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szCs w:val="20"/>
              </w:rPr>
              <w:t>165</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30" name="Objektum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4221088"/>
                      <a:chExt cx="9144000" cy="706837"/>
                    </a:xfrm>
                  </a:grpSpPr>
                  <a:pic>
                    <a:nvPicPr>
                      <a:cNvPr id="6" name="Kép 5" descr="veny_minta_kep_jogcimek.jpg"/>
                      <a:cNvPicPr>
                        <a:picLocks noChangeAspect="1"/>
                      </a:cNvPicPr>
                    </a:nvPicPr>
                    <a:blipFill>
                      <a:blip r:embed="rId26"/>
                      <a:stretch>
                        <a:fillRect/>
                      </a:stretch>
                    </a:blipFill>
                    <a:spPr>
                      <a:xfrm>
                        <a:off x="0" y="4221088"/>
                        <a:ext cx="9144000" cy="706837"/>
                      </a:xfrm>
                      <a:prstGeom prst="rect">
                        <a:avLst/>
                      </a:prstGeom>
                    </a:spPr>
                  </a:pic>
                  <a:sp>
                    <a:nvSpPr>
                      <a:cNvPr id="9" name="Szövegdoboz 8"/>
                      <a:cNvSpPr txBox="1"/>
                    </a:nvSpPr>
                    <a:spPr>
                      <a:xfrm>
                        <a:off x="2051720" y="4365104"/>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p w:rsidR="001C430B" w:rsidRDefault="001C430B" w:rsidP="00F93DF5">
      <w:r>
        <w:t>Az egyedi méltányossági engedély figyelembe vételével kell a jogcímkódot kiválasztani (az egyedi méltányosság lehet többletmennyiség is, amit az egyedi méltányosság többletmennyiség jogcímkódon kell elszámolni).</w:t>
      </w:r>
    </w:p>
    <w:p w:rsidR="001C430B" w:rsidRDefault="001C430B" w:rsidP="00F93DF5"/>
    <w:p w:rsidR="001C430B" w:rsidRDefault="001C430B"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color w:val="000000"/>
                <w:szCs w:val="20"/>
              </w:rPr>
              <w:t>egyedi méltányosság</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color w:val="000000"/>
                <w:szCs w:val="20"/>
              </w:rPr>
              <w:t>többletmennyiség</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szCs w:val="20"/>
              </w:rPr>
              <w:t>166</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31" name="Objektum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4221088"/>
                      <a:chExt cx="9144000" cy="706837"/>
                    </a:xfrm>
                  </a:grpSpPr>
                  <a:pic>
                    <a:nvPicPr>
                      <a:cNvPr id="6" name="Kép 5" descr="veny_minta_kep_jogcimek.jpg"/>
                      <a:cNvPicPr>
                        <a:picLocks noChangeAspect="1"/>
                      </a:cNvPicPr>
                    </a:nvPicPr>
                    <a:blipFill>
                      <a:blip r:embed="rId26"/>
                      <a:stretch>
                        <a:fillRect/>
                      </a:stretch>
                    </a:blipFill>
                    <a:spPr>
                      <a:xfrm>
                        <a:off x="0" y="4221088"/>
                        <a:ext cx="9144000" cy="706837"/>
                      </a:xfrm>
                      <a:prstGeom prst="rect">
                        <a:avLst/>
                      </a:prstGeom>
                    </a:spPr>
                  </a:pic>
                  <a:sp>
                    <a:nvSpPr>
                      <a:cNvPr id="9" name="Szövegdoboz 8"/>
                      <a:cNvSpPr txBox="1"/>
                    </a:nvSpPr>
                    <a:spPr>
                      <a:xfrm>
                        <a:off x="2051720" y="4365104"/>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p w:rsidR="001C430B" w:rsidRDefault="001C430B" w:rsidP="00F93DF5">
      <w:r>
        <w:t xml:space="preserve">A többletmennyiségre vonatkozó egyedi méltányossági engedély alapján kell a jogcímkódot kiválasztani (csak </w:t>
      </w:r>
      <w:proofErr w:type="spellStart"/>
      <w:r>
        <w:t>gyse-k</w:t>
      </w:r>
      <w:proofErr w:type="spellEnd"/>
      <w:r>
        <w:t xml:space="preserve"> esetén van többletmennyiség).</w:t>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speciális támogatás</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proofErr w:type="spellStart"/>
            <w:r w:rsidRPr="006518C7">
              <w:rPr>
                <w:bCs/>
                <w:color w:val="000000"/>
                <w:szCs w:val="20"/>
              </w:rPr>
              <w:t>különkeret</w:t>
            </w:r>
            <w:proofErr w:type="spellEnd"/>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6518C7">
              <w:rPr>
                <w:bCs/>
                <w:szCs w:val="20"/>
              </w:rPr>
              <w:t>177</w:t>
            </w:r>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32" name="Objektum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1700808"/>
                      <a:chExt cx="9144000" cy="706837"/>
                    </a:xfrm>
                  </a:grpSpPr>
                  <a:pic>
                    <a:nvPicPr>
                      <a:cNvPr id="5" name="Kép 4" descr="veny_minta_kep_jogcimek.jpg"/>
                      <a:cNvPicPr>
                        <a:picLocks noChangeAspect="1"/>
                      </a:cNvPicPr>
                    </a:nvPicPr>
                    <a:blipFill>
                      <a:blip r:embed="rId26"/>
                      <a:stretch>
                        <a:fillRect/>
                      </a:stretch>
                    </a:blipFill>
                    <a:spPr>
                      <a:xfrm>
                        <a:off x="0" y="1700808"/>
                        <a:ext cx="9144000" cy="706837"/>
                      </a:xfrm>
                      <a:prstGeom prst="rect">
                        <a:avLst/>
                      </a:prstGeom>
                    </a:spPr>
                  </a:pic>
                  <a:sp>
                    <a:nvSpPr>
                      <a:cNvPr id="7" name="Szövegdoboz 6"/>
                      <a:cNvSpPr txBox="1"/>
                    </a:nvSpPr>
                    <a:spPr>
                      <a:xfrm>
                        <a:off x="971600" y="1844824"/>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r>
        <w:t xml:space="preserve">Csak </w:t>
      </w:r>
      <w:proofErr w:type="spellStart"/>
      <w:r>
        <w:t>különkeretes</w:t>
      </w:r>
      <w:proofErr w:type="spellEnd"/>
      <w:r>
        <w:t xml:space="preserve"> centrumban lehet </w:t>
      </w:r>
      <w:proofErr w:type="spellStart"/>
      <w:r>
        <w:t>különkeret</w:t>
      </w:r>
      <w:proofErr w:type="spellEnd"/>
      <w:r>
        <w:t xml:space="preserve"> jogcímkódon gyógyszert elszámolni a PUPHAX adatbázisban megadott TTT kódokon.</w:t>
      </w:r>
    </w:p>
    <w:p w:rsidR="001C430B" w:rsidRDefault="001C430B"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1C3B73">
              <w:rPr>
                <w:bCs/>
                <w:color w:val="000000"/>
                <w:szCs w:val="20"/>
              </w:rPr>
              <w:t>speciális támogatás</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1C3B73">
              <w:rPr>
                <w:bCs/>
                <w:color w:val="000000"/>
                <w:szCs w:val="20"/>
              </w:rPr>
              <w:t>tételes</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551A2F">
              <w:rPr>
                <w:bCs/>
                <w:szCs w:val="20"/>
              </w:rPr>
              <w:t>178</w:t>
            </w:r>
          </w:p>
        </w:tc>
      </w:tr>
    </w:tbl>
    <w:p w:rsidR="001C430B" w:rsidRDefault="001C430B" w:rsidP="00F93DF5"/>
    <w:p w:rsidR="001C430B" w:rsidRDefault="001C430B" w:rsidP="00F93DF5">
      <w:r>
        <w:t>Nincs vény.</w:t>
      </w:r>
    </w:p>
    <w:p w:rsidR="001C430B" w:rsidRDefault="001C430B"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lastRenderedPageBreak/>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szCs w:val="20"/>
              </w:rPr>
              <w:t>nem 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szCs w:val="20"/>
              </w:rPr>
              <w:t>vényes, nem támogatott</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518C7">
              <w:rPr>
                <w:szCs w:val="20"/>
              </w:rPr>
              <w:t>nincs támogatás</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551A2F">
              <w:rPr>
                <w:szCs w:val="20"/>
              </w:rPr>
              <w:t>28</w:t>
            </w:r>
            <w:proofErr w:type="gramStart"/>
            <w:r w:rsidRPr="00551A2F">
              <w:rPr>
                <w:szCs w:val="20"/>
              </w:rPr>
              <w:t>A</w:t>
            </w:r>
            <w:proofErr w:type="gramEnd"/>
          </w:p>
        </w:tc>
      </w:tr>
    </w:tbl>
    <w:p w:rsidR="001C430B" w:rsidRDefault="001C430B" w:rsidP="00F93DF5"/>
    <w:p w:rsidR="001C430B" w:rsidRDefault="001C430B" w:rsidP="00F93DF5">
      <w:r>
        <w:rPr>
          <w:noProof/>
          <w:lang w:eastAsia="hu-HU"/>
        </w:rPr>
        <w:drawing>
          <wp:inline distT="0" distB="0" distL="0" distR="0">
            <wp:extent cx="5760720" cy="445252"/>
            <wp:effectExtent l="19050" t="0" r="0" b="0"/>
            <wp:docPr id="33" name="Objektum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706837"/>
                      <a:chOff x="0" y="5589240"/>
                      <a:chExt cx="9144000" cy="706837"/>
                    </a:xfrm>
                  </a:grpSpPr>
                  <a:pic>
                    <a:nvPicPr>
                      <a:cNvPr id="5" name="Kép 4" descr="veny_minta_kep_jogcimek.jpg"/>
                      <a:cNvPicPr>
                        <a:picLocks noChangeAspect="1"/>
                      </a:cNvPicPr>
                    </a:nvPicPr>
                    <a:blipFill>
                      <a:blip r:embed="rId26"/>
                      <a:stretch>
                        <a:fillRect/>
                      </a:stretch>
                    </a:blipFill>
                    <a:spPr>
                      <a:xfrm>
                        <a:off x="0" y="5589240"/>
                        <a:ext cx="9144000" cy="706837"/>
                      </a:xfrm>
                      <a:prstGeom prst="rect">
                        <a:avLst/>
                      </a:prstGeom>
                    </a:spPr>
                  </a:pic>
                  <a:sp>
                    <a:nvSpPr>
                      <a:cNvPr id="8" name="Szövegdoboz 7"/>
                      <a:cNvSpPr txBox="1"/>
                    </a:nvSpPr>
                    <a:spPr>
                      <a:xfrm>
                        <a:off x="8604448" y="5733256"/>
                        <a:ext cx="360040" cy="461665"/>
                      </a:xfrm>
                      <a:prstGeom prst="rect">
                        <a:avLst/>
                      </a:prstGeom>
                      <a:noFill/>
                    </a:spPr>
                    <a:txSp>
                      <a:txBody>
                        <a:bodyPr wrap="square" rtlCol="0">
                          <a:spAutoFit/>
                        </a:bodyPr>
                        <a:lstStyle>
                          <a:defPPr>
                            <a:defRPr lang="hu-H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hu-HU" sz="2400" dirty="0" smtClean="0"/>
                            <a:t>X</a:t>
                          </a:r>
                          <a:endParaRPr lang="hu-HU" sz="2400" dirty="0"/>
                        </a:p>
                      </a:txBody>
                      <a:useSpRect/>
                    </a:txSp>
                  </a:sp>
                </lc:lockedCanvas>
              </a:graphicData>
            </a:graphic>
          </wp:inline>
        </w:drawing>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nem 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vény nélküli eladás</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nincs támogatás</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551A2F">
              <w:rPr>
                <w:szCs w:val="20"/>
              </w:rPr>
              <w:t>29A</w:t>
            </w:r>
          </w:p>
        </w:tc>
      </w:tr>
    </w:tbl>
    <w:p w:rsidR="001C430B" w:rsidRDefault="001C430B" w:rsidP="00F93DF5"/>
    <w:p w:rsidR="001C430B" w:rsidRDefault="001C430B" w:rsidP="00F93DF5">
      <w:r>
        <w:t>Nincs vény.</w:t>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nem 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állatorvosi vényre kiadott, közfinanszírozásban nem részesülő gyógyszer</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nincs támogatás</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551A2F">
              <w:rPr>
                <w:szCs w:val="20"/>
              </w:rPr>
              <w:t>2AA</w:t>
            </w:r>
          </w:p>
        </w:tc>
      </w:tr>
    </w:tbl>
    <w:p w:rsidR="001C430B" w:rsidRDefault="001C430B" w:rsidP="00F93DF5"/>
    <w:p w:rsidR="001C430B" w:rsidRDefault="001C430B" w:rsidP="00F93DF5">
      <w:r>
        <w:t>Állatorvosi vény.</w:t>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nem 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külföldi vényre kiadott, közfinanszírozásban nem részesülő gyógyszer</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nincs támogatás</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551A2F">
              <w:rPr>
                <w:szCs w:val="20"/>
              </w:rPr>
              <w:t>2BA</w:t>
            </w:r>
          </w:p>
        </w:tc>
      </w:tr>
    </w:tbl>
    <w:p w:rsidR="001C430B" w:rsidRDefault="001C430B" w:rsidP="00F93DF5"/>
    <w:p w:rsidR="001C430B" w:rsidRDefault="001C430B" w:rsidP="00F93DF5">
      <w:r>
        <w:t>Külföldi vény.</w:t>
      </w:r>
    </w:p>
    <w:p w:rsidR="001C430B" w:rsidRDefault="001C430B"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nem 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egészségügyi szakember részére kiadott, közfinanszírozásban nem részesülő gyógyszer</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62480D">
              <w:rPr>
                <w:szCs w:val="20"/>
              </w:rPr>
              <w:t>nincs támogatás</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551A2F">
              <w:rPr>
                <w:szCs w:val="20"/>
              </w:rPr>
              <w:t>2CA</w:t>
            </w:r>
          </w:p>
        </w:tc>
      </w:tr>
    </w:tbl>
    <w:p w:rsidR="001C430B" w:rsidRDefault="001C430B" w:rsidP="00F93DF5"/>
    <w:p w:rsidR="001C430B" w:rsidRDefault="001C430B" w:rsidP="00F93DF5">
      <w:r>
        <w:t>Nincs vény.</w:t>
      </w:r>
    </w:p>
    <w:p w:rsidR="001C430B" w:rsidRDefault="001C430B" w:rsidP="00F93DF5"/>
    <w:p w:rsidR="00416518" w:rsidRDefault="00416518" w:rsidP="00F93DF5"/>
    <w:p w:rsidR="00416518" w:rsidRDefault="00416518" w:rsidP="00F93DF5"/>
    <w:p w:rsidR="00416518" w:rsidRDefault="00416518" w:rsidP="00F93DF5"/>
    <w:p w:rsidR="00416518" w:rsidRDefault="00416518" w:rsidP="00F93DF5"/>
    <w:tbl>
      <w:tblPr>
        <w:tblW w:w="9086" w:type="dxa"/>
        <w:tblInd w:w="56" w:type="dxa"/>
        <w:tblCellMar>
          <w:left w:w="70" w:type="dxa"/>
          <w:right w:w="70" w:type="dxa"/>
        </w:tblCellMar>
        <w:tblLook w:val="04A0"/>
      </w:tblPr>
      <w:tblGrid>
        <w:gridCol w:w="1715"/>
        <w:gridCol w:w="3686"/>
        <w:gridCol w:w="2268"/>
        <w:gridCol w:w="1417"/>
      </w:tblGrid>
      <w:tr w:rsidR="001C430B"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lastRenderedPageBreak/>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hideMark/>
          </w:tcPr>
          <w:p w:rsidR="001C430B" w:rsidRPr="0062480D" w:rsidRDefault="001C430B"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hideMark/>
          </w:tcPr>
          <w:p w:rsidR="001C430B" w:rsidRPr="0062480D" w:rsidRDefault="001C430B" w:rsidP="00F93DF5">
            <w:pPr>
              <w:jc w:val="center"/>
              <w:rPr>
                <w:b/>
                <w:bCs/>
                <w:szCs w:val="20"/>
              </w:rPr>
            </w:pPr>
            <w:r w:rsidRPr="0062480D">
              <w:rPr>
                <w:b/>
                <w:bCs/>
                <w:szCs w:val="20"/>
              </w:rPr>
              <w:t>jogcímkód</w:t>
            </w:r>
          </w:p>
        </w:tc>
      </w:tr>
      <w:tr w:rsidR="001C430B" w:rsidRPr="006518C7" w:rsidTr="00A732E5">
        <w:trPr>
          <w:trHeight w:val="300"/>
        </w:trPr>
        <w:tc>
          <w:tcPr>
            <w:tcW w:w="1715" w:type="dxa"/>
            <w:tcBorders>
              <w:top w:val="nil"/>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B17424">
              <w:rPr>
                <w:szCs w:val="20"/>
              </w:rPr>
              <w:t>nem támogatott</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B17424">
              <w:rPr>
                <w:szCs w:val="20"/>
              </w:rPr>
              <w:t>egészségügyi szolgáltató részére megrendelőlapra kiadott, közfinanszírozásban nem részesülő gyógyszer</w:t>
            </w:r>
          </w:p>
        </w:tc>
        <w:tc>
          <w:tcPr>
            <w:tcW w:w="2268" w:type="dxa"/>
            <w:tcBorders>
              <w:top w:val="nil"/>
              <w:left w:val="nil"/>
              <w:bottom w:val="single" w:sz="4" w:space="0" w:color="auto"/>
              <w:right w:val="single" w:sz="4" w:space="0" w:color="auto"/>
            </w:tcBorders>
            <w:shd w:val="clear" w:color="auto" w:fill="auto"/>
            <w:noWrap/>
            <w:vAlign w:val="center"/>
            <w:hideMark/>
          </w:tcPr>
          <w:p w:rsidR="001C430B" w:rsidRPr="006518C7" w:rsidRDefault="001C430B" w:rsidP="00A732E5">
            <w:pPr>
              <w:jc w:val="center"/>
              <w:rPr>
                <w:bCs/>
                <w:color w:val="000000"/>
                <w:szCs w:val="20"/>
              </w:rPr>
            </w:pPr>
            <w:r w:rsidRPr="00B17424">
              <w:rPr>
                <w:szCs w:val="20"/>
              </w:rPr>
              <w:t>nincs támogatás</w:t>
            </w:r>
          </w:p>
        </w:tc>
        <w:tc>
          <w:tcPr>
            <w:tcW w:w="1417" w:type="dxa"/>
            <w:tcBorders>
              <w:top w:val="nil"/>
              <w:left w:val="nil"/>
              <w:bottom w:val="single" w:sz="4" w:space="0" w:color="auto"/>
              <w:right w:val="single" w:sz="8" w:space="0" w:color="auto"/>
            </w:tcBorders>
            <w:shd w:val="clear" w:color="auto" w:fill="auto"/>
            <w:noWrap/>
            <w:vAlign w:val="center"/>
            <w:hideMark/>
          </w:tcPr>
          <w:p w:rsidR="001C430B" w:rsidRPr="006518C7" w:rsidRDefault="001C430B" w:rsidP="00A732E5">
            <w:pPr>
              <w:jc w:val="center"/>
              <w:rPr>
                <w:bCs/>
                <w:szCs w:val="20"/>
              </w:rPr>
            </w:pPr>
            <w:r w:rsidRPr="00B17424">
              <w:rPr>
                <w:szCs w:val="20"/>
              </w:rPr>
              <w:t>2DA</w:t>
            </w:r>
          </w:p>
        </w:tc>
      </w:tr>
    </w:tbl>
    <w:p w:rsidR="001C430B" w:rsidRDefault="001C430B" w:rsidP="00F93DF5"/>
    <w:p w:rsidR="001C430B" w:rsidRDefault="001C430B" w:rsidP="00F93DF5">
      <w:r>
        <w:t>Megrendelő lap.</w:t>
      </w:r>
    </w:p>
    <w:p w:rsidR="001C430B" w:rsidRDefault="001C430B" w:rsidP="00F93DF5"/>
    <w:p w:rsidR="00186C7A" w:rsidRDefault="00186C7A" w:rsidP="00186C7A">
      <w:pPr>
        <w:pStyle w:val="Cmsor2"/>
        <w:numPr>
          <w:ilvl w:val="1"/>
          <w:numId w:val="9"/>
        </w:numPr>
        <w:tabs>
          <w:tab w:val="left" w:pos="567"/>
        </w:tabs>
        <w:spacing w:before="360" w:after="120" w:line="280" w:lineRule="atLeast"/>
        <w:ind w:left="567" w:hanging="567"/>
        <w:jc w:val="both"/>
      </w:pPr>
      <w:bookmarkStart w:id="94" w:name="_Toc424030182"/>
      <w:r>
        <w:t>A gyártási számhoz kapcsolódó táblázatok</w:t>
      </w:r>
      <w:bookmarkEnd w:id="94"/>
    </w:p>
    <w:p w:rsidR="00186C7A" w:rsidRDefault="00186C7A" w:rsidP="00186C7A">
      <w:pPr>
        <w:rPr>
          <w:b/>
        </w:rPr>
      </w:pPr>
    </w:p>
    <w:p w:rsidR="00186C7A" w:rsidRDefault="00186C7A" w:rsidP="00186C7A">
      <w:pPr>
        <w:pStyle w:val="Cmsor3"/>
        <w:numPr>
          <w:ilvl w:val="2"/>
          <w:numId w:val="9"/>
        </w:numPr>
        <w:tabs>
          <w:tab w:val="left" w:pos="567"/>
        </w:tabs>
        <w:spacing w:before="360" w:after="120" w:line="280" w:lineRule="atLeast"/>
        <w:ind w:hanging="1224"/>
        <w:jc w:val="both"/>
      </w:pPr>
      <w:bookmarkStart w:id="95" w:name="_Toc424030183"/>
      <w:r>
        <w:t>A „gyártási szám” (OEP által a táblázat alatt megadott felépítés szerint az elszámoló által képzett szám) kitöltése az alábbi ISO-csoportokba tartozó GYSE termékek esetén kötelező</w:t>
      </w:r>
      <w:bookmarkEnd w:id="95"/>
    </w:p>
    <w:p w:rsidR="00186C7A" w:rsidRDefault="00186C7A" w:rsidP="00186C7A">
      <w:pPr>
        <w:rPr>
          <w:b/>
        </w:rPr>
      </w:pPr>
    </w:p>
    <w:p w:rsidR="00186C7A" w:rsidRPr="00174C66" w:rsidRDefault="00186C7A" w:rsidP="00186C7A"/>
    <w:tbl>
      <w:tblPr>
        <w:tblW w:w="6536" w:type="dxa"/>
        <w:tblInd w:w="55" w:type="dxa"/>
        <w:tblCellMar>
          <w:left w:w="70" w:type="dxa"/>
          <w:right w:w="70" w:type="dxa"/>
        </w:tblCellMar>
        <w:tblLook w:val="04A0"/>
      </w:tblPr>
      <w:tblGrid>
        <w:gridCol w:w="1858"/>
        <w:gridCol w:w="4678"/>
      </w:tblGrid>
      <w:tr w:rsidR="00186C7A" w:rsidRPr="00174C66" w:rsidTr="007C1176">
        <w:trPr>
          <w:trHeight w:val="100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6C7A" w:rsidRPr="00174C66" w:rsidRDefault="00186C7A" w:rsidP="007C1176">
            <w:pPr>
              <w:jc w:val="center"/>
              <w:rPr>
                <w:color w:val="000000"/>
              </w:rPr>
            </w:pPr>
            <w:r w:rsidRPr="00174C66">
              <w:rPr>
                <w:color w:val="000000"/>
              </w:rPr>
              <w:t>ISO csoport</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86C7A" w:rsidRPr="00174C66" w:rsidRDefault="00186C7A" w:rsidP="007C1176">
            <w:pPr>
              <w:jc w:val="center"/>
              <w:rPr>
                <w:color w:val="000000"/>
              </w:rPr>
            </w:pPr>
            <w:r w:rsidRPr="00174C66">
              <w:rPr>
                <w:color w:val="000000"/>
              </w:rPr>
              <w:t xml:space="preserve"> Megnevezés</w:t>
            </w:r>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04 03 06</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Inhalátorok</w:t>
            </w:r>
          </w:p>
        </w:tc>
      </w:tr>
      <w:tr w:rsidR="00186C7A" w:rsidRPr="00174C66" w:rsidTr="007C1176">
        <w:trPr>
          <w:trHeight w:val="625"/>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06 03 09 03</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Egyedi méretvétel alapján egyedileg készített </w:t>
            </w:r>
            <w:proofErr w:type="spellStart"/>
            <w:r w:rsidRPr="00174C66">
              <w:rPr>
                <w:color w:val="000000"/>
              </w:rPr>
              <w:t>mellkas-ágyék-keresztcsont</w:t>
            </w:r>
            <w:proofErr w:type="spellEnd"/>
            <w:r w:rsidRPr="00174C66">
              <w:rPr>
                <w:color w:val="000000"/>
              </w:rPr>
              <w:t xml:space="preserve"> </w:t>
            </w:r>
            <w:proofErr w:type="spellStart"/>
            <w:r w:rsidRPr="00174C66">
              <w:rPr>
                <w:color w:val="000000"/>
              </w:rPr>
              <w:t>ortézisek</w:t>
            </w:r>
            <w:proofErr w:type="spellEnd"/>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06 12 18</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w:t>
            </w:r>
            <w:proofErr w:type="spellStart"/>
            <w:r w:rsidRPr="00174C66">
              <w:rPr>
                <w:color w:val="000000"/>
              </w:rPr>
              <w:t>Csípő-térd-boka-láb</w:t>
            </w:r>
            <w:proofErr w:type="spellEnd"/>
            <w:r w:rsidRPr="00174C66">
              <w:rPr>
                <w:color w:val="000000"/>
              </w:rPr>
              <w:t xml:space="preserve"> </w:t>
            </w:r>
            <w:proofErr w:type="spellStart"/>
            <w:r w:rsidRPr="00174C66">
              <w:rPr>
                <w:color w:val="000000"/>
              </w:rPr>
              <w:t>ortézisek</w:t>
            </w:r>
            <w:proofErr w:type="spellEnd"/>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06 18</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Felső végtagok protézisrendszerei</w:t>
            </w:r>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06 24</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Alsó végtagok protézisrendszerei</w:t>
            </w:r>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06 30 36</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Műfogsorok</w:t>
            </w:r>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06 30 37</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Fogszabályozás segédeszközei</w:t>
            </w:r>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12 16</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Mopedek és motorkerékpárok</w:t>
            </w:r>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12 21</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w:t>
            </w:r>
            <w:proofErr w:type="spellStart"/>
            <w:r w:rsidRPr="00174C66">
              <w:rPr>
                <w:color w:val="000000"/>
              </w:rPr>
              <w:t>Kerekesszékek</w:t>
            </w:r>
            <w:proofErr w:type="spellEnd"/>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21 03 06</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Szemüvegkeretek</w:t>
            </w:r>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21 03 21</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Távcsőszemüvegek</w:t>
            </w:r>
          </w:p>
        </w:tc>
      </w:tr>
      <w:tr w:rsidR="00186C7A" w:rsidRPr="00174C66" w:rsidTr="007C1176">
        <w:trPr>
          <w:trHeight w:val="319"/>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21 42 12 06 03</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Műgége-készülék</w:t>
            </w:r>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21 45 03</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Hallójárati készülékek</w:t>
            </w:r>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21 45 06</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Fül mögötti hallókészülékek</w:t>
            </w:r>
          </w:p>
        </w:tc>
      </w:tr>
      <w:tr w:rsidR="00186C7A" w:rsidRPr="00174C66" w:rsidTr="007C1176">
        <w:trPr>
          <w:trHeight w:val="362"/>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21 45 09</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Szemüvegszárba épített hallókészülékek</w:t>
            </w:r>
          </w:p>
        </w:tc>
      </w:tr>
      <w:tr w:rsidR="00186C7A" w:rsidRPr="00174C66" w:rsidTr="007C1176">
        <w:trPr>
          <w:trHeight w:val="423"/>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21 45 12</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pPr>
              <w:rPr>
                <w:color w:val="000000"/>
              </w:rPr>
            </w:pPr>
            <w:r w:rsidRPr="00174C66">
              <w:rPr>
                <w:color w:val="000000"/>
              </w:rPr>
              <w:t xml:space="preserve"> Testen viselt, dobozos hallókészülékek</w:t>
            </w:r>
          </w:p>
        </w:tc>
      </w:tr>
      <w:tr w:rsidR="00186C7A" w:rsidRPr="00174C66" w:rsidTr="007C1176">
        <w:trPr>
          <w:trHeight w:val="300"/>
        </w:trPr>
        <w:tc>
          <w:tcPr>
            <w:tcW w:w="1858" w:type="dxa"/>
            <w:tcBorders>
              <w:top w:val="nil"/>
              <w:left w:val="single" w:sz="4" w:space="0" w:color="auto"/>
              <w:bottom w:val="single" w:sz="4" w:space="0" w:color="auto"/>
              <w:right w:val="single" w:sz="4" w:space="0" w:color="auto"/>
            </w:tcBorders>
            <w:shd w:val="clear" w:color="auto" w:fill="auto"/>
            <w:hideMark/>
          </w:tcPr>
          <w:p w:rsidR="00186C7A" w:rsidRPr="00174C66" w:rsidRDefault="00186C7A" w:rsidP="007C1176">
            <w:r w:rsidRPr="00174C66">
              <w:t xml:space="preserve"> </w:t>
            </w:r>
          </w:p>
        </w:tc>
        <w:tc>
          <w:tcPr>
            <w:tcW w:w="4678" w:type="dxa"/>
            <w:tcBorders>
              <w:top w:val="nil"/>
              <w:left w:val="nil"/>
              <w:bottom w:val="single" w:sz="4" w:space="0" w:color="auto"/>
              <w:right w:val="single" w:sz="4" w:space="0" w:color="auto"/>
            </w:tcBorders>
            <w:shd w:val="clear" w:color="auto" w:fill="auto"/>
            <w:hideMark/>
          </w:tcPr>
          <w:p w:rsidR="00186C7A" w:rsidRPr="00174C66" w:rsidRDefault="00186C7A" w:rsidP="007C1176">
            <w:r w:rsidRPr="00174C66">
              <w:t xml:space="preserve"> Hallásjavító implantátumok</w:t>
            </w:r>
          </w:p>
        </w:tc>
      </w:tr>
    </w:tbl>
    <w:p w:rsidR="00186C7A" w:rsidRDefault="00186C7A" w:rsidP="00186C7A"/>
    <w:p w:rsidR="00186C7A" w:rsidRPr="00B17424" w:rsidRDefault="00186C7A" w:rsidP="00186C7A">
      <w:pPr>
        <w:rPr>
          <w:b/>
        </w:rPr>
      </w:pPr>
      <w:r w:rsidRPr="00B17424">
        <w:rPr>
          <w:b/>
        </w:rPr>
        <w:t>Gyártási szám képzése</w:t>
      </w:r>
    </w:p>
    <w:p w:rsidR="00186C7A" w:rsidRPr="00B17424" w:rsidRDefault="00186C7A" w:rsidP="00186C7A">
      <w:pPr>
        <w:rPr>
          <w:b/>
        </w:rPr>
      </w:pPr>
      <w:r w:rsidRPr="00B17424">
        <w:rPr>
          <w:b/>
          <w:color w:val="0D0D0D"/>
        </w:rPr>
        <w:t xml:space="preserve">1-6. karakter megye+patikakód, 7- 14. karakter kiadás dátuma </w:t>
      </w:r>
      <w:proofErr w:type="spellStart"/>
      <w:r w:rsidRPr="00B17424">
        <w:rPr>
          <w:b/>
          <w:color w:val="0D0D0D"/>
        </w:rPr>
        <w:t>év-hónap-nap</w:t>
      </w:r>
      <w:proofErr w:type="spellEnd"/>
      <w:r w:rsidRPr="00B17424">
        <w:rPr>
          <w:b/>
          <w:color w:val="0D0D0D"/>
        </w:rPr>
        <w:t>, 15-18. karakter folyamatos napi sorszám</w:t>
      </w:r>
    </w:p>
    <w:p w:rsidR="009E463C" w:rsidRDefault="00186C7A">
      <w:pPr>
        <w:spacing w:after="60"/>
      </w:pPr>
      <w:r w:rsidRPr="0006278A">
        <w:rPr>
          <w:b/>
          <w:bCs/>
        </w:rPr>
        <w:br w:type="page"/>
      </w:r>
    </w:p>
    <w:p w:rsidR="00854B38" w:rsidRDefault="004C43A1" w:rsidP="00B40279">
      <w:pPr>
        <w:pStyle w:val="Cmsor1"/>
        <w:pageBreakBefore w:val="0"/>
        <w:numPr>
          <w:ilvl w:val="0"/>
          <w:numId w:val="9"/>
        </w:numPr>
        <w:tabs>
          <w:tab w:val="left" w:pos="567"/>
        </w:tabs>
        <w:spacing w:before="360" w:after="120" w:line="280" w:lineRule="atLeast"/>
      </w:pPr>
      <w:bookmarkStart w:id="96" w:name="_Toc423596366"/>
      <w:r>
        <w:lastRenderedPageBreak/>
        <w:t xml:space="preserve"> </w:t>
      </w:r>
      <w:bookmarkStart w:id="97" w:name="_Toc424030184"/>
      <w:r w:rsidR="00854B38">
        <w:t>Fogalmak, rövidítések</w:t>
      </w:r>
      <w:bookmarkEnd w:id="96"/>
      <w:bookmarkEnd w:id="97"/>
    </w:p>
    <w:p w:rsidR="00854B38" w:rsidRDefault="00854B38" w:rsidP="00854B38"/>
    <w:tbl>
      <w:tblPr>
        <w:tblStyle w:val="Rcsostblzat"/>
        <w:tblW w:w="9322" w:type="dxa"/>
        <w:tblInd w:w="113" w:type="dxa"/>
        <w:tblLook w:val="04A0"/>
      </w:tblPr>
      <w:tblGrid>
        <w:gridCol w:w="1474"/>
        <w:gridCol w:w="7848"/>
      </w:tblGrid>
      <w:tr w:rsidR="00D8401E" w:rsidRPr="001345BD" w:rsidTr="00D8401E">
        <w:tc>
          <w:tcPr>
            <w:tcW w:w="1474" w:type="dxa"/>
          </w:tcPr>
          <w:p w:rsidR="00D8401E" w:rsidRDefault="00D8401E" w:rsidP="00D8401E">
            <w:r>
              <w:t>EME</w:t>
            </w:r>
          </w:p>
        </w:tc>
        <w:tc>
          <w:tcPr>
            <w:tcW w:w="7848" w:type="dxa"/>
          </w:tcPr>
          <w:p w:rsidR="00D8401E" w:rsidRDefault="00D8401E" w:rsidP="00D8401E">
            <w:r>
              <w:t>Egyedi méltányossági engedélyeket kezelő rendszer</w:t>
            </w:r>
          </w:p>
        </w:tc>
      </w:tr>
      <w:tr w:rsidR="00D8401E" w:rsidRPr="001345BD" w:rsidTr="00854B38">
        <w:tc>
          <w:tcPr>
            <w:tcW w:w="1474" w:type="dxa"/>
          </w:tcPr>
          <w:p w:rsidR="00D8401E" w:rsidRDefault="00D8401E" w:rsidP="00D8401E">
            <w:r>
              <w:t>GYSE</w:t>
            </w:r>
          </w:p>
        </w:tc>
        <w:tc>
          <w:tcPr>
            <w:tcW w:w="7848" w:type="dxa"/>
          </w:tcPr>
          <w:p w:rsidR="00D8401E" w:rsidRDefault="00D8401E" w:rsidP="00D8401E">
            <w:r>
              <w:t>Gyógyászati segédeszköz</w:t>
            </w:r>
          </w:p>
        </w:tc>
      </w:tr>
      <w:tr w:rsidR="00D8401E" w:rsidRPr="001345BD" w:rsidTr="00D8401E">
        <w:tc>
          <w:tcPr>
            <w:tcW w:w="1474" w:type="dxa"/>
          </w:tcPr>
          <w:p w:rsidR="00D8401E" w:rsidRDefault="00D8401E" w:rsidP="00D8401E">
            <w:r>
              <w:t>Kiváltott vények</w:t>
            </w:r>
          </w:p>
        </w:tc>
        <w:tc>
          <w:tcPr>
            <w:tcW w:w="7848" w:type="dxa"/>
          </w:tcPr>
          <w:p w:rsidR="00D8401E" w:rsidRDefault="00D8401E" w:rsidP="00D8401E">
            <w:r>
              <w:t>Sikeres kiadáskor (későbbi kiadáskor, részkiadáskor) eltárolt vényazonosítók.</w:t>
            </w:r>
          </w:p>
        </w:tc>
      </w:tr>
      <w:tr w:rsidR="00D8401E" w:rsidRPr="001345BD" w:rsidTr="00854B38">
        <w:tc>
          <w:tcPr>
            <w:tcW w:w="1474" w:type="dxa"/>
          </w:tcPr>
          <w:p w:rsidR="00D8401E" w:rsidRDefault="00D8401E" w:rsidP="00854B38">
            <w:r>
              <w:t>OVF</w:t>
            </w:r>
          </w:p>
        </w:tc>
        <w:tc>
          <w:tcPr>
            <w:tcW w:w="7848" w:type="dxa"/>
          </w:tcPr>
          <w:p w:rsidR="00D8401E" w:rsidRDefault="00D8401E" w:rsidP="00854B38">
            <w:r>
              <w:t xml:space="preserve">Online </w:t>
            </w:r>
            <w:proofErr w:type="spellStart"/>
            <w:r>
              <w:t>VényFeldolgozó</w:t>
            </w:r>
            <w:proofErr w:type="spellEnd"/>
            <w:r>
              <w:t xml:space="preserve"> (</w:t>
            </w:r>
            <w:proofErr w:type="spellStart"/>
            <w:r>
              <w:t>Webservice</w:t>
            </w:r>
            <w:proofErr w:type="spellEnd"/>
            <w:r>
              <w:t xml:space="preserve"> és a működéshez szükséges funkciókat biztosító modul a Szolgáltatói kérés/válaszok kezelésére)</w:t>
            </w:r>
          </w:p>
        </w:tc>
      </w:tr>
      <w:tr w:rsidR="00D8401E" w:rsidRPr="001345BD" w:rsidTr="00854B38">
        <w:tc>
          <w:tcPr>
            <w:tcW w:w="1474" w:type="dxa"/>
          </w:tcPr>
          <w:p w:rsidR="00D8401E" w:rsidRDefault="00D8401E" w:rsidP="00854B38">
            <w:r>
              <w:t>OVFK</w:t>
            </w:r>
          </w:p>
        </w:tc>
        <w:tc>
          <w:tcPr>
            <w:tcW w:w="7848" w:type="dxa"/>
          </w:tcPr>
          <w:p w:rsidR="00D8401E" w:rsidRDefault="00D8401E" w:rsidP="00854B38">
            <w:r>
              <w:t xml:space="preserve">Online </w:t>
            </w:r>
            <w:proofErr w:type="spellStart"/>
            <w:r>
              <w:t>VényFeldolgozó</w:t>
            </w:r>
            <w:proofErr w:type="spellEnd"/>
            <w:r>
              <w:t xml:space="preserve"> Közgyógyellátási modul (virtuális pénztárcakezelés)</w:t>
            </w:r>
          </w:p>
        </w:tc>
      </w:tr>
      <w:tr w:rsidR="00D8401E" w:rsidRPr="001345BD" w:rsidTr="00854B38">
        <w:tc>
          <w:tcPr>
            <w:tcW w:w="1474" w:type="dxa"/>
          </w:tcPr>
          <w:p w:rsidR="00D8401E" w:rsidRDefault="00D8401E" w:rsidP="00854B38">
            <w:r>
              <w:t>TH</w:t>
            </w:r>
          </w:p>
        </w:tc>
        <w:tc>
          <w:tcPr>
            <w:tcW w:w="7848" w:type="dxa"/>
          </w:tcPr>
          <w:p w:rsidR="00D8401E" w:rsidRDefault="00D8401E" w:rsidP="00854B38">
            <w:r>
              <w:t>OEP Területi Hivatal</w:t>
            </w:r>
          </w:p>
        </w:tc>
      </w:tr>
      <w:tr w:rsidR="00D8401E" w:rsidRPr="001345BD" w:rsidTr="00854B38">
        <w:tc>
          <w:tcPr>
            <w:tcW w:w="1474" w:type="dxa"/>
          </w:tcPr>
          <w:p w:rsidR="00D8401E" w:rsidRDefault="00D8401E" w:rsidP="00854B38">
            <w:r>
              <w:t>VER</w:t>
            </w:r>
          </w:p>
        </w:tc>
        <w:tc>
          <w:tcPr>
            <w:tcW w:w="7848" w:type="dxa"/>
          </w:tcPr>
          <w:p w:rsidR="00D8401E" w:rsidRDefault="00D8401E" w:rsidP="00854B38">
            <w:r>
              <w:t>Vényellenőrző rendszer (korábban BÉVER)</w:t>
            </w:r>
          </w:p>
        </w:tc>
      </w:tr>
    </w:tbl>
    <w:p w:rsidR="00854B38" w:rsidRDefault="00854B38" w:rsidP="00854B38"/>
    <w:p w:rsidR="00C70130" w:rsidRDefault="00C70130">
      <w:pPr>
        <w:spacing w:before="0"/>
        <w:jc w:val="left"/>
      </w:pPr>
      <w:r>
        <w:br w:type="page"/>
      </w:r>
    </w:p>
    <w:p w:rsidR="00670D31" w:rsidRDefault="00B40279" w:rsidP="00B40279">
      <w:pPr>
        <w:pStyle w:val="Cmsor1"/>
        <w:pageBreakBefore w:val="0"/>
        <w:numPr>
          <w:ilvl w:val="0"/>
          <w:numId w:val="9"/>
        </w:numPr>
        <w:tabs>
          <w:tab w:val="left" w:pos="567"/>
        </w:tabs>
        <w:spacing w:before="360" w:after="120" w:line="280" w:lineRule="atLeast"/>
      </w:pPr>
      <w:r>
        <w:lastRenderedPageBreak/>
        <w:t xml:space="preserve"> </w:t>
      </w:r>
      <w:bookmarkStart w:id="98" w:name="_Toc423596367"/>
      <w:bookmarkStart w:id="99" w:name="_Toc424030185"/>
      <w:r w:rsidR="00670D31">
        <w:t>Mellékletek</w:t>
      </w:r>
      <w:bookmarkEnd w:id="98"/>
      <w:bookmarkEnd w:id="99"/>
    </w:p>
    <w:p w:rsidR="00670D31" w:rsidRDefault="00670D31" w:rsidP="00670D31"/>
    <w:p w:rsidR="00670D31" w:rsidRPr="00670D31" w:rsidRDefault="002B0C82" w:rsidP="00B40279">
      <w:pPr>
        <w:pStyle w:val="Cmsor2"/>
        <w:numPr>
          <w:ilvl w:val="1"/>
          <w:numId w:val="9"/>
        </w:numPr>
        <w:tabs>
          <w:tab w:val="left" w:pos="567"/>
        </w:tabs>
        <w:spacing w:before="360" w:after="120" w:line="280" w:lineRule="atLeast"/>
        <w:ind w:left="567" w:hanging="567"/>
        <w:jc w:val="both"/>
      </w:pPr>
      <w:r>
        <w:t xml:space="preserve"> </w:t>
      </w:r>
      <w:bookmarkStart w:id="100" w:name="_Toc423596368"/>
      <w:bookmarkStart w:id="101" w:name="_Toc424030186"/>
      <w:r w:rsidR="00670D31">
        <w:t>Szolgáltatói tranzakció szerkezet</w:t>
      </w:r>
      <w:bookmarkEnd w:id="100"/>
      <w:bookmarkEnd w:id="101"/>
    </w:p>
    <w:p w:rsidR="00AE4142" w:rsidRDefault="00F675B6" w:rsidP="00854B38">
      <w:r>
        <w:t xml:space="preserve">A szolgáltatói tranzakció szerkezet felépítését a mellékelt </w:t>
      </w:r>
    </w:p>
    <w:p w:rsidR="00C40EBD" w:rsidRDefault="00C40EBD" w:rsidP="00854B38"/>
    <w:p w:rsidR="00670D31" w:rsidRDefault="00F675B6" w:rsidP="00854B38">
      <w:proofErr w:type="spellStart"/>
      <w:r w:rsidRPr="00C40EBD">
        <w:rPr>
          <w:b/>
        </w:rPr>
        <w:t>Szolgaltatói-tranzakcio-szerkezet-XML</w:t>
      </w:r>
      <w:proofErr w:type="spellEnd"/>
      <w:r w:rsidR="00E6097F">
        <w:rPr>
          <w:b/>
        </w:rPr>
        <w:t>_1.1</w:t>
      </w:r>
      <w:proofErr w:type="gramStart"/>
      <w:r w:rsidR="001F0F9D" w:rsidRPr="00C40EBD">
        <w:rPr>
          <w:b/>
        </w:rPr>
        <w:t>.xls</w:t>
      </w:r>
      <w:r w:rsidR="001F0F9D" w:rsidRPr="001F0F9D">
        <w:t>x</w:t>
      </w:r>
      <w:proofErr w:type="gramEnd"/>
      <w:r>
        <w:t xml:space="preserve"> fájl tartalmazza.</w:t>
      </w:r>
    </w:p>
    <w:p w:rsidR="00CC7927" w:rsidRDefault="00CC7927" w:rsidP="00854B38"/>
    <w:p w:rsidR="00CC7927" w:rsidRDefault="00CC7927" w:rsidP="00CC7927">
      <w:pPr>
        <w:pStyle w:val="Cmsor3"/>
        <w:numPr>
          <w:ilvl w:val="2"/>
          <w:numId w:val="9"/>
        </w:numPr>
        <w:tabs>
          <w:tab w:val="left" w:pos="567"/>
        </w:tabs>
        <w:spacing w:before="360" w:after="120" w:line="280" w:lineRule="atLeast"/>
        <w:ind w:hanging="1224"/>
        <w:jc w:val="both"/>
      </w:pPr>
      <w:bookmarkStart w:id="102" w:name="_Toc423596369"/>
      <w:bookmarkStart w:id="103" w:name="_Toc424030187"/>
      <w:r>
        <w:t>Lekérdezés XML</w:t>
      </w:r>
      <w:bookmarkEnd w:id="102"/>
      <w:bookmarkEnd w:id="103"/>
    </w:p>
    <w:p w:rsidR="00CC7927" w:rsidRDefault="00CC7927" w:rsidP="00CC7927"/>
    <w:p w:rsidR="00060C95" w:rsidRDefault="00060C95" w:rsidP="00060C95">
      <w:r>
        <w:t>&lt;</w:t>
      </w:r>
      <w:proofErr w:type="gramStart"/>
      <w:r>
        <w:t>?</w:t>
      </w:r>
      <w:proofErr w:type="spellStart"/>
      <w:r>
        <w:t>xml</w:t>
      </w:r>
      <w:proofErr w:type="spellEnd"/>
      <w:proofErr w:type="gramEnd"/>
      <w:r>
        <w:t xml:space="preserve"> version="1.0" </w:t>
      </w:r>
      <w:proofErr w:type="spellStart"/>
      <w:r>
        <w:t>encoding</w:t>
      </w:r>
      <w:proofErr w:type="spellEnd"/>
      <w:r>
        <w:t>="UTF-8"?&gt;</w:t>
      </w:r>
    </w:p>
    <w:p w:rsidR="00060C95" w:rsidRDefault="00060C95" w:rsidP="00060C95">
      <w:r>
        <w:t xml:space="preserve">&lt;CSOMAG </w:t>
      </w:r>
      <w:proofErr w:type="spellStart"/>
      <w:r>
        <w:t>xmlns</w:t>
      </w:r>
      <w:proofErr w:type="spellEnd"/>
      <w:r>
        <w:t xml:space="preserve">="http://www.oep.hu/mediform/xsd/ovf1" </w:t>
      </w:r>
      <w:proofErr w:type="spellStart"/>
      <w:r>
        <w:t>xmlns</w:t>
      </w:r>
      <w:proofErr w:type="spellEnd"/>
      <w:proofErr w:type="gramStart"/>
      <w:r>
        <w:t>:</w:t>
      </w:r>
      <w:proofErr w:type="spellStart"/>
      <w:r>
        <w:t>xsi</w:t>
      </w:r>
      <w:proofErr w:type="spellEnd"/>
      <w:proofErr w:type="gramEnd"/>
      <w:r>
        <w:t>="http://www.w3.org/2001/</w:t>
      </w:r>
      <w:proofErr w:type="spellStart"/>
      <w:r>
        <w:t>XMLSchema-instance</w:t>
      </w:r>
      <w:proofErr w:type="spellEnd"/>
      <w:r>
        <w:t xml:space="preserve">" </w:t>
      </w:r>
      <w:proofErr w:type="spellStart"/>
      <w:r>
        <w:t>xsi</w:t>
      </w:r>
      <w:proofErr w:type="spellEnd"/>
      <w:r>
        <w:t>:</w:t>
      </w:r>
      <w:proofErr w:type="spellStart"/>
      <w:r>
        <w:t>schemaLocation</w:t>
      </w:r>
      <w:proofErr w:type="spellEnd"/>
      <w:r>
        <w:t>="http://www.oep.hu/mediform/xsd/ovf1 mediform-ovf1-online-lekerdezes.xsd"&gt;</w:t>
      </w:r>
    </w:p>
    <w:p w:rsidR="00060C95" w:rsidRDefault="00060C95" w:rsidP="00060C95">
      <w:r>
        <w:t>&lt;OEPVER</w:t>
      </w:r>
      <w:proofErr w:type="gramStart"/>
      <w:r>
        <w:t>&gt;1</w:t>
      </w:r>
      <w:proofErr w:type="gramEnd"/>
      <w:r>
        <w:t>&lt;/OEPVER&gt;</w:t>
      </w:r>
    </w:p>
    <w:p w:rsidR="00060C95" w:rsidRDefault="00060C95" w:rsidP="00060C95">
      <w:r>
        <w:t>&lt;OEPMIN</w:t>
      </w:r>
      <w:proofErr w:type="gramStart"/>
      <w:r>
        <w:t>&gt;AA03</w:t>
      </w:r>
      <w:proofErr w:type="gramEnd"/>
      <w:r>
        <w:t>&lt;/OEPMIN&gt;</w:t>
      </w:r>
    </w:p>
    <w:p w:rsidR="00060C95" w:rsidRDefault="00060C95" w:rsidP="00060C95">
      <w:r>
        <w:t>&lt;SWVER</w:t>
      </w:r>
      <w:proofErr w:type="gramStart"/>
      <w:r>
        <w:t>&gt;1</w:t>
      </w:r>
      <w:proofErr w:type="gramEnd"/>
      <w:r>
        <w:t>.00&lt;/SWVER&gt;</w:t>
      </w:r>
    </w:p>
    <w:p w:rsidR="00060C95" w:rsidRDefault="00060C95" w:rsidP="00060C95">
      <w:r>
        <w:t>&lt;MEGYE</w:t>
      </w:r>
      <w:proofErr w:type="gramStart"/>
      <w:r>
        <w:t>&gt;09</w:t>
      </w:r>
      <w:proofErr w:type="gramEnd"/>
      <w:r>
        <w:t>&lt;/MEGYE&gt;</w:t>
      </w:r>
    </w:p>
    <w:p w:rsidR="00060C95" w:rsidRDefault="00060C95" w:rsidP="00060C95">
      <w:r>
        <w:t>&lt;ELSZ</w:t>
      </w:r>
      <w:proofErr w:type="gramStart"/>
      <w:r>
        <w:t>&gt;8079</w:t>
      </w:r>
      <w:proofErr w:type="gramEnd"/>
      <w:r>
        <w:t>&lt;/ELSZ&gt;</w:t>
      </w:r>
    </w:p>
    <w:p w:rsidR="00060C95" w:rsidRDefault="00060C95" w:rsidP="00060C95">
      <w:r>
        <w:t>&lt;FELELSZ</w:t>
      </w:r>
      <w:proofErr w:type="gramStart"/>
      <w:r>
        <w:t>&gt;1</w:t>
      </w:r>
      <w:proofErr w:type="gramEnd"/>
      <w:r>
        <w:t>&lt;/FELELSZ&gt;</w:t>
      </w:r>
    </w:p>
    <w:p w:rsidR="00060C95" w:rsidRDefault="00060C95" w:rsidP="00060C95">
      <w:r>
        <w:t>&lt;RECNO</w:t>
      </w:r>
      <w:proofErr w:type="gramStart"/>
      <w:r>
        <w:t>&gt;1</w:t>
      </w:r>
      <w:proofErr w:type="gramEnd"/>
      <w:r>
        <w:t>&lt;/RECNO&gt;</w:t>
      </w:r>
    </w:p>
    <w:p w:rsidR="00060C95" w:rsidRDefault="00060C95" w:rsidP="00060C95">
      <w:r>
        <w:t>&lt;AFAKOR</w:t>
      </w:r>
      <w:proofErr w:type="gramStart"/>
      <w:r>
        <w:t>&gt;00</w:t>
      </w:r>
      <w:proofErr w:type="gramEnd"/>
      <w:r>
        <w:t>&lt;/AFAKOR&gt;</w:t>
      </w:r>
    </w:p>
    <w:p w:rsidR="00060C95" w:rsidRDefault="00060C95" w:rsidP="00060C95">
      <w:r>
        <w:t>&lt;CSOMAGAZON</w:t>
      </w:r>
      <w:proofErr w:type="gramStart"/>
      <w:r>
        <w:t>&gt;000000000010</w:t>
      </w:r>
      <w:proofErr w:type="gramEnd"/>
      <w:r>
        <w:t>&lt;/CSOMAGAZON&gt;</w:t>
      </w:r>
    </w:p>
    <w:p w:rsidR="00060C95" w:rsidRDefault="00060C95" w:rsidP="00060C95">
      <w:r>
        <w:t>&lt;FORGTIP</w:t>
      </w:r>
      <w:proofErr w:type="gramStart"/>
      <w:r>
        <w:t>&gt;0</w:t>
      </w:r>
      <w:proofErr w:type="gramEnd"/>
      <w:r>
        <w:t>&lt;/FORGTIP&gt;</w:t>
      </w:r>
    </w:p>
    <w:p w:rsidR="00060C95" w:rsidRDefault="00060C95" w:rsidP="00060C95">
      <w:r>
        <w:t>&lt;VENY&gt;</w:t>
      </w:r>
    </w:p>
    <w:p w:rsidR="00060C95" w:rsidRDefault="00060C95" w:rsidP="00060C95">
      <w:pPr>
        <w:ind w:left="708"/>
      </w:pPr>
      <w:r>
        <w:t>&lt;KERESTIP</w:t>
      </w:r>
      <w:proofErr w:type="gramStart"/>
      <w:r>
        <w:t>&gt;0</w:t>
      </w:r>
      <w:proofErr w:type="gramEnd"/>
      <w:r>
        <w:t>&lt;/KERESTIP&gt;</w:t>
      </w:r>
    </w:p>
    <w:p w:rsidR="00060C95" w:rsidRDefault="00060C95" w:rsidP="00060C95">
      <w:pPr>
        <w:ind w:left="708"/>
      </w:pPr>
      <w:r>
        <w:t>&lt;DATUM</w:t>
      </w:r>
      <w:proofErr w:type="gramStart"/>
      <w:r>
        <w:t>&gt;20140908</w:t>
      </w:r>
      <w:proofErr w:type="gramEnd"/>
      <w:r>
        <w:t>&lt;/DATUM&gt;</w:t>
      </w:r>
    </w:p>
    <w:p w:rsidR="00060C95" w:rsidRDefault="00060C95" w:rsidP="00060C95">
      <w:pPr>
        <w:ind w:left="708"/>
      </w:pPr>
      <w:r>
        <w:t>&lt;VENYAZ</w:t>
      </w:r>
      <w:proofErr w:type="gramStart"/>
      <w:r>
        <w:t>&gt;210904846202922614</w:t>
      </w:r>
      <w:proofErr w:type="gramEnd"/>
      <w:r>
        <w:t>&lt;/VENYAZ&gt;</w:t>
      </w:r>
    </w:p>
    <w:p w:rsidR="00060C95" w:rsidRDefault="00060C95" w:rsidP="00060C95">
      <w:pPr>
        <w:ind w:left="708"/>
      </w:pPr>
      <w:r>
        <w:t>&lt;FORGALOM</w:t>
      </w:r>
      <w:proofErr w:type="gramStart"/>
      <w:r>
        <w:t>&gt;00</w:t>
      </w:r>
      <w:proofErr w:type="gramEnd"/>
      <w:r>
        <w:t>&lt;/FORGALOM&gt;</w:t>
      </w:r>
    </w:p>
    <w:p w:rsidR="00060C95" w:rsidRDefault="00060C95" w:rsidP="00060C95">
      <w:pPr>
        <w:ind w:left="708"/>
      </w:pPr>
      <w:r>
        <w:t>&lt;TOBT</w:t>
      </w:r>
      <w:proofErr w:type="gramStart"/>
      <w:r>
        <w:t>&gt;01</w:t>
      </w:r>
      <w:proofErr w:type="gramEnd"/>
      <w:r>
        <w:t>&lt;/TOBT&gt;</w:t>
      </w:r>
    </w:p>
    <w:p w:rsidR="00060C95" w:rsidRDefault="00060C95" w:rsidP="00060C95">
      <w:pPr>
        <w:ind w:left="708"/>
      </w:pPr>
      <w:r>
        <w:t>&lt;TELEP</w:t>
      </w:r>
      <w:proofErr w:type="gramStart"/>
      <w:r>
        <w:t>&gt;2001</w:t>
      </w:r>
      <w:proofErr w:type="gramEnd"/>
      <w:r>
        <w:t>&lt;/TELEP&gt;</w:t>
      </w:r>
    </w:p>
    <w:p w:rsidR="00060C95" w:rsidRDefault="00060C95" w:rsidP="00060C95">
      <w:pPr>
        <w:ind w:left="708"/>
      </w:pPr>
      <w:r>
        <w:t>&lt;FPECSET</w:t>
      </w:r>
      <w:proofErr w:type="gramStart"/>
      <w:r>
        <w:t>&gt;48462</w:t>
      </w:r>
      <w:proofErr w:type="gramEnd"/>
      <w:r>
        <w:t>&lt;/FPECSET&gt;</w:t>
      </w:r>
    </w:p>
    <w:p w:rsidR="00060C95" w:rsidRDefault="00060C95" w:rsidP="00060C95">
      <w:pPr>
        <w:ind w:left="708"/>
      </w:pPr>
      <w:r>
        <w:t>&lt;FPERSZAM</w:t>
      </w:r>
      <w:proofErr w:type="gramStart"/>
      <w:r>
        <w:t>&gt;00</w:t>
      </w:r>
      <w:proofErr w:type="gramEnd"/>
      <w:r>
        <w:t>&lt;/FPERSZAM&gt;</w:t>
      </w:r>
    </w:p>
    <w:p w:rsidR="00060C95" w:rsidRDefault="00060C95" w:rsidP="00060C95">
      <w:pPr>
        <w:ind w:left="708"/>
      </w:pPr>
      <w:r>
        <w:t>&lt;FELDATUM</w:t>
      </w:r>
      <w:proofErr w:type="gramStart"/>
      <w:r>
        <w:t>&gt;20140908</w:t>
      </w:r>
      <w:proofErr w:type="gramEnd"/>
      <w:r>
        <w:t>&lt;/FELDATUM&gt;</w:t>
      </w:r>
    </w:p>
    <w:p w:rsidR="00060C95" w:rsidRDefault="00060C95" w:rsidP="00060C95">
      <w:pPr>
        <w:ind w:left="708"/>
      </w:pPr>
      <w:r>
        <w:t>&lt;KEZDATUM</w:t>
      </w:r>
      <w:proofErr w:type="gramStart"/>
      <w:r>
        <w:t>&gt;20141008</w:t>
      </w:r>
      <w:proofErr w:type="gramEnd"/>
      <w:r>
        <w:t>&lt;/KEZDATUM&gt;</w:t>
      </w:r>
    </w:p>
    <w:p w:rsidR="00060C95" w:rsidRDefault="00060C95" w:rsidP="00060C95">
      <w:pPr>
        <w:ind w:left="708"/>
      </w:pPr>
      <w:r>
        <w:t>&lt;BERLESHONAP</w:t>
      </w:r>
      <w:proofErr w:type="gramStart"/>
      <w:r>
        <w:t>&gt;000</w:t>
      </w:r>
      <w:proofErr w:type="gramEnd"/>
      <w:r>
        <w:t>&lt;/BERLESHONAP&gt;</w:t>
      </w:r>
    </w:p>
    <w:p w:rsidR="00060C95" w:rsidRDefault="00060C95" w:rsidP="00060C95">
      <w:pPr>
        <w:ind w:left="708"/>
      </w:pPr>
      <w:r>
        <w:t>&lt;BERLESAKTHONAP</w:t>
      </w:r>
      <w:proofErr w:type="gramStart"/>
      <w:r>
        <w:t>&gt;000</w:t>
      </w:r>
      <w:proofErr w:type="gramEnd"/>
      <w:r>
        <w:t>&lt;/BERLESAKTHONAP&gt;</w:t>
      </w:r>
    </w:p>
    <w:p w:rsidR="00060C95" w:rsidRDefault="00060C95" w:rsidP="00060C95">
      <w:pPr>
        <w:ind w:left="708"/>
      </w:pPr>
      <w:r>
        <w:t>&lt;BERLESZAROKOD</w:t>
      </w:r>
      <w:proofErr w:type="gramStart"/>
      <w:r>
        <w:t>&gt;0</w:t>
      </w:r>
      <w:proofErr w:type="gramEnd"/>
      <w:r>
        <w:t>&lt;/BERLESZAROKOD&gt;</w:t>
      </w:r>
    </w:p>
    <w:p w:rsidR="00060C95" w:rsidRDefault="00060C95" w:rsidP="00060C95">
      <w:pPr>
        <w:ind w:left="708"/>
      </w:pPr>
      <w:r>
        <w:t>&lt;ANTSZKOD</w:t>
      </w:r>
      <w:proofErr w:type="gramStart"/>
      <w:r>
        <w:t>&gt;101109201</w:t>
      </w:r>
      <w:proofErr w:type="gramEnd"/>
      <w:r>
        <w:t>&lt;/ANTSZKOD&gt;</w:t>
      </w:r>
    </w:p>
    <w:p w:rsidR="00060C95" w:rsidRDefault="00060C95" w:rsidP="00060C95">
      <w:pPr>
        <w:ind w:left="708"/>
      </w:pPr>
      <w:r>
        <w:t>&lt;FORGNAPLO</w:t>
      </w:r>
      <w:proofErr w:type="gramStart"/>
      <w:r>
        <w:t>&gt;0000000000</w:t>
      </w:r>
      <w:proofErr w:type="gramEnd"/>
      <w:r>
        <w:t>&lt;/FORGNAPLO&gt;</w:t>
      </w:r>
    </w:p>
    <w:p w:rsidR="00060C95" w:rsidRDefault="00060C95" w:rsidP="00060C95">
      <w:pPr>
        <w:ind w:left="708"/>
      </w:pPr>
      <w:r>
        <w:t>&lt;IGENYAZON</w:t>
      </w:r>
      <w:proofErr w:type="gramStart"/>
      <w:r>
        <w:t>&gt;3480000000000035757112501</w:t>
      </w:r>
      <w:proofErr w:type="gramEnd"/>
      <w:r>
        <w:t>&lt;/IGENYAZON&gt;</w:t>
      </w:r>
    </w:p>
    <w:p w:rsidR="00060C95" w:rsidRDefault="00060C95" w:rsidP="00060C95">
      <w:pPr>
        <w:ind w:left="708"/>
      </w:pPr>
      <w:r>
        <w:t>&lt;BNOKOD</w:t>
      </w:r>
      <w:proofErr w:type="gramStart"/>
      <w:r>
        <w:t>&gt;M2160</w:t>
      </w:r>
      <w:proofErr w:type="gramEnd"/>
      <w:r>
        <w:t>&lt;/BNOKOD&gt;</w:t>
      </w:r>
    </w:p>
    <w:p w:rsidR="00060C95" w:rsidRDefault="00060C95" w:rsidP="00060C95">
      <w:pPr>
        <w:ind w:left="708"/>
      </w:pPr>
      <w:r>
        <w:t>&lt;MUNKALAPSZAM</w:t>
      </w:r>
      <w:proofErr w:type="gramStart"/>
      <w:r>
        <w:t>&gt;000000000020023741</w:t>
      </w:r>
      <w:proofErr w:type="gramEnd"/>
      <w:r>
        <w:t>&lt;/MUNKALAPSZAM&gt;</w:t>
      </w:r>
    </w:p>
    <w:p w:rsidR="00060C95" w:rsidRDefault="00060C95" w:rsidP="00060C95">
      <w:pPr>
        <w:ind w:left="708"/>
      </w:pPr>
      <w:r>
        <w:t>&lt;EGYEDIENGSZAM</w:t>
      </w:r>
      <w:proofErr w:type="gramStart"/>
      <w:r>
        <w:t>&gt;0000000000</w:t>
      </w:r>
      <w:proofErr w:type="gramEnd"/>
      <w:r>
        <w:t>&lt;/EGYEDIENGSZAM&gt;</w:t>
      </w:r>
    </w:p>
    <w:p w:rsidR="00060C95" w:rsidRDefault="00060C95" w:rsidP="00060C95">
      <w:pPr>
        <w:ind w:left="708"/>
      </w:pPr>
      <w:r>
        <w:lastRenderedPageBreak/>
        <w:t>&lt;SZULDAT</w:t>
      </w:r>
      <w:proofErr w:type="gramStart"/>
      <w:r>
        <w:t>&gt;20010523</w:t>
      </w:r>
      <w:proofErr w:type="gramEnd"/>
      <w:r>
        <w:t>&lt;/SZULDAT&gt;</w:t>
      </w:r>
    </w:p>
    <w:p w:rsidR="00060C95" w:rsidRDefault="00060C95" w:rsidP="00060C95">
      <w:pPr>
        <w:ind w:left="708"/>
      </w:pPr>
      <w:r>
        <w:t>&lt;SZPECSET</w:t>
      </w:r>
      <w:proofErr w:type="gramStart"/>
      <w:r>
        <w:t>&gt;00000</w:t>
      </w:r>
      <w:proofErr w:type="gramEnd"/>
      <w:r>
        <w:t>&lt;/SZPECSET&gt;</w:t>
      </w:r>
    </w:p>
    <w:p w:rsidR="00060C95" w:rsidRDefault="00060C95" w:rsidP="00060C95">
      <w:pPr>
        <w:ind w:left="708"/>
      </w:pPr>
      <w:r>
        <w:t>&lt;SZJAVDAT</w:t>
      </w:r>
      <w:proofErr w:type="gramStart"/>
      <w:r>
        <w:t>&gt;00</w:t>
      </w:r>
      <w:proofErr w:type="gramEnd"/>
      <w:r>
        <w:t>&lt;/SZJAVDAT&gt;</w:t>
      </w:r>
    </w:p>
    <w:p w:rsidR="00060C95" w:rsidRDefault="00060C95" w:rsidP="00060C95">
      <w:pPr>
        <w:ind w:left="708"/>
      </w:pPr>
      <w:r>
        <w:t>&lt;VSZOFTKOD</w:t>
      </w:r>
      <w:proofErr w:type="gramStart"/>
      <w:r>
        <w:t>&gt;000</w:t>
      </w:r>
      <w:proofErr w:type="gramEnd"/>
      <w:r>
        <w:t>&lt;/VSZOFTKOD&gt;</w:t>
      </w:r>
    </w:p>
    <w:p w:rsidR="00060C95" w:rsidRDefault="00060C95" w:rsidP="00060C95">
      <w:pPr>
        <w:ind w:left="708"/>
      </w:pPr>
      <w:r>
        <w:t>&lt;VTORZSDAT</w:t>
      </w:r>
      <w:proofErr w:type="gramStart"/>
      <w:r>
        <w:t>&gt;0</w:t>
      </w:r>
      <w:proofErr w:type="gramEnd"/>
      <w:r>
        <w:t>&lt;/VTORZSDAT&gt;</w:t>
      </w:r>
    </w:p>
    <w:p w:rsidR="00060C95" w:rsidRDefault="00060C95" w:rsidP="00060C95">
      <w:pPr>
        <w:ind w:left="708"/>
      </w:pPr>
      <w:r>
        <w:t>&lt;ALLAPOTVALT</w:t>
      </w:r>
      <w:proofErr w:type="gramStart"/>
      <w:r>
        <w:t>&gt;N</w:t>
      </w:r>
      <w:proofErr w:type="gramEnd"/>
      <w:r>
        <w:t>&lt;/ALLAPOTVALT&gt;</w:t>
      </w:r>
    </w:p>
    <w:p w:rsidR="00060C95" w:rsidRDefault="00060C95" w:rsidP="00060C95">
      <w:pPr>
        <w:ind w:left="708"/>
      </w:pPr>
      <w:r>
        <w:t>&lt;TBOSSZ</w:t>
      </w:r>
      <w:proofErr w:type="gramStart"/>
      <w:r>
        <w:t>&gt;88900.</w:t>
      </w:r>
      <w:proofErr w:type="gramEnd"/>
      <w:r>
        <w:t>00&lt;/TBOSSZ&gt;</w:t>
      </w:r>
    </w:p>
    <w:p w:rsidR="00060C95" w:rsidRDefault="00060C95" w:rsidP="00060C95">
      <w:pPr>
        <w:ind w:left="708"/>
      </w:pPr>
      <w:r>
        <w:t>&lt;RESZKIADAS</w:t>
      </w:r>
      <w:proofErr w:type="gramStart"/>
      <w:r>
        <w:t>&gt;0</w:t>
      </w:r>
      <w:proofErr w:type="gramEnd"/>
      <w:r>
        <w:t>&lt;/RESZKIADAS&gt;</w:t>
      </w:r>
    </w:p>
    <w:p w:rsidR="00060C95" w:rsidRDefault="00060C95" w:rsidP="00060C95">
      <w:pPr>
        <w:ind w:left="708"/>
      </w:pPr>
      <w:r>
        <w:t>&lt;CITO</w:t>
      </w:r>
      <w:proofErr w:type="gramStart"/>
      <w:r>
        <w:t>&gt;N</w:t>
      </w:r>
      <w:proofErr w:type="gramEnd"/>
      <w:r>
        <w:t>&lt;/CITO&gt;</w:t>
      </w:r>
    </w:p>
    <w:p w:rsidR="00060C95" w:rsidRDefault="00060C95" w:rsidP="00060C95">
      <w:pPr>
        <w:ind w:left="1416"/>
      </w:pPr>
      <w:r>
        <w:t>&lt;TTT&gt;</w:t>
      </w:r>
    </w:p>
    <w:p w:rsidR="00060C95" w:rsidRDefault="00060C95" w:rsidP="00060C95">
      <w:pPr>
        <w:ind w:left="2124"/>
      </w:pPr>
      <w:r>
        <w:t>&lt;TERMAZON&gt;</w:t>
      </w:r>
    </w:p>
    <w:p w:rsidR="00060C95" w:rsidRDefault="00060C95" w:rsidP="00060C95">
      <w:pPr>
        <w:ind w:left="2124"/>
      </w:pPr>
      <w:r>
        <w:t xml:space="preserve">    &lt;TERMAZONSZAM</w:t>
      </w:r>
      <w:proofErr w:type="gramStart"/>
      <w:r>
        <w:t>&gt;000000000020023741</w:t>
      </w:r>
      <w:proofErr w:type="gramEnd"/>
      <w:r>
        <w:t>&lt;/TERMAZONSZAM&gt;</w:t>
      </w:r>
    </w:p>
    <w:p w:rsidR="00060C95" w:rsidRDefault="00060C95" w:rsidP="00060C95">
      <w:pPr>
        <w:ind w:left="2124"/>
      </w:pPr>
      <w:r>
        <w:t>&lt;/TERMAZON&gt;</w:t>
      </w:r>
    </w:p>
    <w:p w:rsidR="00060C95" w:rsidRDefault="00060C95" w:rsidP="00060C95">
      <w:pPr>
        <w:ind w:left="1416"/>
      </w:pPr>
      <w:r>
        <w:t>&lt;TTTKOD</w:t>
      </w:r>
      <w:proofErr w:type="gramStart"/>
      <w:r>
        <w:t>&gt;310196961</w:t>
      </w:r>
      <w:proofErr w:type="gramEnd"/>
      <w:r>
        <w:t>&lt;/TTTKOD&gt;</w:t>
      </w:r>
    </w:p>
    <w:p w:rsidR="00060C95" w:rsidRDefault="00060C95" w:rsidP="00060C95">
      <w:pPr>
        <w:ind w:left="1416"/>
      </w:pPr>
      <w:r>
        <w:t>&lt;JOGCIM</w:t>
      </w:r>
      <w:proofErr w:type="gramStart"/>
      <w:r>
        <w:t>&gt;121</w:t>
      </w:r>
      <w:proofErr w:type="gramEnd"/>
      <w:r>
        <w:t>&lt;/JOGCIM&gt;</w:t>
      </w:r>
    </w:p>
    <w:p w:rsidR="00060C95" w:rsidRDefault="00060C95" w:rsidP="00060C95">
      <w:pPr>
        <w:ind w:left="1416"/>
      </w:pPr>
      <w:r>
        <w:t>&lt;AFA</w:t>
      </w:r>
      <w:proofErr w:type="gramStart"/>
      <w:r>
        <w:t>&gt;27</w:t>
      </w:r>
      <w:proofErr w:type="gramEnd"/>
      <w:r>
        <w:t>&lt;/AFA&gt;</w:t>
      </w:r>
    </w:p>
    <w:p w:rsidR="00060C95" w:rsidRDefault="00060C95" w:rsidP="00060C95">
      <w:pPr>
        <w:ind w:left="1416"/>
      </w:pPr>
      <w:r>
        <w:t>&lt;MENNY</w:t>
      </w:r>
      <w:proofErr w:type="gramStart"/>
      <w:r>
        <w:t>&gt;2</w:t>
      </w:r>
      <w:proofErr w:type="gramEnd"/>
      <w:r>
        <w:t>.000000&lt;/MENNY&gt;</w:t>
      </w:r>
    </w:p>
    <w:p w:rsidR="00060C95" w:rsidRDefault="00060C95" w:rsidP="00060C95">
      <w:pPr>
        <w:ind w:left="1416"/>
      </w:pPr>
      <w:r>
        <w:t>&lt;FOGYAR</w:t>
      </w:r>
      <w:proofErr w:type="gramStart"/>
      <w:r>
        <w:t>&gt;88900.</w:t>
      </w:r>
      <w:proofErr w:type="gramEnd"/>
      <w:r>
        <w:t>00&lt;/FOGYAR&gt;</w:t>
      </w:r>
    </w:p>
    <w:p w:rsidR="00060C95" w:rsidRDefault="00060C95" w:rsidP="00060C95">
      <w:pPr>
        <w:ind w:left="1416"/>
      </w:pPr>
      <w:r>
        <w:t>&lt;TBELADAR</w:t>
      </w:r>
      <w:proofErr w:type="gramStart"/>
      <w:r>
        <w:t>&gt;88900.</w:t>
      </w:r>
      <w:proofErr w:type="gramEnd"/>
      <w:r>
        <w:t>00&lt;/TBELADAR&gt;</w:t>
      </w:r>
    </w:p>
    <w:p w:rsidR="00060C95" w:rsidRDefault="00060C95" w:rsidP="00060C95">
      <w:pPr>
        <w:ind w:left="1416"/>
      </w:pPr>
      <w:r>
        <w:t>&lt;TBTAM</w:t>
      </w:r>
      <w:proofErr w:type="gramStart"/>
      <w:r>
        <w:t>&gt;88900.</w:t>
      </w:r>
      <w:proofErr w:type="gramEnd"/>
      <w:r>
        <w:t>00&lt;/TBTAM&gt;</w:t>
      </w:r>
    </w:p>
    <w:p w:rsidR="00060C95" w:rsidRDefault="00060C95" w:rsidP="00060C95">
      <w:pPr>
        <w:ind w:left="1416"/>
      </w:pPr>
      <w:r>
        <w:t>&lt;BETEGFT</w:t>
      </w:r>
      <w:proofErr w:type="gramStart"/>
      <w:r>
        <w:t>&gt;0.</w:t>
      </w:r>
      <w:proofErr w:type="gramEnd"/>
      <w:r>
        <w:t>00&lt;/BETEGFT&gt;</w:t>
      </w:r>
    </w:p>
    <w:p w:rsidR="00060C95" w:rsidRDefault="00060C95" w:rsidP="00060C95">
      <w:pPr>
        <w:ind w:left="1416"/>
      </w:pPr>
      <w:r>
        <w:t>&lt;KVAZFT</w:t>
      </w:r>
      <w:proofErr w:type="gramStart"/>
      <w:r>
        <w:t>&gt;17780.</w:t>
      </w:r>
      <w:proofErr w:type="gramEnd"/>
      <w:r>
        <w:t>00&lt;/KVAZFT&gt;</w:t>
      </w:r>
    </w:p>
    <w:p w:rsidR="00060C95" w:rsidRDefault="00060C95" w:rsidP="00060C95">
      <w:pPr>
        <w:ind w:left="1416"/>
      </w:pPr>
      <w:r>
        <w:t>&lt;FTTT</w:t>
      </w:r>
      <w:proofErr w:type="gramStart"/>
      <w:r>
        <w:t>&gt;310196961</w:t>
      </w:r>
      <w:proofErr w:type="gramEnd"/>
      <w:r>
        <w:t>&lt;/FTTT&gt;</w:t>
      </w:r>
    </w:p>
    <w:p w:rsidR="00060C95" w:rsidRDefault="00060C95" w:rsidP="00060C95">
      <w:pPr>
        <w:ind w:left="1416"/>
      </w:pPr>
      <w:r>
        <w:t>&lt;EANKOD</w:t>
      </w:r>
      <w:proofErr w:type="gramStart"/>
      <w:r>
        <w:t>&gt;0000000000000</w:t>
      </w:r>
      <w:proofErr w:type="gramEnd"/>
      <w:r>
        <w:t>&lt;/EANKOD&gt;</w:t>
      </w:r>
    </w:p>
    <w:p w:rsidR="00060C95" w:rsidRDefault="00060C95" w:rsidP="00060C95">
      <w:pPr>
        <w:ind w:left="1416"/>
      </w:pPr>
      <w:r>
        <w:t>&lt;FMENNY</w:t>
      </w:r>
      <w:proofErr w:type="gramStart"/>
      <w:r>
        <w:t>&gt;2</w:t>
      </w:r>
      <w:proofErr w:type="gramEnd"/>
      <w:r>
        <w:t>.000000&lt;/FMENNY&gt;</w:t>
      </w:r>
    </w:p>
    <w:p w:rsidR="00060C95" w:rsidRDefault="00060C95" w:rsidP="00060C95">
      <w:pPr>
        <w:ind w:left="1416"/>
      </w:pPr>
      <w:r>
        <w:t>&lt;HELYETTESITHETO</w:t>
      </w:r>
      <w:proofErr w:type="gramStart"/>
      <w:r>
        <w:t>&gt;1</w:t>
      </w:r>
      <w:proofErr w:type="gramEnd"/>
      <w:r>
        <w:t>&lt;/HELYETTESITHETO&gt;</w:t>
      </w:r>
    </w:p>
    <w:p w:rsidR="00060C95" w:rsidRDefault="00060C95" w:rsidP="00060C95">
      <w:pPr>
        <w:ind w:left="1416"/>
      </w:pPr>
      <w:r>
        <w:t>&lt;OLDAL</w:t>
      </w:r>
      <w:proofErr w:type="gramStart"/>
      <w:r>
        <w:t>&gt;N</w:t>
      </w:r>
      <w:proofErr w:type="gramEnd"/>
      <w:r>
        <w:t>&lt;/OLDAL&gt;</w:t>
      </w:r>
    </w:p>
    <w:p w:rsidR="00060C95" w:rsidRDefault="00060C95" w:rsidP="00060C95">
      <w:pPr>
        <w:ind w:left="1416"/>
      </w:pPr>
      <w:r>
        <w:t>&lt;/TTT&gt;</w:t>
      </w:r>
    </w:p>
    <w:p w:rsidR="00060C95" w:rsidRDefault="00060C95" w:rsidP="00060C95">
      <w:r>
        <w:t>&lt;/VENY&gt;</w:t>
      </w:r>
    </w:p>
    <w:p w:rsidR="00060C95" w:rsidRDefault="00060C95" w:rsidP="00060C95">
      <w:r>
        <w:t>&lt;/CSOMAG&gt;</w:t>
      </w:r>
    </w:p>
    <w:p w:rsidR="00060C95" w:rsidRDefault="00060C95" w:rsidP="00060C95"/>
    <w:p w:rsidR="00060C95" w:rsidRDefault="00060C95" w:rsidP="00060C95">
      <w:pPr>
        <w:pStyle w:val="Cmsor3"/>
        <w:numPr>
          <w:ilvl w:val="2"/>
          <w:numId w:val="9"/>
        </w:numPr>
        <w:tabs>
          <w:tab w:val="left" w:pos="567"/>
        </w:tabs>
        <w:spacing w:before="360" w:after="120" w:line="280" w:lineRule="atLeast"/>
        <w:ind w:hanging="1224"/>
        <w:jc w:val="both"/>
      </w:pPr>
      <w:bookmarkStart w:id="104" w:name="_Toc423596370"/>
      <w:bookmarkStart w:id="105" w:name="_Toc424030188"/>
      <w:r>
        <w:t>Kiadás XML</w:t>
      </w:r>
      <w:bookmarkEnd w:id="104"/>
      <w:bookmarkEnd w:id="105"/>
    </w:p>
    <w:p w:rsidR="00060C95" w:rsidRDefault="00060C95" w:rsidP="00060C95"/>
    <w:p w:rsidR="00060C95" w:rsidRDefault="00060C95" w:rsidP="00060C95">
      <w:r>
        <w:t>&lt;</w:t>
      </w:r>
      <w:proofErr w:type="gramStart"/>
      <w:r>
        <w:t>?</w:t>
      </w:r>
      <w:proofErr w:type="spellStart"/>
      <w:r>
        <w:t>xml</w:t>
      </w:r>
      <w:proofErr w:type="spellEnd"/>
      <w:proofErr w:type="gramEnd"/>
      <w:r>
        <w:t xml:space="preserve"> version="1.0" </w:t>
      </w:r>
      <w:proofErr w:type="spellStart"/>
      <w:r>
        <w:t>encoding</w:t>
      </w:r>
      <w:proofErr w:type="spellEnd"/>
      <w:r>
        <w:t>="UTF-8"?&gt;</w:t>
      </w:r>
    </w:p>
    <w:p w:rsidR="00060C95" w:rsidRDefault="00060C95" w:rsidP="00060C95">
      <w:r>
        <w:t xml:space="preserve">&lt;CSOMAG </w:t>
      </w:r>
      <w:proofErr w:type="spellStart"/>
      <w:r>
        <w:t>xmlns</w:t>
      </w:r>
      <w:proofErr w:type="spellEnd"/>
      <w:r>
        <w:t xml:space="preserve">="http://www.oep.hu/mediform/xsd/ovf1" </w:t>
      </w:r>
      <w:proofErr w:type="spellStart"/>
      <w:r>
        <w:t>xmlns</w:t>
      </w:r>
      <w:proofErr w:type="spellEnd"/>
      <w:proofErr w:type="gramStart"/>
      <w:r>
        <w:t>:</w:t>
      </w:r>
      <w:proofErr w:type="spellStart"/>
      <w:r>
        <w:t>xsi</w:t>
      </w:r>
      <w:proofErr w:type="spellEnd"/>
      <w:proofErr w:type="gramEnd"/>
      <w:r>
        <w:t>="http://www.w3.org/2001/</w:t>
      </w:r>
      <w:proofErr w:type="spellStart"/>
      <w:r>
        <w:t>XMLSchema-instance</w:t>
      </w:r>
      <w:proofErr w:type="spellEnd"/>
      <w:r>
        <w:t xml:space="preserve">" </w:t>
      </w:r>
      <w:proofErr w:type="spellStart"/>
      <w:r>
        <w:t>xsi</w:t>
      </w:r>
      <w:proofErr w:type="spellEnd"/>
      <w:r>
        <w:t>:</w:t>
      </w:r>
      <w:proofErr w:type="spellStart"/>
      <w:r>
        <w:t>schemaLocation</w:t>
      </w:r>
      <w:proofErr w:type="spellEnd"/>
      <w:r>
        <w:t>="http://www.oep.hu/mediform/xsd/ovf1 mediform-ovf1-online-krv.xsd"&gt;</w:t>
      </w:r>
    </w:p>
    <w:p w:rsidR="00060C95" w:rsidRDefault="00060C95" w:rsidP="00060C95">
      <w:r>
        <w:t>&lt;OEPVER</w:t>
      </w:r>
      <w:proofErr w:type="gramStart"/>
      <w:r>
        <w:t>&gt;1</w:t>
      </w:r>
      <w:proofErr w:type="gramEnd"/>
      <w:r>
        <w:t>&lt;/OEPVER&gt;</w:t>
      </w:r>
    </w:p>
    <w:p w:rsidR="00060C95" w:rsidRDefault="00060C95" w:rsidP="00060C95">
      <w:r>
        <w:t>&lt;OEPMIN</w:t>
      </w:r>
      <w:proofErr w:type="gramStart"/>
      <w:r>
        <w:t>&gt;AA03</w:t>
      </w:r>
      <w:proofErr w:type="gramEnd"/>
      <w:r>
        <w:t>&lt;/OEPMIN&gt;</w:t>
      </w:r>
    </w:p>
    <w:p w:rsidR="00060C95" w:rsidRDefault="00060C95" w:rsidP="00060C95">
      <w:r>
        <w:t>&lt;SWVER</w:t>
      </w:r>
      <w:proofErr w:type="gramStart"/>
      <w:r>
        <w:t>&gt;1</w:t>
      </w:r>
      <w:proofErr w:type="gramEnd"/>
      <w:r>
        <w:t>.00&lt;/SWVER&gt;</w:t>
      </w:r>
    </w:p>
    <w:p w:rsidR="00060C95" w:rsidRDefault="00060C95" w:rsidP="00060C95">
      <w:r>
        <w:t>&lt;MEGYE</w:t>
      </w:r>
      <w:proofErr w:type="gramStart"/>
      <w:r>
        <w:t>&gt;09</w:t>
      </w:r>
      <w:proofErr w:type="gramEnd"/>
      <w:r>
        <w:t>&lt;/MEGYE&gt;</w:t>
      </w:r>
    </w:p>
    <w:p w:rsidR="00060C95" w:rsidRDefault="00060C95" w:rsidP="00060C95">
      <w:r>
        <w:t>&lt;ELSZ</w:t>
      </w:r>
      <w:proofErr w:type="gramStart"/>
      <w:r>
        <w:t>&gt;8079</w:t>
      </w:r>
      <w:proofErr w:type="gramEnd"/>
      <w:r>
        <w:t>&lt;/ELSZ&gt;</w:t>
      </w:r>
    </w:p>
    <w:p w:rsidR="00060C95" w:rsidRDefault="00060C95" w:rsidP="00060C95">
      <w:r>
        <w:t>&lt;CSOMAGAZON</w:t>
      </w:r>
      <w:proofErr w:type="gramStart"/>
      <w:r>
        <w:t>&gt;000000000011</w:t>
      </w:r>
      <w:proofErr w:type="gramEnd"/>
      <w:r>
        <w:t>&lt;/CSOMAGAZON&gt;</w:t>
      </w:r>
    </w:p>
    <w:p w:rsidR="00060C95" w:rsidRDefault="00060C95" w:rsidP="00060C95">
      <w:r>
        <w:t>&lt;FORGTIP</w:t>
      </w:r>
      <w:proofErr w:type="gramStart"/>
      <w:r>
        <w:t>&gt;0</w:t>
      </w:r>
      <w:proofErr w:type="gramEnd"/>
      <w:r>
        <w:t>&lt;/FORGTIP&gt;</w:t>
      </w:r>
    </w:p>
    <w:p w:rsidR="00060C95" w:rsidRDefault="00060C95" w:rsidP="00060C95">
      <w:pPr>
        <w:ind w:left="708"/>
      </w:pPr>
      <w:r>
        <w:t>&lt;VENY&gt;</w:t>
      </w:r>
    </w:p>
    <w:p w:rsidR="00060C95" w:rsidRDefault="00060C95" w:rsidP="00060C95">
      <w:pPr>
        <w:ind w:left="708"/>
      </w:pPr>
      <w:r>
        <w:lastRenderedPageBreak/>
        <w:t>&lt;KERESTIP</w:t>
      </w:r>
      <w:proofErr w:type="gramStart"/>
      <w:r>
        <w:t>&gt;1</w:t>
      </w:r>
      <w:proofErr w:type="gramEnd"/>
      <w:r>
        <w:t>&lt;/KERESTIP&gt;</w:t>
      </w:r>
    </w:p>
    <w:p w:rsidR="00060C95" w:rsidRDefault="00060C95" w:rsidP="00060C95">
      <w:pPr>
        <w:ind w:left="708"/>
      </w:pPr>
      <w:r>
        <w:t>&lt;VENYAZ</w:t>
      </w:r>
      <w:proofErr w:type="gramStart"/>
      <w:r>
        <w:t>&gt;210904846202922614</w:t>
      </w:r>
      <w:proofErr w:type="gramEnd"/>
      <w:r>
        <w:t>&lt;/VENYAZ&gt;</w:t>
      </w:r>
    </w:p>
    <w:p w:rsidR="00060C95" w:rsidRDefault="00060C95" w:rsidP="00060C95">
      <w:pPr>
        <w:ind w:left="708"/>
      </w:pPr>
      <w:r>
        <w:t>&lt;TRAZON</w:t>
      </w:r>
      <w:proofErr w:type="gramStart"/>
      <w:r>
        <w:t>&gt;96A07A8C74E24106BE6CB56B087486C3</w:t>
      </w:r>
      <w:proofErr w:type="gramEnd"/>
      <w:r>
        <w:t>&lt;/TRAZON&gt;</w:t>
      </w:r>
    </w:p>
    <w:p w:rsidR="00060C95" w:rsidRDefault="00060C95" w:rsidP="00060C95">
      <w:pPr>
        <w:ind w:left="708"/>
      </w:pPr>
      <w:r>
        <w:t>&lt;RESZKIADAS</w:t>
      </w:r>
      <w:proofErr w:type="gramStart"/>
      <w:r>
        <w:t>&gt;0</w:t>
      </w:r>
      <w:proofErr w:type="gramEnd"/>
      <w:r>
        <w:t>&lt;/RESZKIADAS&gt;</w:t>
      </w:r>
    </w:p>
    <w:p w:rsidR="00060C95" w:rsidRDefault="00060C95" w:rsidP="00060C95">
      <w:pPr>
        <w:ind w:left="708"/>
      </w:pPr>
      <w:r>
        <w:t>&lt;/VENY&gt;</w:t>
      </w:r>
    </w:p>
    <w:p w:rsidR="00060C95" w:rsidRDefault="00060C95" w:rsidP="00060C95">
      <w:r>
        <w:t>&lt;/CSOMAG&gt;</w:t>
      </w:r>
    </w:p>
    <w:p w:rsidR="00060C95" w:rsidRDefault="00060C95" w:rsidP="00060C95">
      <w:pPr>
        <w:ind w:left="1224"/>
      </w:pPr>
    </w:p>
    <w:p w:rsidR="00060C95" w:rsidRDefault="00060C95" w:rsidP="00060C95">
      <w:pPr>
        <w:pStyle w:val="Cmsor3"/>
        <w:numPr>
          <w:ilvl w:val="2"/>
          <w:numId w:val="9"/>
        </w:numPr>
        <w:tabs>
          <w:tab w:val="left" w:pos="567"/>
        </w:tabs>
        <w:spacing w:before="360" w:after="120" w:line="280" w:lineRule="atLeast"/>
        <w:ind w:hanging="1224"/>
        <w:jc w:val="both"/>
      </w:pPr>
      <w:bookmarkStart w:id="106" w:name="_Toc423596371"/>
      <w:bookmarkStart w:id="107" w:name="_Toc424030189"/>
      <w:r>
        <w:t>Visszavonás XML</w:t>
      </w:r>
      <w:bookmarkEnd w:id="106"/>
      <w:bookmarkEnd w:id="107"/>
    </w:p>
    <w:p w:rsidR="00060C95" w:rsidRDefault="00060C95" w:rsidP="00060C95"/>
    <w:p w:rsidR="00060C95" w:rsidRDefault="00060C95" w:rsidP="00060C95">
      <w:r>
        <w:t>&lt;</w:t>
      </w:r>
      <w:proofErr w:type="gramStart"/>
      <w:r>
        <w:t>?</w:t>
      </w:r>
      <w:proofErr w:type="spellStart"/>
      <w:r>
        <w:t>xml</w:t>
      </w:r>
      <w:proofErr w:type="spellEnd"/>
      <w:proofErr w:type="gramEnd"/>
      <w:r>
        <w:t xml:space="preserve"> version="1.0" </w:t>
      </w:r>
      <w:proofErr w:type="spellStart"/>
      <w:r>
        <w:t>encoding</w:t>
      </w:r>
      <w:proofErr w:type="spellEnd"/>
      <w:r>
        <w:t>="UTF-8"?&gt;</w:t>
      </w:r>
    </w:p>
    <w:p w:rsidR="00060C95" w:rsidRDefault="00060C95" w:rsidP="00060C95">
      <w:r>
        <w:t xml:space="preserve">&lt;CSOMAG </w:t>
      </w:r>
      <w:proofErr w:type="spellStart"/>
      <w:r>
        <w:t>xmlns</w:t>
      </w:r>
      <w:proofErr w:type="spellEnd"/>
      <w:r>
        <w:t xml:space="preserve">="http://www.oep.hu/mediform/xsd/ovf1" </w:t>
      </w:r>
      <w:proofErr w:type="spellStart"/>
      <w:r>
        <w:t>xmlns</w:t>
      </w:r>
      <w:proofErr w:type="spellEnd"/>
      <w:proofErr w:type="gramStart"/>
      <w:r>
        <w:t>:</w:t>
      </w:r>
      <w:proofErr w:type="spellStart"/>
      <w:r>
        <w:t>xsi</w:t>
      </w:r>
      <w:proofErr w:type="spellEnd"/>
      <w:proofErr w:type="gramEnd"/>
      <w:r>
        <w:t>="http://www.w3.org/2001/</w:t>
      </w:r>
      <w:proofErr w:type="spellStart"/>
      <w:r>
        <w:t>XMLSchema-instance</w:t>
      </w:r>
      <w:proofErr w:type="spellEnd"/>
      <w:r>
        <w:t xml:space="preserve">" </w:t>
      </w:r>
      <w:proofErr w:type="spellStart"/>
      <w:r>
        <w:t>xsi</w:t>
      </w:r>
      <w:proofErr w:type="spellEnd"/>
      <w:r>
        <w:t>:</w:t>
      </w:r>
      <w:proofErr w:type="spellStart"/>
      <w:r>
        <w:t>schemaLocation</w:t>
      </w:r>
      <w:proofErr w:type="spellEnd"/>
      <w:r>
        <w:t>="http://www.oep.hu/mediform/xsd/ovf1 mediform-ovf1-online-krv.xsd"&gt;</w:t>
      </w:r>
    </w:p>
    <w:p w:rsidR="00060C95" w:rsidRDefault="00060C95" w:rsidP="00060C95">
      <w:r>
        <w:t>&lt;OEPVER</w:t>
      </w:r>
      <w:proofErr w:type="gramStart"/>
      <w:r>
        <w:t>&gt;1</w:t>
      </w:r>
      <w:proofErr w:type="gramEnd"/>
      <w:r>
        <w:t>&lt;/OEPVER&gt;</w:t>
      </w:r>
    </w:p>
    <w:p w:rsidR="00060C95" w:rsidRDefault="00060C95" w:rsidP="00060C95">
      <w:r>
        <w:t>&lt;OEPMIN</w:t>
      </w:r>
      <w:proofErr w:type="gramStart"/>
      <w:r>
        <w:t>&gt;AA03</w:t>
      </w:r>
      <w:proofErr w:type="gramEnd"/>
      <w:r>
        <w:t>&lt;/OEPMIN&gt;</w:t>
      </w:r>
    </w:p>
    <w:p w:rsidR="00060C95" w:rsidRDefault="00060C95" w:rsidP="00060C95">
      <w:r>
        <w:t>&lt;SWVER</w:t>
      </w:r>
      <w:proofErr w:type="gramStart"/>
      <w:r>
        <w:t>&gt;1</w:t>
      </w:r>
      <w:proofErr w:type="gramEnd"/>
      <w:r>
        <w:t>.00&lt;/SWVER&gt;</w:t>
      </w:r>
    </w:p>
    <w:p w:rsidR="00060C95" w:rsidRDefault="00060C95" w:rsidP="00060C95">
      <w:r>
        <w:t>&lt;MEGYE</w:t>
      </w:r>
      <w:proofErr w:type="gramStart"/>
      <w:r>
        <w:t>&gt;09</w:t>
      </w:r>
      <w:proofErr w:type="gramEnd"/>
      <w:r>
        <w:t>&lt;/MEGYE&gt;</w:t>
      </w:r>
    </w:p>
    <w:p w:rsidR="00060C95" w:rsidRDefault="00060C95" w:rsidP="00060C95">
      <w:r>
        <w:t>&lt;ELSZ</w:t>
      </w:r>
      <w:proofErr w:type="gramStart"/>
      <w:r>
        <w:t>&gt;8079</w:t>
      </w:r>
      <w:proofErr w:type="gramEnd"/>
      <w:r>
        <w:t>&lt;/ELSZ&gt;</w:t>
      </w:r>
    </w:p>
    <w:p w:rsidR="00060C95" w:rsidRDefault="00060C95" w:rsidP="00060C95">
      <w:r>
        <w:t>&lt;CSOMAGAZON</w:t>
      </w:r>
      <w:proofErr w:type="gramStart"/>
      <w:r>
        <w:t>&gt;000000000012</w:t>
      </w:r>
      <w:proofErr w:type="gramEnd"/>
      <w:r>
        <w:t>&lt;/CSOMAGAZON&gt;</w:t>
      </w:r>
    </w:p>
    <w:p w:rsidR="00060C95" w:rsidRDefault="00060C95" w:rsidP="00060C95">
      <w:r>
        <w:t>&lt;FORGTIP</w:t>
      </w:r>
      <w:proofErr w:type="gramStart"/>
      <w:r>
        <w:t>&gt;0</w:t>
      </w:r>
      <w:proofErr w:type="gramEnd"/>
      <w:r>
        <w:t>&lt;/FORGTIP&gt;</w:t>
      </w:r>
    </w:p>
    <w:p w:rsidR="00060C95" w:rsidRDefault="00060C95" w:rsidP="00060C95">
      <w:pPr>
        <w:ind w:left="708"/>
      </w:pPr>
      <w:r>
        <w:t>&lt;VENY&gt;</w:t>
      </w:r>
    </w:p>
    <w:p w:rsidR="00060C95" w:rsidRDefault="00060C95" w:rsidP="00060C95">
      <w:pPr>
        <w:ind w:left="708"/>
      </w:pPr>
      <w:r>
        <w:t>&lt;KERESTIP</w:t>
      </w:r>
      <w:proofErr w:type="gramStart"/>
      <w:r>
        <w:t>&gt;2</w:t>
      </w:r>
      <w:proofErr w:type="gramEnd"/>
      <w:r>
        <w:t>&lt;/KERESTIP&gt;</w:t>
      </w:r>
    </w:p>
    <w:p w:rsidR="00060C95" w:rsidRDefault="00060C95" w:rsidP="00060C95">
      <w:pPr>
        <w:ind w:left="708"/>
      </w:pPr>
      <w:r>
        <w:t>&lt;VENYAZ</w:t>
      </w:r>
      <w:proofErr w:type="gramStart"/>
      <w:r>
        <w:t>&gt;210904846202922614</w:t>
      </w:r>
      <w:proofErr w:type="gramEnd"/>
      <w:r>
        <w:t>&lt;/VENYAZ&gt;</w:t>
      </w:r>
    </w:p>
    <w:p w:rsidR="00060C95" w:rsidRDefault="00060C95" w:rsidP="00060C95">
      <w:pPr>
        <w:ind w:left="708"/>
      </w:pPr>
      <w:r>
        <w:t>&lt;TRAZON</w:t>
      </w:r>
      <w:proofErr w:type="gramStart"/>
      <w:r>
        <w:t>&gt;EB3C55202A5B4137928D0DACD4F02F52</w:t>
      </w:r>
      <w:proofErr w:type="gramEnd"/>
      <w:r>
        <w:t>&lt;/TRAZON&gt;</w:t>
      </w:r>
    </w:p>
    <w:p w:rsidR="00060C95" w:rsidRDefault="00060C95" w:rsidP="00060C95">
      <w:pPr>
        <w:ind w:left="708"/>
      </w:pPr>
      <w:r>
        <w:t>&lt;RESZKIADAS</w:t>
      </w:r>
      <w:proofErr w:type="gramStart"/>
      <w:r>
        <w:t>&gt;0</w:t>
      </w:r>
      <w:proofErr w:type="gramEnd"/>
      <w:r>
        <w:t>&lt;/RESZKIADAS&gt;</w:t>
      </w:r>
    </w:p>
    <w:p w:rsidR="00060C95" w:rsidRDefault="00060C95" w:rsidP="00060C95">
      <w:pPr>
        <w:ind w:left="708"/>
      </w:pPr>
      <w:r>
        <w:t>&lt;/VENY&gt;</w:t>
      </w:r>
    </w:p>
    <w:p w:rsidR="00060C95" w:rsidRDefault="00060C95" w:rsidP="00060C95">
      <w:r>
        <w:t>&lt;/CSOMAG&gt;</w:t>
      </w:r>
    </w:p>
    <w:p w:rsidR="00060C95" w:rsidRPr="00060C95" w:rsidRDefault="00060C95" w:rsidP="00060C95">
      <w:pPr>
        <w:ind w:left="567"/>
      </w:pPr>
    </w:p>
    <w:p w:rsidR="00952D92" w:rsidRDefault="002B0C82" w:rsidP="00B40279">
      <w:pPr>
        <w:pStyle w:val="Cmsor2"/>
        <w:numPr>
          <w:ilvl w:val="1"/>
          <w:numId w:val="9"/>
        </w:numPr>
        <w:tabs>
          <w:tab w:val="left" w:pos="567"/>
        </w:tabs>
        <w:spacing w:before="360" w:after="120" w:line="280" w:lineRule="atLeast"/>
        <w:ind w:left="567" w:hanging="567"/>
        <w:jc w:val="both"/>
      </w:pPr>
      <w:r>
        <w:t xml:space="preserve"> </w:t>
      </w:r>
      <w:bookmarkStart w:id="108" w:name="_Toc423596372"/>
      <w:bookmarkStart w:id="109" w:name="_Toc424030190"/>
      <w:r w:rsidR="00952D92">
        <w:t>Egységes válaszüzenet</w:t>
      </w:r>
      <w:bookmarkEnd w:id="108"/>
      <w:bookmarkEnd w:id="109"/>
    </w:p>
    <w:p w:rsidR="00C40EBD" w:rsidRDefault="00C40EBD" w:rsidP="00854B38">
      <w:r>
        <w:t>Az online lekérdezésekre adott válaszok szerkezetét tartalmazza a mellékelt</w:t>
      </w:r>
    </w:p>
    <w:p w:rsidR="00C40EBD" w:rsidRDefault="00C40EBD" w:rsidP="00854B38"/>
    <w:p w:rsidR="00670D31" w:rsidRDefault="00C40EBD" w:rsidP="00854B38">
      <w:proofErr w:type="spellStart"/>
      <w:r w:rsidRPr="00C40EBD">
        <w:rPr>
          <w:b/>
        </w:rPr>
        <w:t>Szolgaltatonak-visszaadott-valasz-XML</w:t>
      </w:r>
      <w:proofErr w:type="spellEnd"/>
      <w:r w:rsidR="00E6097F">
        <w:rPr>
          <w:b/>
        </w:rPr>
        <w:t>_1.1</w:t>
      </w:r>
      <w:proofErr w:type="gramStart"/>
      <w:r w:rsidRPr="00C40EBD">
        <w:rPr>
          <w:b/>
        </w:rPr>
        <w:t>.xlsx</w:t>
      </w:r>
      <w:proofErr w:type="gramEnd"/>
      <w:r>
        <w:t xml:space="preserve"> melléklet.</w:t>
      </w:r>
    </w:p>
    <w:p w:rsidR="0086264B" w:rsidRDefault="0086264B" w:rsidP="0086264B">
      <w:pPr>
        <w:pStyle w:val="Cmsor3"/>
        <w:numPr>
          <w:ilvl w:val="2"/>
          <w:numId w:val="9"/>
        </w:numPr>
        <w:tabs>
          <w:tab w:val="left" w:pos="567"/>
        </w:tabs>
        <w:spacing w:before="360" w:after="120" w:line="280" w:lineRule="atLeast"/>
        <w:ind w:hanging="1224"/>
        <w:jc w:val="both"/>
      </w:pPr>
      <w:bookmarkStart w:id="110" w:name="_Toc423596373"/>
      <w:bookmarkStart w:id="111" w:name="_Toc424030191"/>
      <w:r>
        <w:t>Válaszüzenet XML</w:t>
      </w:r>
      <w:bookmarkEnd w:id="110"/>
      <w:bookmarkEnd w:id="111"/>
    </w:p>
    <w:p w:rsidR="0086264B" w:rsidRDefault="0086264B" w:rsidP="00854B38"/>
    <w:p w:rsidR="0086264B" w:rsidRDefault="0086264B" w:rsidP="0086264B">
      <w:r>
        <w:t>&lt;</w:t>
      </w:r>
      <w:proofErr w:type="gramStart"/>
      <w:r>
        <w:t>?</w:t>
      </w:r>
      <w:proofErr w:type="spellStart"/>
      <w:r>
        <w:t>xml</w:t>
      </w:r>
      <w:proofErr w:type="spellEnd"/>
      <w:proofErr w:type="gramEnd"/>
      <w:r>
        <w:t xml:space="preserve"> version="1.0" </w:t>
      </w:r>
      <w:proofErr w:type="spellStart"/>
      <w:r>
        <w:t>encoding</w:t>
      </w:r>
      <w:proofErr w:type="spellEnd"/>
      <w:r>
        <w:t>="UTF-8"?&gt;&lt;CSOMAG&gt;</w:t>
      </w:r>
    </w:p>
    <w:p w:rsidR="0086264B" w:rsidRDefault="0086264B" w:rsidP="0086264B">
      <w:r>
        <w:t xml:space="preserve">    &lt;CSOMAGAZON</w:t>
      </w:r>
      <w:proofErr w:type="gramStart"/>
      <w:r>
        <w:t>&gt;000000000210</w:t>
      </w:r>
      <w:proofErr w:type="gramEnd"/>
      <w:r>
        <w:t>&lt;/CSOMAGAZON&gt;</w:t>
      </w:r>
    </w:p>
    <w:p w:rsidR="0086264B" w:rsidRDefault="0086264B" w:rsidP="0086264B">
      <w:r>
        <w:t xml:space="preserve">    &lt;MEGYE</w:t>
      </w:r>
      <w:proofErr w:type="gramStart"/>
      <w:r>
        <w:t>&gt;03</w:t>
      </w:r>
      <w:proofErr w:type="gramEnd"/>
      <w:r>
        <w:t>&lt;/MEGYE&gt;</w:t>
      </w:r>
    </w:p>
    <w:p w:rsidR="0086264B" w:rsidRDefault="0086264B" w:rsidP="0086264B">
      <w:r>
        <w:t xml:space="preserve">    &lt;ELSZ</w:t>
      </w:r>
      <w:proofErr w:type="gramStart"/>
      <w:r>
        <w:t>&gt;0533</w:t>
      </w:r>
      <w:proofErr w:type="gramEnd"/>
      <w:r>
        <w:t>&lt;/ELSZ&gt;</w:t>
      </w:r>
    </w:p>
    <w:p w:rsidR="0086264B" w:rsidRDefault="0086264B" w:rsidP="0086264B">
      <w:r>
        <w:t xml:space="preserve">    &lt;RECNO</w:t>
      </w:r>
      <w:proofErr w:type="gramStart"/>
      <w:r>
        <w:t>&gt;1</w:t>
      </w:r>
      <w:proofErr w:type="gramEnd"/>
      <w:r>
        <w:t>&lt;/RECNO&gt;</w:t>
      </w:r>
    </w:p>
    <w:p w:rsidR="0086264B" w:rsidRDefault="0086264B" w:rsidP="0086264B">
      <w:r>
        <w:t xml:space="preserve">    &lt;NYUGTA</w:t>
      </w:r>
      <w:proofErr w:type="gramStart"/>
      <w:r>
        <w:t>&gt;0</w:t>
      </w:r>
      <w:proofErr w:type="gramEnd"/>
      <w:r>
        <w:t>&lt;/NYUGTA&gt;</w:t>
      </w:r>
    </w:p>
    <w:p w:rsidR="0086264B" w:rsidRDefault="0086264B" w:rsidP="0086264B">
      <w:r>
        <w:t xml:space="preserve">    &lt;VENY&gt;</w:t>
      </w:r>
    </w:p>
    <w:p w:rsidR="0086264B" w:rsidRDefault="0086264B" w:rsidP="0086264B">
      <w:r>
        <w:t xml:space="preserve">        &lt;VENYAZ</w:t>
      </w:r>
      <w:proofErr w:type="gramStart"/>
      <w:r>
        <w:t>&gt;211404231731118715</w:t>
      </w:r>
      <w:proofErr w:type="gramEnd"/>
      <w:r>
        <w:t>&lt;/VENYAZ&gt;</w:t>
      </w:r>
    </w:p>
    <w:p w:rsidR="0086264B" w:rsidRDefault="0086264B" w:rsidP="0086264B">
      <w:r>
        <w:lastRenderedPageBreak/>
        <w:t xml:space="preserve">        &lt;KERESTIP</w:t>
      </w:r>
      <w:proofErr w:type="gramStart"/>
      <w:r>
        <w:t>&gt;0</w:t>
      </w:r>
      <w:proofErr w:type="gramEnd"/>
      <w:r>
        <w:t>&lt;/KERESTIP&gt;</w:t>
      </w:r>
    </w:p>
    <w:p w:rsidR="0086264B" w:rsidRDefault="0086264B" w:rsidP="0086264B">
      <w:r>
        <w:t xml:space="preserve">        &lt;TRAZON</w:t>
      </w:r>
      <w:proofErr w:type="gramStart"/>
      <w:r>
        <w:t>&gt;78D2A517972D4219A86FE7920A83ECA4</w:t>
      </w:r>
      <w:proofErr w:type="gramEnd"/>
      <w:r>
        <w:t>&lt;/TRAZON&gt;</w:t>
      </w:r>
    </w:p>
    <w:p w:rsidR="0086264B" w:rsidRDefault="0086264B" w:rsidP="0086264B">
      <w:r>
        <w:t xml:space="preserve">        &lt;HIBA</w:t>
      </w:r>
      <w:proofErr w:type="gramStart"/>
      <w:r>
        <w:t>&gt;0</w:t>
      </w:r>
      <w:proofErr w:type="gramEnd"/>
      <w:r>
        <w:t>&lt;/HIBA&gt;</w:t>
      </w:r>
    </w:p>
    <w:p w:rsidR="0086264B" w:rsidRDefault="0086264B" w:rsidP="0086264B">
      <w:r>
        <w:t xml:space="preserve">        &lt;HIBAKODOK&gt;</w:t>
      </w:r>
    </w:p>
    <w:p w:rsidR="0086264B" w:rsidRDefault="0086264B" w:rsidP="0086264B">
      <w:r>
        <w:t xml:space="preserve">            &lt;HKOD</w:t>
      </w:r>
      <w:proofErr w:type="gramStart"/>
      <w:r>
        <w:t>&gt;OVFK</w:t>
      </w:r>
      <w:proofErr w:type="gramEnd"/>
      <w:r>
        <w:t>_LEK-001&lt;/HKOD&gt;</w:t>
      </w:r>
    </w:p>
    <w:p w:rsidR="0086264B" w:rsidRDefault="0086264B" w:rsidP="0086264B">
      <w:r>
        <w:t xml:space="preserve">        &lt;/HIBAKODOK&gt;</w:t>
      </w:r>
    </w:p>
    <w:p w:rsidR="0086264B" w:rsidRDefault="0086264B" w:rsidP="0086264B">
      <w:r>
        <w:tab/>
        <w:t>&lt;TTT&gt;</w:t>
      </w:r>
      <w:r>
        <w:tab/>
      </w:r>
    </w:p>
    <w:p w:rsidR="0086264B" w:rsidRDefault="0086264B" w:rsidP="0086264B">
      <w:pPr>
        <w:ind w:firstLine="708"/>
      </w:pPr>
      <w:r>
        <w:t xml:space="preserve"> &lt;HIBAKODOK&gt;</w:t>
      </w:r>
    </w:p>
    <w:p w:rsidR="0086264B" w:rsidRDefault="0086264B" w:rsidP="0086264B">
      <w:pPr>
        <w:ind w:left="708"/>
      </w:pPr>
      <w:r>
        <w:t xml:space="preserve">      &lt;HKOD</w:t>
      </w:r>
      <w:proofErr w:type="gramStart"/>
      <w:r>
        <w:t>&gt;VER-164041</w:t>
      </w:r>
      <w:proofErr w:type="gramEnd"/>
      <w:r>
        <w:t>&lt;/HKOD&gt;</w:t>
      </w:r>
    </w:p>
    <w:p w:rsidR="0086264B" w:rsidRDefault="0086264B" w:rsidP="0086264B">
      <w:pPr>
        <w:ind w:left="708"/>
      </w:pPr>
      <w:r>
        <w:t xml:space="preserve">      &lt;HKOD</w:t>
      </w:r>
      <w:proofErr w:type="gramStart"/>
      <w:r>
        <w:t>&gt;VER-231055</w:t>
      </w:r>
      <w:proofErr w:type="gramEnd"/>
      <w:r>
        <w:t>&lt;/HKOD&gt;</w:t>
      </w:r>
    </w:p>
    <w:p w:rsidR="0086264B" w:rsidRDefault="0086264B" w:rsidP="0086264B">
      <w:r>
        <w:t xml:space="preserve">                &lt;/HIBAKODOK&gt;</w:t>
      </w:r>
    </w:p>
    <w:p w:rsidR="0086264B" w:rsidRDefault="0086264B" w:rsidP="0086264B">
      <w:r>
        <w:tab/>
        <w:t>&lt;TTT&gt;</w:t>
      </w:r>
    </w:p>
    <w:p w:rsidR="0086264B" w:rsidRDefault="0086264B" w:rsidP="0086264B">
      <w:r>
        <w:t xml:space="preserve">    &lt;/VENY&gt;</w:t>
      </w:r>
    </w:p>
    <w:p w:rsidR="0086264B" w:rsidRDefault="0086264B" w:rsidP="0086264B">
      <w:r>
        <w:t>&lt;/CSOMAG</w:t>
      </w:r>
    </w:p>
    <w:p w:rsidR="0086264B" w:rsidRDefault="0086264B" w:rsidP="00854B38"/>
    <w:p w:rsidR="00C1228C" w:rsidRDefault="002B0C82" w:rsidP="00B40279">
      <w:pPr>
        <w:pStyle w:val="Cmsor2"/>
        <w:numPr>
          <w:ilvl w:val="1"/>
          <w:numId w:val="9"/>
        </w:numPr>
        <w:tabs>
          <w:tab w:val="left" w:pos="567"/>
        </w:tabs>
        <w:spacing w:before="360" w:after="120" w:line="280" w:lineRule="atLeast"/>
        <w:ind w:left="567" w:hanging="567"/>
        <w:jc w:val="both"/>
      </w:pPr>
      <w:r>
        <w:t xml:space="preserve"> </w:t>
      </w:r>
      <w:bookmarkStart w:id="112" w:name="_Toc423596374"/>
      <w:bookmarkStart w:id="113" w:name="_Toc424030192"/>
      <w:r w:rsidR="00DF10D4">
        <w:t>Szolgáltatói tranzakció kitöltési változatok (XSD)</w:t>
      </w:r>
      <w:bookmarkEnd w:id="112"/>
      <w:bookmarkEnd w:id="113"/>
    </w:p>
    <w:p w:rsidR="00F675B6" w:rsidRDefault="00F675B6" w:rsidP="00854B38">
      <w:r>
        <w:t xml:space="preserve">A szolgáltatói tranzakciók kitöltési szabályait és kitöltési változatait a mellékelt </w:t>
      </w:r>
    </w:p>
    <w:p w:rsidR="00F675B6" w:rsidRDefault="00F675B6" w:rsidP="00854B38"/>
    <w:p w:rsidR="00C1228C" w:rsidRDefault="00F675B6" w:rsidP="00854B38">
      <w:proofErr w:type="spellStart"/>
      <w:r w:rsidRPr="00C40EBD">
        <w:rPr>
          <w:b/>
        </w:rPr>
        <w:t>Szolgáltatai-tranzakcio-szerkezet-XSD</w:t>
      </w:r>
      <w:proofErr w:type="spellEnd"/>
      <w:r w:rsidR="00E6097F">
        <w:rPr>
          <w:b/>
        </w:rPr>
        <w:t>_1.1</w:t>
      </w:r>
      <w:proofErr w:type="gramStart"/>
      <w:r w:rsidR="00952D92" w:rsidRPr="00C40EBD">
        <w:rPr>
          <w:b/>
        </w:rPr>
        <w:t>.xlsx</w:t>
      </w:r>
      <w:proofErr w:type="gramEnd"/>
      <w:r>
        <w:t xml:space="preserve"> fájl tartalmazza.</w:t>
      </w:r>
    </w:p>
    <w:p w:rsidR="005033F6" w:rsidRDefault="005033F6" w:rsidP="00854B38"/>
    <w:p w:rsidR="005033F6" w:rsidRDefault="002B0C82" w:rsidP="00B40279">
      <w:pPr>
        <w:pStyle w:val="Cmsor2"/>
        <w:numPr>
          <w:ilvl w:val="1"/>
          <w:numId w:val="9"/>
        </w:numPr>
        <w:tabs>
          <w:tab w:val="left" w:pos="567"/>
        </w:tabs>
        <w:spacing w:before="360" w:after="120" w:line="280" w:lineRule="atLeast"/>
        <w:ind w:left="567" w:hanging="567"/>
        <w:jc w:val="both"/>
      </w:pPr>
      <w:r>
        <w:t xml:space="preserve"> </w:t>
      </w:r>
      <w:bookmarkStart w:id="114" w:name="_Toc423596375"/>
      <w:bookmarkStart w:id="115" w:name="_Toc424030193"/>
      <w:proofErr w:type="spellStart"/>
      <w:r w:rsidR="00354BDB">
        <w:t>XSD-k</w:t>
      </w:r>
      <w:proofErr w:type="spellEnd"/>
      <w:r w:rsidR="00354BDB">
        <w:t xml:space="preserve"> formai ellenőrzéshez</w:t>
      </w:r>
      <w:bookmarkEnd w:id="114"/>
      <w:bookmarkEnd w:id="115"/>
    </w:p>
    <w:p w:rsidR="00F675B6" w:rsidRDefault="00F675B6" w:rsidP="005033F6">
      <w:r>
        <w:t xml:space="preserve">A beküldendő tranzakciók </w:t>
      </w:r>
      <w:proofErr w:type="spellStart"/>
      <w:r>
        <w:t>xml</w:t>
      </w:r>
      <w:proofErr w:type="spellEnd"/>
      <w:r>
        <w:t xml:space="preserve"> szerkezetének ellenőrzéséhez a mellékelt </w:t>
      </w:r>
      <w:proofErr w:type="spellStart"/>
      <w:r>
        <w:t>XSD-ket</w:t>
      </w:r>
      <w:proofErr w:type="spellEnd"/>
      <w:r>
        <w:t xml:space="preserve"> kell használni.</w:t>
      </w:r>
    </w:p>
    <w:p w:rsidR="00F675B6" w:rsidRDefault="00F675B6" w:rsidP="005033F6">
      <w:r>
        <w:t xml:space="preserve">A beérkezéskor az </w:t>
      </w:r>
      <w:proofErr w:type="spellStart"/>
      <w:r>
        <w:t>xml</w:t>
      </w:r>
      <w:proofErr w:type="spellEnd"/>
      <w:r>
        <w:t xml:space="preserve"> állományok formai ellenőrzése ezen </w:t>
      </w:r>
      <w:proofErr w:type="spellStart"/>
      <w:r>
        <w:t>XSD-kkel</w:t>
      </w:r>
      <w:proofErr w:type="spellEnd"/>
      <w:r>
        <w:t xml:space="preserve"> </w:t>
      </w:r>
      <w:proofErr w:type="spellStart"/>
      <w:r>
        <w:t>töténik</w:t>
      </w:r>
      <w:proofErr w:type="spellEnd"/>
      <w:r>
        <w:t xml:space="preserve">. Formai hibás </w:t>
      </w:r>
      <w:proofErr w:type="spellStart"/>
      <w:r>
        <w:t>xml-ek</w:t>
      </w:r>
      <w:proofErr w:type="spellEnd"/>
      <w:r>
        <w:t xml:space="preserve"> nem kerülnek további feldolgozásra.</w:t>
      </w:r>
    </w:p>
    <w:p w:rsidR="00F675B6" w:rsidRDefault="00F675B6" w:rsidP="005033F6">
      <w:r>
        <w:t xml:space="preserve">A különböző tranzakció típusokhoz tartozó XSD állományokat </w:t>
      </w:r>
      <w:proofErr w:type="gramStart"/>
      <w:r>
        <w:t>a</w:t>
      </w:r>
      <w:proofErr w:type="gramEnd"/>
    </w:p>
    <w:p w:rsidR="005033F6" w:rsidRDefault="00354BDB" w:rsidP="005033F6">
      <w:r w:rsidRPr="00C40EBD">
        <w:rPr>
          <w:b/>
        </w:rPr>
        <w:t>OVF- VER- XSD</w:t>
      </w:r>
      <w:r>
        <w:t xml:space="preserve"> könyvtár</w:t>
      </w:r>
      <w:r w:rsidR="00F675B6">
        <w:t xml:space="preserve"> tartalmazza.</w:t>
      </w:r>
    </w:p>
    <w:p w:rsidR="00C40EBD" w:rsidRDefault="00C40EBD" w:rsidP="005033F6"/>
    <w:p w:rsidR="00F675B6" w:rsidRDefault="00F675B6" w:rsidP="005033F6">
      <w:r>
        <w:t>Ezek:</w:t>
      </w:r>
    </w:p>
    <w:p w:rsidR="00C40EBD" w:rsidRDefault="00C40EBD" w:rsidP="005033F6"/>
    <w:tbl>
      <w:tblPr>
        <w:tblStyle w:val="Rcsostblzat"/>
        <w:tblW w:w="0" w:type="auto"/>
        <w:tblLook w:val="04A0"/>
      </w:tblPr>
      <w:tblGrid>
        <w:gridCol w:w="3681"/>
        <w:gridCol w:w="5381"/>
      </w:tblGrid>
      <w:tr w:rsidR="00C40EBD" w:rsidTr="00696169">
        <w:tc>
          <w:tcPr>
            <w:tcW w:w="3681" w:type="dxa"/>
          </w:tcPr>
          <w:p w:rsidR="00C40EBD" w:rsidRDefault="00C40EBD" w:rsidP="00696169">
            <w:r>
              <w:t>mediform-ovf1.xsd</w:t>
            </w:r>
          </w:p>
        </w:tc>
        <w:tc>
          <w:tcPr>
            <w:tcW w:w="5381" w:type="dxa"/>
          </w:tcPr>
          <w:p w:rsidR="00C40EBD" w:rsidRDefault="00C40EBD" w:rsidP="00696169">
            <w:r>
              <w:t>XSD típusdefiníciók</w:t>
            </w:r>
          </w:p>
        </w:tc>
      </w:tr>
      <w:tr w:rsidR="00C40EBD" w:rsidTr="00696169">
        <w:tc>
          <w:tcPr>
            <w:tcW w:w="3681" w:type="dxa"/>
          </w:tcPr>
          <w:p w:rsidR="00C40EBD" w:rsidRPr="00D22B4B" w:rsidRDefault="00C40EBD" w:rsidP="00696169">
            <w:r w:rsidRPr="00624447">
              <w:t>mediform-ovf1-kozos.xsd</w:t>
            </w:r>
          </w:p>
        </w:tc>
        <w:tc>
          <w:tcPr>
            <w:tcW w:w="5381" w:type="dxa"/>
          </w:tcPr>
          <w:p w:rsidR="00C40EBD" w:rsidRDefault="00C40EBD" w:rsidP="00696169">
            <w:r>
              <w:t>Általános XSD definíció</w:t>
            </w:r>
          </w:p>
        </w:tc>
      </w:tr>
      <w:tr w:rsidR="00C40EBD" w:rsidTr="00696169">
        <w:tc>
          <w:tcPr>
            <w:tcW w:w="3681" w:type="dxa"/>
          </w:tcPr>
          <w:p w:rsidR="00C40EBD" w:rsidRDefault="00C40EBD" w:rsidP="00696169">
            <w:r w:rsidRPr="00D22B4B">
              <w:t>mediform-ovf1-jelentes.xsd</w:t>
            </w:r>
          </w:p>
        </w:tc>
        <w:tc>
          <w:tcPr>
            <w:tcW w:w="5381" w:type="dxa"/>
          </w:tcPr>
          <w:p w:rsidR="00C40EBD" w:rsidRDefault="00C40EBD" w:rsidP="00696169">
            <w:r>
              <w:t>Jelentés XSD definíciója</w:t>
            </w:r>
          </w:p>
        </w:tc>
      </w:tr>
      <w:tr w:rsidR="00C40EBD" w:rsidTr="00696169">
        <w:tc>
          <w:tcPr>
            <w:tcW w:w="3681" w:type="dxa"/>
          </w:tcPr>
          <w:p w:rsidR="00C40EBD" w:rsidRPr="00D22B4B" w:rsidRDefault="00C40EBD" w:rsidP="00696169">
            <w:r w:rsidRPr="00D22B4B">
              <w:t>mediform-ovf1-online-lekerdezes.xsd</w:t>
            </w:r>
          </w:p>
        </w:tc>
        <w:tc>
          <w:tcPr>
            <w:tcW w:w="5381" w:type="dxa"/>
          </w:tcPr>
          <w:p w:rsidR="00C40EBD" w:rsidRDefault="00C40EBD" w:rsidP="00696169">
            <w:r>
              <w:t>Online-lekérdezés XSD definíciója</w:t>
            </w:r>
          </w:p>
        </w:tc>
      </w:tr>
      <w:tr w:rsidR="00C40EBD" w:rsidTr="00696169">
        <w:tc>
          <w:tcPr>
            <w:tcW w:w="3681" w:type="dxa"/>
          </w:tcPr>
          <w:p w:rsidR="00C40EBD" w:rsidRPr="00D22B4B" w:rsidRDefault="00C40EBD" w:rsidP="00696169">
            <w:r w:rsidRPr="00D22B4B">
              <w:t>mediform-ovf1-online-kotegelt.xsd</w:t>
            </w:r>
          </w:p>
        </w:tc>
        <w:tc>
          <w:tcPr>
            <w:tcW w:w="5381" w:type="dxa"/>
          </w:tcPr>
          <w:p w:rsidR="00C40EBD" w:rsidRDefault="00C40EBD" w:rsidP="00696169">
            <w:r>
              <w:t>Online-kötegelt feldolgozás XSD definíciója</w:t>
            </w:r>
          </w:p>
        </w:tc>
      </w:tr>
      <w:tr w:rsidR="00C40EBD" w:rsidTr="00696169">
        <w:tc>
          <w:tcPr>
            <w:tcW w:w="3681" w:type="dxa"/>
          </w:tcPr>
          <w:p w:rsidR="00C40EBD" w:rsidRPr="00D22B4B" w:rsidRDefault="00C40EBD" w:rsidP="00696169">
            <w:r w:rsidRPr="00D22B4B">
              <w:t>mediform-ovf1-online-krv.xsd</w:t>
            </w:r>
          </w:p>
        </w:tc>
        <w:tc>
          <w:tcPr>
            <w:tcW w:w="5381" w:type="dxa"/>
          </w:tcPr>
          <w:p w:rsidR="00C40EBD" w:rsidRDefault="00C40EBD" w:rsidP="00696169">
            <w:r>
              <w:t>Online kiadás, részkiadás, visszavonás XSD definíciója</w:t>
            </w:r>
          </w:p>
        </w:tc>
      </w:tr>
      <w:tr w:rsidR="00C40EBD" w:rsidTr="00696169">
        <w:tc>
          <w:tcPr>
            <w:tcW w:w="3681" w:type="dxa"/>
          </w:tcPr>
          <w:p w:rsidR="00C40EBD" w:rsidRPr="00D22B4B" w:rsidRDefault="00C40EBD" w:rsidP="00696169">
            <w:r w:rsidRPr="00D22B4B">
              <w:t>mediform-ovf1-jogviszony.xsd</w:t>
            </w:r>
          </w:p>
        </w:tc>
        <w:tc>
          <w:tcPr>
            <w:tcW w:w="5381" w:type="dxa"/>
          </w:tcPr>
          <w:p w:rsidR="00C40EBD" w:rsidRDefault="00C40EBD" w:rsidP="00696169">
            <w:r>
              <w:t>Jogviszony (keret) lekérdezés XSD definíciója</w:t>
            </w:r>
          </w:p>
        </w:tc>
      </w:tr>
      <w:tr w:rsidR="00C40EBD" w:rsidTr="00696169">
        <w:tc>
          <w:tcPr>
            <w:tcW w:w="3681" w:type="dxa"/>
          </w:tcPr>
          <w:p w:rsidR="00C40EBD" w:rsidRPr="00D22B4B" w:rsidRDefault="00C40EBD" w:rsidP="00696169">
            <w:r w:rsidRPr="00C64056">
              <w:t>mediform-ovf1-valasz.xsd</w:t>
            </w:r>
          </w:p>
        </w:tc>
        <w:tc>
          <w:tcPr>
            <w:tcW w:w="5381" w:type="dxa"/>
          </w:tcPr>
          <w:p w:rsidR="00C40EBD" w:rsidRDefault="00C40EBD" w:rsidP="00696169">
            <w:r>
              <w:t>Egységes válaszüzenet</w:t>
            </w:r>
          </w:p>
        </w:tc>
      </w:tr>
    </w:tbl>
    <w:p w:rsidR="00C40EBD" w:rsidRDefault="00C40EBD" w:rsidP="005033F6"/>
    <w:p w:rsidR="005033F6" w:rsidRDefault="005033F6" w:rsidP="005033F6"/>
    <w:p w:rsidR="002A1886" w:rsidRDefault="002B0C82" w:rsidP="00B40279">
      <w:pPr>
        <w:pStyle w:val="Cmsor2"/>
        <w:numPr>
          <w:ilvl w:val="1"/>
          <w:numId w:val="9"/>
        </w:numPr>
        <w:tabs>
          <w:tab w:val="left" w:pos="567"/>
        </w:tabs>
        <w:spacing w:before="360" w:after="120" w:line="280" w:lineRule="atLeast"/>
        <w:ind w:left="567" w:hanging="567"/>
        <w:jc w:val="both"/>
      </w:pPr>
      <w:r>
        <w:lastRenderedPageBreak/>
        <w:t xml:space="preserve"> </w:t>
      </w:r>
      <w:bookmarkStart w:id="116" w:name="_Toc423596376"/>
      <w:bookmarkStart w:id="117" w:name="_Toc424030194"/>
      <w:r w:rsidR="00E47AF6">
        <w:t>e</w:t>
      </w:r>
      <w:r w:rsidR="00F76D7D">
        <w:t>-jelentés API</w:t>
      </w:r>
      <w:bookmarkEnd w:id="116"/>
      <w:bookmarkEnd w:id="117"/>
    </w:p>
    <w:p w:rsidR="00C40EBD" w:rsidRDefault="00C40EBD" w:rsidP="005033F6">
      <w:r>
        <w:t>Az aktuális e-jelentés rendszer interfész leírását tartalmazza az</w:t>
      </w:r>
    </w:p>
    <w:p w:rsidR="00F76D7D" w:rsidRDefault="00F76D7D" w:rsidP="005033F6">
      <w:proofErr w:type="spellStart"/>
      <w:r w:rsidRPr="00C40EBD">
        <w:rPr>
          <w:b/>
        </w:rPr>
        <w:t>ejelentes</w:t>
      </w:r>
      <w:proofErr w:type="spellEnd"/>
      <w:r w:rsidRPr="00C40EBD">
        <w:rPr>
          <w:b/>
        </w:rPr>
        <w:t>_</w:t>
      </w:r>
      <w:proofErr w:type="spellStart"/>
      <w:r w:rsidRPr="00C40EBD">
        <w:rPr>
          <w:b/>
        </w:rPr>
        <w:t>api</w:t>
      </w:r>
      <w:proofErr w:type="spellEnd"/>
      <w:r w:rsidRPr="00C40EBD">
        <w:rPr>
          <w:b/>
        </w:rPr>
        <w:t>_v6</w:t>
      </w:r>
      <w:r w:rsidR="00E6097F">
        <w:rPr>
          <w:b/>
        </w:rPr>
        <w:t>10</w:t>
      </w:r>
      <w:r w:rsidR="00893FEF">
        <w:rPr>
          <w:b/>
        </w:rPr>
        <w:t>.</w:t>
      </w:r>
      <w:r w:rsidRPr="00C40EBD">
        <w:rPr>
          <w:b/>
        </w:rPr>
        <w:t>pdf</w:t>
      </w:r>
      <w:r w:rsidR="00C40EBD">
        <w:t xml:space="preserve"> dokumentum.</w:t>
      </w:r>
    </w:p>
    <w:p w:rsidR="00C40EBD" w:rsidRDefault="00C40EBD" w:rsidP="005033F6"/>
    <w:p w:rsidR="000B150B" w:rsidRDefault="000B150B" w:rsidP="000B150B">
      <w:pPr>
        <w:pStyle w:val="Cmsor2"/>
        <w:numPr>
          <w:ilvl w:val="1"/>
          <w:numId w:val="9"/>
        </w:numPr>
        <w:tabs>
          <w:tab w:val="left" w:pos="567"/>
        </w:tabs>
        <w:spacing w:before="360" w:after="120" w:line="280" w:lineRule="atLeast"/>
        <w:ind w:left="567" w:hanging="567"/>
        <w:jc w:val="both"/>
      </w:pPr>
      <w:bookmarkStart w:id="118" w:name="_Toc423596378"/>
      <w:bookmarkStart w:id="119" w:name="_Toc424030195"/>
      <w:r w:rsidRPr="000B150B">
        <w:t xml:space="preserve">A vénykép és az elszámolás mezőinek megfeleltetése (kiegészítés a tranzakció szerkezet Adatforrás </w:t>
      </w:r>
      <w:r>
        <w:t>mezőjé</w:t>
      </w:r>
      <w:r w:rsidRPr="000B150B">
        <w:t>hez)</w:t>
      </w:r>
      <w:bookmarkEnd w:id="118"/>
      <w:bookmarkEnd w:id="119"/>
    </w:p>
    <w:p w:rsidR="000B150B" w:rsidRDefault="000B150B" w:rsidP="000B150B"/>
    <w:p w:rsidR="00880EF4" w:rsidRDefault="00880EF4" w:rsidP="000B150B">
      <w:r w:rsidRPr="00880EF4">
        <w:object w:dxaOrig="7202" w:dyaOrig="5401">
          <v:shape id="_x0000_i1028" type="#_x0000_t75" style="width:487.25pt;height:365pt" o:ole="">
            <v:imagedata r:id="rId27" o:title=""/>
          </v:shape>
          <o:OLEObject Type="Embed" ProgID="PowerPoint.Slide.12" ShapeID="_x0000_i1028" DrawAspect="Content" ObjectID="_1497868845" r:id="rId28"/>
        </w:object>
      </w:r>
    </w:p>
    <w:p w:rsidR="00880EF4" w:rsidRPr="000B150B" w:rsidRDefault="00880EF4" w:rsidP="000B150B"/>
    <w:p w:rsidR="000B150B" w:rsidRPr="00854B38" w:rsidRDefault="000B150B" w:rsidP="000B150B"/>
    <w:p w:rsidR="002B0C82" w:rsidRDefault="002B0C82">
      <w:pPr>
        <w:spacing w:before="0"/>
        <w:jc w:val="left"/>
        <w:rPr>
          <w:i/>
          <w:u w:val="single"/>
        </w:rPr>
      </w:pPr>
      <w:r>
        <w:rPr>
          <w:i/>
          <w:u w:val="single"/>
        </w:rPr>
        <w:br w:type="page"/>
      </w:r>
    </w:p>
    <w:p w:rsidR="006C3DB1" w:rsidRDefault="006C3DB1" w:rsidP="006C3DB1">
      <w:pPr>
        <w:pStyle w:val="Cmsor2"/>
        <w:numPr>
          <w:ilvl w:val="1"/>
          <w:numId w:val="9"/>
        </w:numPr>
        <w:tabs>
          <w:tab w:val="left" w:pos="567"/>
        </w:tabs>
        <w:spacing w:before="360" w:after="120" w:line="280" w:lineRule="atLeast"/>
        <w:ind w:left="567" w:hanging="567"/>
        <w:jc w:val="both"/>
      </w:pPr>
      <w:bookmarkStart w:id="120" w:name="_Toc423596377"/>
      <w:bookmarkStart w:id="121" w:name="_Toc424030196"/>
      <w:r>
        <w:lastRenderedPageBreak/>
        <w:t>Kényszerkorrekciót kezdeményező adatlap</w:t>
      </w:r>
      <w:bookmarkEnd w:id="120"/>
      <w:bookmarkEnd w:id="121"/>
    </w:p>
    <w:p w:rsidR="006C3DB1" w:rsidRDefault="006C3DB1" w:rsidP="006C3DB1"/>
    <w:p w:rsidR="006C3DB1" w:rsidRDefault="006C3DB1">
      <w:pPr>
        <w:spacing w:before="0"/>
        <w:jc w:val="left"/>
        <w:rPr>
          <w:i/>
          <w:u w:val="single"/>
        </w:rPr>
      </w:pPr>
    </w:p>
    <w:p w:rsidR="002B0C82" w:rsidRPr="007913B1" w:rsidRDefault="002B0C82" w:rsidP="002B0C82">
      <w:pPr>
        <w:rPr>
          <w:i/>
          <w:u w:val="single"/>
        </w:rPr>
      </w:pPr>
    </w:p>
    <w:p w:rsidR="002B0C82" w:rsidRPr="002B0C82" w:rsidRDefault="002B0C82" w:rsidP="002B0C82">
      <w:pPr>
        <w:jc w:val="center"/>
        <w:rPr>
          <w:rFonts w:asciiTheme="minorHAnsi" w:hAnsiTheme="minorHAnsi"/>
          <w:b/>
          <w:i/>
          <w:sz w:val="24"/>
          <w:u w:val="single"/>
        </w:rPr>
      </w:pPr>
      <w:r w:rsidRPr="002B0C82">
        <w:rPr>
          <w:rFonts w:asciiTheme="minorHAnsi" w:hAnsiTheme="minorHAnsi"/>
          <w:b/>
          <w:i/>
          <w:sz w:val="24"/>
          <w:u w:val="single"/>
        </w:rPr>
        <w:t>ADATLAP</w:t>
      </w:r>
    </w:p>
    <w:p w:rsidR="002B0C82" w:rsidRPr="002B0C82" w:rsidRDefault="002B0C82" w:rsidP="002B0C82">
      <w:pPr>
        <w:jc w:val="center"/>
        <w:rPr>
          <w:rFonts w:asciiTheme="minorHAnsi" w:hAnsiTheme="minorHAnsi"/>
          <w:i/>
          <w:sz w:val="24"/>
          <w:u w:val="single"/>
        </w:rPr>
      </w:pPr>
      <w:r w:rsidRPr="002B0C82">
        <w:rPr>
          <w:rFonts w:asciiTheme="minorHAnsi" w:hAnsiTheme="minorHAnsi"/>
          <w:i/>
          <w:sz w:val="24"/>
          <w:u w:val="single"/>
        </w:rPr>
        <w:t>KORREKCIÓS TÉTEL RÖGZÍTÉSÉNEK KEZDEMÉNYEZÉSÉHEZ</w:t>
      </w:r>
    </w:p>
    <w:p w:rsidR="002B0C82" w:rsidRPr="002B0C82" w:rsidRDefault="002B0C82" w:rsidP="002B0C82">
      <w:pPr>
        <w:jc w:val="center"/>
        <w:rPr>
          <w:rFonts w:asciiTheme="minorHAnsi" w:hAnsiTheme="minorHAnsi"/>
          <w:i/>
          <w:sz w:val="24"/>
          <w:u w:val="single"/>
        </w:rPr>
      </w:pPr>
      <w:r w:rsidRPr="002B0C82">
        <w:rPr>
          <w:rFonts w:asciiTheme="minorHAnsi" w:hAnsiTheme="minorHAnsi"/>
          <w:i/>
          <w:sz w:val="24"/>
          <w:u w:val="single"/>
        </w:rPr>
        <w:t xml:space="preserve">GYÓGYSZERTÁRAK, GYÓGYÁSZATI SEGÉDESZKÖZ FORGALMAZÓK </w:t>
      </w:r>
      <w:proofErr w:type="gramStart"/>
      <w:r w:rsidRPr="002B0C82">
        <w:rPr>
          <w:rFonts w:asciiTheme="minorHAnsi" w:hAnsiTheme="minorHAnsi"/>
          <w:i/>
          <w:sz w:val="24"/>
          <w:u w:val="single"/>
        </w:rPr>
        <w:t>ÉS</w:t>
      </w:r>
      <w:proofErr w:type="gramEnd"/>
      <w:r w:rsidRPr="002B0C82">
        <w:rPr>
          <w:rFonts w:asciiTheme="minorHAnsi" w:hAnsiTheme="minorHAnsi"/>
          <w:i/>
          <w:sz w:val="24"/>
          <w:u w:val="single"/>
        </w:rPr>
        <w:t xml:space="preserve"> GYÓGYÁSZATI ELLÁTÁST NYÚJTÓ ELSZÁMOLÓK RÉSZÉRE</w:t>
      </w:r>
    </w:p>
    <w:p w:rsidR="002B0C82" w:rsidRPr="002B0C82" w:rsidRDefault="002B0C82" w:rsidP="002B0C82">
      <w:pPr>
        <w:rPr>
          <w:rFonts w:asciiTheme="minorHAnsi" w:hAnsiTheme="minorHAnsi"/>
          <w:i/>
          <w:sz w:val="24"/>
          <w:u w:val="single"/>
        </w:rPr>
      </w:pPr>
    </w:p>
    <w:p w:rsidR="002B0C82" w:rsidRPr="002B0C82" w:rsidRDefault="002B0C82" w:rsidP="002B0C82">
      <w:pPr>
        <w:rPr>
          <w:rFonts w:asciiTheme="minorHAnsi" w:hAnsiTheme="minorHAnsi"/>
          <w:i/>
          <w:sz w:val="24"/>
          <w:u w:val="single"/>
        </w:rPr>
      </w:pPr>
      <w:r w:rsidRPr="002B0C82">
        <w:rPr>
          <w:rFonts w:asciiTheme="minorHAnsi" w:hAnsiTheme="minorHAnsi"/>
          <w:i/>
          <w:sz w:val="24"/>
          <w:u w:val="single"/>
        </w:rPr>
        <w:t>KÖTELEZŐEN KITÖLTENDŐ MEZŐK:</w:t>
      </w:r>
    </w:p>
    <w:p w:rsidR="002B0C82" w:rsidRPr="002B0C82" w:rsidRDefault="002B0C82" w:rsidP="002B0C82">
      <w:pPr>
        <w:rPr>
          <w:rFonts w:asciiTheme="minorHAnsi" w:hAnsiTheme="minorHAnsi"/>
          <w:sz w:val="24"/>
        </w:rPr>
      </w:pPr>
      <w:r w:rsidRPr="002B0C82">
        <w:rPr>
          <w:rFonts w:asciiTheme="minorHAnsi" w:hAnsiTheme="minorHAnsi"/>
          <w:sz w:val="24"/>
        </w:rPr>
        <w:t>Megyekód</w:t>
      </w:r>
      <w:proofErr w:type="gramStart"/>
      <w:r w:rsidRPr="002B0C82">
        <w:rPr>
          <w:rFonts w:asciiTheme="minorHAnsi" w:hAnsiTheme="minorHAnsi"/>
          <w:sz w:val="24"/>
        </w:rPr>
        <w:t>:.............,</w:t>
      </w:r>
      <w:proofErr w:type="gramEnd"/>
      <w:r w:rsidRPr="002B0C82">
        <w:rPr>
          <w:rFonts w:asciiTheme="minorHAnsi" w:hAnsiTheme="minorHAnsi"/>
          <w:sz w:val="24"/>
        </w:rPr>
        <w:t xml:space="preserve"> 4 jegyű Elszámoló Kód:…………….., </w:t>
      </w:r>
    </w:p>
    <w:p w:rsidR="002B0C82" w:rsidRPr="002B0C82" w:rsidRDefault="002B0C82" w:rsidP="002B0C82">
      <w:pPr>
        <w:rPr>
          <w:rFonts w:asciiTheme="minorHAnsi" w:hAnsiTheme="minorHAnsi"/>
          <w:sz w:val="24"/>
        </w:rPr>
      </w:pPr>
      <w:r w:rsidRPr="002B0C82">
        <w:rPr>
          <w:rFonts w:asciiTheme="minorHAnsi" w:hAnsiTheme="minorHAnsi"/>
          <w:sz w:val="24"/>
        </w:rPr>
        <w:t>Elszámoló neve</w:t>
      </w:r>
      <w:proofErr w:type="gramStart"/>
      <w:r w:rsidRPr="002B0C82">
        <w:rPr>
          <w:rFonts w:asciiTheme="minorHAnsi" w:hAnsiTheme="minorHAnsi"/>
          <w:sz w:val="24"/>
        </w:rPr>
        <w:t>:…………………………………………………………,</w:t>
      </w:r>
      <w:proofErr w:type="gramEnd"/>
    </w:p>
    <w:p w:rsidR="002B0C82" w:rsidRPr="002B0C82" w:rsidRDefault="002B0C82" w:rsidP="002B0C82">
      <w:pPr>
        <w:rPr>
          <w:rFonts w:asciiTheme="minorHAnsi" w:hAnsiTheme="minorHAnsi"/>
          <w:sz w:val="24"/>
        </w:rPr>
      </w:pPr>
      <w:r w:rsidRPr="002B0C82">
        <w:rPr>
          <w:rFonts w:asciiTheme="minorHAnsi" w:hAnsiTheme="minorHAnsi"/>
          <w:sz w:val="24"/>
        </w:rPr>
        <w:t>Vényazonosító</w:t>
      </w:r>
      <w:proofErr w:type="gramStart"/>
      <w:r w:rsidRPr="002B0C82">
        <w:rPr>
          <w:rFonts w:asciiTheme="minorHAnsi" w:hAnsiTheme="minorHAnsi"/>
          <w:sz w:val="24"/>
        </w:rPr>
        <w:t>:…………………………………….</w:t>
      </w:r>
      <w:proofErr w:type="gramEnd"/>
      <w:r w:rsidRPr="002B0C82">
        <w:rPr>
          <w:rFonts w:asciiTheme="minorHAnsi" w:hAnsiTheme="minorHAnsi"/>
          <w:sz w:val="24"/>
        </w:rPr>
        <w:t>Elszámolási időszak:…………………………………………</w:t>
      </w:r>
    </w:p>
    <w:p w:rsidR="002B0C82" w:rsidRPr="002B0C82" w:rsidRDefault="002B0C82" w:rsidP="002B0C82">
      <w:pPr>
        <w:rPr>
          <w:rFonts w:asciiTheme="minorHAnsi" w:hAnsiTheme="minorHAnsi"/>
          <w:sz w:val="24"/>
        </w:rPr>
      </w:pPr>
    </w:p>
    <w:p w:rsidR="002B0C82" w:rsidRPr="002B0C82" w:rsidRDefault="002B0C82" w:rsidP="002B0C82">
      <w:pPr>
        <w:rPr>
          <w:rFonts w:asciiTheme="minorHAnsi" w:hAnsiTheme="minorHAnsi"/>
          <w:sz w:val="24"/>
        </w:rPr>
      </w:pPr>
      <w:r w:rsidRPr="002B0C82">
        <w:rPr>
          <w:rFonts w:asciiTheme="minorHAnsi" w:hAnsiTheme="minorHAnsi" w:cs="Calibri"/>
          <w:sz w:val="24"/>
        </w:rPr>
        <w:t xml:space="preserve">ͯ⃝ </w:t>
      </w:r>
      <w:r w:rsidRPr="002B0C82">
        <w:rPr>
          <w:rFonts w:asciiTheme="minorHAnsi" w:hAnsiTheme="minorHAnsi"/>
          <w:sz w:val="24"/>
        </w:rPr>
        <w:t xml:space="preserve">A korrekcióval érintett vényre vonatkozó elszámolási tétel visszavonásának kezdeményezése </w:t>
      </w:r>
    </w:p>
    <w:p w:rsidR="002B0C82" w:rsidRPr="002B0C82" w:rsidRDefault="002B0C82" w:rsidP="002B0C82">
      <w:pPr>
        <w:rPr>
          <w:rFonts w:asciiTheme="minorHAnsi" w:hAnsiTheme="minorHAnsi"/>
          <w:sz w:val="24"/>
        </w:rPr>
      </w:pPr>
      <w:r w:rsidRPr="002B0C82">
        <w:rPr>
          <w:rFonts w:asciiTheme="minorHAnsi" w:hAnsiTheme="minorHAnsi" w:cs="Calibri"/>
          <w:sz w:val="24"/>
        </w:rPr>
        <w:t>ͯ</w:t>
      </w:r>
      <w:r w:rsidRPr="002B0C82">
        <w:rPr>
          <w:rFonts w:asciiTheme="minorHAnsi" w:hAnsiTheme="minorHAnsi"/>
          <w:i/>
        </w:rPr>
        <w:t xml:space="preserve">Amennyiben visszavonást kíván kezdeményezni, akkor a lenti mezőket </w:t>
      </w:r>
      <w:r w:rsidRPr="002B0C82">
        <w:rPr>
          <w:rFonts w:asciiTheme="minorHAnsi" w:hAnsiTheme="minorHAnsi"/>
          <w:b/>
          <w:i/>
        </w:rPr>
        <w:t>nem kell kitöltenie</w:t>
      </w:r>
      <w:r w:rsidRPr="002B0C82">
        <w:rPr>
          <w:rFonts w:asciiTheme="minorHAnsi" w:hAnsiTheme="minorHAnsi"/>
          <w:i/>
        </w:rPr>
        <w:t>, a visszavonást elegendő itt X-szel jelölnie!</w:t>
      </w:r>
    </w:p>
    <w:p w:rsidR="002B0C82" w:rsidRPr="002B0C82" w:rsidRDefault="002B0C82" w:rsidP="002B0C82">
      <w:pPr>
        <w:rPr>
          <w:rFonts w:asciiTheme="minorHAnsi" w:hAnsiTheme="minorHAnsi"/>
          <w:sz w:val="24"/>
        </w:rPr>
      </w:pPr>
    </w:p>
    <w:p w:rsidR="002B0C82" w:rsidRPr="002B0C82" w:rsidRDefault="002B0C82" w:rsidP="002B0C82">
      <w:pPr>
        <w:jc w:val="center"/>
        <w:rPr>
          <w:rFonts w:asciiTheme="minorHAnsi" w:hAnsiTheme="minorHAnsi"/>
          <w:sz w:val="24"/>
        </w:rPr>
      </w:pPr>
      <w:r w:rsidRPr="002B0C82">
        <w:rPr>
          <w:rFonts w:asciiTheme="minorHAnsi" w:hAnsiTheme="minorHAnsi"/>
          <w:sz w:val="24"/>
        </w:rPr>
        <w:t>KORREKCIÓBA HELYEZHETŐ TÉTELEK LISTÁJA</w:t>
      </w:r>
    </w:p>
    <w:p w:rsidR="002B0C82" w:rsidRPr="002B0C82" w:rsidRDefault="002B0C82" w:rsidP="002B0C82">
      <w:pPr>
        <w:jc w:val="center"/>
        <w:rPr>
          <w:rFonts w:asciiTheme="minorHAnsi" w:hAnsiTheme="minorHAnsi"/>
          <w:sz w:val="24"/>
        </w:rPr>
      </w:pPr>
      <w:r w:rsidRPr="002B0C82">
        <w:rPr>
          <w:rFonts w:asciiTheme="minorHAnsi" w:hAnsiTheme="minorHAnsi"/>
          <w:sz w:val="24"/>
        </w:rPr>
        <w:t xml:space="preserve">(Csak a módosítani kívánt </w:t>
      </w:r>
      <w:proofErr w:type="gramStart"/>
      <w:r w:rsidRPr="002B0C82">
        <w:rPr>
          <w:rFonts w:asciiTheme="minorHAnsi" w:hAnsiTheme="minorHAnsi"/>
          <w:sz w:val="24"/>
        </w:rPr>
        <w:t>mező(</w:t>
      </w:r>
      <w:proofErr w:type="spellStart"/>
      <w:proofErr w:type="gramEnd"/>
      <w:r w:rsidRPr="002B0C82">
        <w:rPr>
          <w:rFonts w:asciiTheme="minorHAnsi" w:hAnsiTheme="minorHAnsi"/>
          <w:sz w:val="24"/>
        </w:rPr>
        <w:t>ke</w:t>
      </w:r>
      <w:proofErr w:type="spellEnd"/>
      <w:r w:rsidRPr="002B0C82">
        <w:rPr>
          <w:rFonts w:asciiTheme="minorHAnsi" w:hAnsiTheme="minorHAnsi"/>
          <w:sz w:val="24"/>
        </w:rPr>
        <w:t>)t kérjük kitölteni, ezért a módosított (helyes szöveget kell jelezni)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2268"/>
        <w:gridCol w:w="284"/>
        <w:gridCol w:w="2268"/>
        <w:gridCol w:w="2268"/>
      </w:tblGrid>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DATUM</w:t>
            </w:r>
          </w:p>
          <w:p w:rsidR="006C224F" w:rsidRPr="002D2C7E" w:rsidRDefault="006C224F" w:rsidP="00954BE2">
            <w:pPr>
              <w:jc w:val="center"/>
              <w:rPr>
                <w:rFonts w:asciiTheme="minorHAnsi" w:hAnsiTheme="minorHAnsi"/>
                <w:b/>
                <w:sz w:val="24"/>
              </w:rPr>
            </w:pPr>
            <w:r w:rsidRPr="00AF5666">
              <w:rPr>
                <w:rFonts w:asciiTheme="minorHAnsi" w:hAnsiTheme="minorHAnsi"/>
                <w:sz w:val="24"/>
              </w:rPr>
              <w:t>Vény dátuma (beváltási dátum)</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VSZOFTKOD</w:t>
            </w:r>
          </w:p>
          <w:p w:rsidR="006C224F" w:rsidRPr="002D2C7E" w:rsidRDefault="006C224F" w:rsidP="002732A4">
            <w:pPr>
              <w:jc w:val="center"/>
              <w:rPr>
                <w:rFonts w:asciiTheme="minorHAnsi" w:hAnsiTheme="minorHAnsi"/>
                <w:b/>
                <w:sz w:val="24"/>
              </w:rPr>
            </w:pPr>
            <w:proofErr w:type="spellStart"/>
            <w:r w:rsidRPr="00D77535">
              <w:rPr>
                <w:rFonts w:asciiTheme="minorHAnsi" w:hAnsiTheme="minorHAnsi"/>
                <w:sz w:val="24"/>
              </w:rPr>
              <w:t>Vényiró</w:t>
            </w:r>
            <w:proofErr w:type="spellEnd"/>
            <w:r w:rsidRPr="00D77535">
              <w:rPr>
                <w:rFonts w:asciiTheme="minorHAnsi" w:hAnsiTheme="minorHAnsi"/>
                <w:sz w:val="24"/>
              </w:rPr>
              <w:t xml:space="preserve"> szoftver kódja</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VENYAZ</w:t>
            </w:r>
          </w:p>
          <w:p w:rsidR="006C224F" w:rsidRPr="002D2C7E" w:rsidRDefault="006C224F" w:rsidP="00954BE2">
            <w:pPr>
              <w:jc w:val="center"/>
              <w:rPr>
                <w:rFonts w:asciiTheme="minorHAnsi" w:hAnsiTheme="minorHAnsi"/>
                <w:b/>
                <w:sz w:val="24"/>
              </w:rPr>
            </w:pPr>
            <w:r w:rsidRPr="00AF5666">
              <w:rPr>
                <w:rFonts w:asciiTheme="minorHAnsi" w:hAnsiTheme="minorHAnsi"/>
                <w:sz w:val="24"/>
              </w:rPr>
              <w:t>Vényazonosító</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VTORZSDAT</w:t>
            </w:r>
          </w:p>
          <w:p w:rsidR="006C224F" w:rsidRPr="002D2C7E" w:rsidRDefault="006C224F" w:rsidP="002732A4">
            <w:pPr>
              <w:jc w:val="center"/>
              <w:rPr>
                <w:rFonts w:asciiTheme="minorHAnsi" w:hAnsiTheme="minorHAnsi"/>
                <w:b/>
                <w:sz w:val="24"/>
              </w:rPr>
            </w:pPr>
            <w:proofErr w:type="spellStart"/>
            <w:r w:rsidRPr="00D77535">
              <w:rPr>
                <w:rFonts w:asciiTheme="minorHAnsi" w:hAnsiTheme="minorHAnsi"/>
                <w:sz w:val="24"/>
              </w:rPr>
              <w:t>Vényiró</w:t>
            </w:r>
            <w:proofErr w:type="spellEnd"/>
            <w:r w:rsidRPr="00D77535">
              <w:rPr>
                <w:rFonts w:asciiTheme="minorHAnsi" w:hAnsiTheme="minorHAnsi"/>
                <w:sz w:val="24"/>
              </w:rPr>
              <w:t xml:space="preserve"> törzs dátuma</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FORGALOM</w:t>
            </w:r>
          </w:p>
          <w:p w:rsidR="006C224F" w:rsidRPr="002D2C7E" w:rsidRDefault="006C224F" w:rsidP="00954BE2">
            <w:pPr>
              <w:jc w:val="center"/>
              <w:rPr>
                <w:rFonts w:asciiTheme="minorHAnsi" w:hAnsiTheme="minorHAnsi"/>
                <w:b/>
                <w:sz w:val="24"/>
              </w:rPr>
            </w:pPr>
            <w:r w:rsidRPr="00AF5666">
              <w:rPr>
                <w:rFonts w:asciiTheme="minorHAnsi" w:hAnsiTheme="minorHAnsi"/>
                <w:sz w:val="24"/>
              </w:rPr>
              <w:t>Forgalom jelzése</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ALLAPOTVALT</w:t>
            </w:r>
          </w:p>
          <w:p w:rsidR="006C224F" w:rsidRPr="002D2C7E" w:rsidRDefault="006C224F" w:rsidP="002732A4">
            <w:pPr>
              <w:jc w:val="center"/>
              <w:rPr>
                <w:rFonts w:asciiTheme="minorHAnsi" w:hAnsiTheme="minorHAnsi"/>
                <w:b/>
                <w:sz w:val="24"/>
              </w:rPr>
            </w:pPr>
            <w:r w:rsidRPr="00D77535">
              <w:rPr>
                <w:rFonts w:asciiTheme="minorHAnsi" w:hAnsiTheme="minorHAnsi"/>
                <w:sz w:val="24"/>
              </w:rPr>
              <w:t>Kihordási időn belül új eszköz rendelése (I/N)</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TOBT</w:t>
            </w:r>
          </w:p>
          <w:p w:rsidR="006C224F" w:rsidRPr="002D2C7E" w:rsidRDefault="002732A4" w:rsidP="00954BE2">
            <w:pPr>
              <w:jc w:val="center"/>
              <w:rPr>
                <w:rFonts w:asciiTheme="minorHAnsi" w:hAnsiTheme="minorHAnsi"/>
                <w:b/>
                <w:sz w:val="24"/>
              </w:rPr>
            </w:pPr>
            <w:r>
              <w:rPr>
                <w:rFonts w:asciiTheme="minorHAnsi" w:hAnsiTheme="minorHAnsi"/>
                <w:sz w:val="24"/>
              </w:rPr>
              <w:t>Vénytételek száma</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TBOSSZ</w:t>
            </w:r>
          </w:p>
          <w:p w:rsidR="006C224F" w:rsidRPr="002D2C7E" w:rsidRDefault="006C224F" w:rsidP="002732A4">
            <w:pPr>
              <w:jc w:val="center"/>
              <w:rPr>
                <w:rFonts w:asciiTheme="minorHAnsi" w:hAnsiTheme="minorHAnsi"/>
                <w:b/>
                <w:sz w:val="24"/>
              </w:rPr>
            </w:pPr>
            <w:r w:rsidRPr="00D77535">
              <w:rPr>
                <w:rFonts w:asciiTheme="minorHAnsi" w:hAnsiTheme="minorHAnsi"/>
                <w:sz w:val="24"/>
              </w:rPr>
              <w:t>Összesített TB támogatás egy vényazonosítóhoz</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TELEP</w:t>
            </w:r>
          </w:p>
          <w:p w:rsidR="006C224F" w:rsidRPr="002D2C7E" w:rsidRDefault="006C224F" w:rsidP="00954BE2">
            <w:pPr>
              <w:jc w:val="center"/>
              <w:rPr>
                <w:rFonts w:asciiTheme="minorHAnsi" w:hAnsiTheme="minorHAnsi"/>
                <w:b/>
                <w:sz w:val="24"/>
              </w:rPr>
            </w:pPr>
            <w:r w:rsidRPr="00AF5666">
              <w:rPr>
                <w:rFonts w:asciiTheme="minorHAnsi" w:hAnsiTheme="minorHAnsi"/>
                <w:sz w:val="24"/>
              </w:rPr>
              <w:t xml:space="preserve">Telephely, Fiókgyógyszertár, </w:t>
            </w:r>
            <w:proofErr w:type="spellStart"/>
            <w:r w:rsidRPr="00AF5666">
              <w:rPr>
                <w:rFonts w:asciiTheme="minorHAnsi" w:hAnsiTheme="minorHAnsi"/>
                <w:sz w:val="24"/>
              </w:rPr>
              <w:t>Kézipatika</w:t>
            </w:r>
            <w:proofErr w:type="spellEnd"/>
            <w:r w:rsidRPr="00AF5666">
              <w:rPr>
                <w:rFonts w:asciiTheme="minorHAnsi" w:hAnsiTheme="minorHAnsi"/>
                <w:sz w:val="24"/>
              </w:rPr>
              <w:t xml:space="preserve"> kódszám</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RESZKIADAS</w:t>
            </w:r>
          </w:p>
          <w:p w:rsidR="006C224F" w:rsidRPr="002D2C7E" w:rsidRDefault="006C224F" w:rsidP="002732A4">
            <w:pPr>
              <w:jc w:val="center"/>
              <w:rPr>
                <w:rFonts w:asciiTheme="minorHAnsi" w:hAnsiTheme="minorHAnsi"/>
                <w:b/>
                <w:sz w:val="24"/>
              </w:rPr>
            </w:pPr>
            <w:r w:rsidRPr="00D77535">
              <w:rPr>
                <w:rFonts w:asciiTheme="minorHAnsi" w:hAnsiTheme="minorHAnsi"/>
                <w:sz w:val="24"/>
              </w:rPr>
              <w:t>Részkiadás</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FPECSET</w:t>
            </w:r>
          </w:p>
          <w:p w:rsidR="006C224F" w:rsidRPr="002D2C7E" w:rsidRDefault="006C224F" w:rsidP="00954BE2">
            <w:pPr>
              <w:jc w:val="center"/>
              <w:rPr>
                <w:rFonts w:asciiTheme="minorHAnsi" w:hAnsiTheme="minorHAnsi"/>
                <w:b/>
                <w:sz w:val="24"/>
              </w:rPr>
            </w:pPr>
            <w:r w:rsidRPr="00AF5666">
              <w:rPr>
                <w:rFonts w:asciiTheme="minorHAnsi" w:hAnsiTheme="minorHAnsi"/>
                <w:sz w:val="24"/>
              </w:rPr>
              <w:t>Felíró orvos bélyegzőszáma</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CITO</w:t>
            </w:r>
          </w:p>
          <w:p w:rsidR="006C224F" w:rsidRPr="002D2C7E" w:rsidRDefault="006C224F" w:rsidP="002732A4">
            <w:pPr>
              <w:jc w:val="center"/>
              <w:rPr>
                <w:rFonts w:asciiTheme="minorHAnsi" w:hAnsiTheme="minorHAnsi"/>
                <w:b/>
                <w:sz w:val="24"/>
              </w:rPr>
            </w:pPr>
            <w:r w:rsidRPr="00D77535">
              <w:rPr>
                <w:rFonts w:asciiTheme="minorHAnsi" w:hAnsiTheme="minorHAnsi"/>
                <w:sz w:val="24"/>
              </w:rPr>
              <w:t>Sürgősségi vény (I/N)</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lastRenderedPageBreak/>
              <w:t>FPERSZAM</w:t>
            </w:r>
          </w:p>
          <w:p w:rsidR="006C224F" w:rsidRPr="002D2C7E" w:rsidRDefault="006C224F" w:rsidP="00954BE2">
            <w:pPr>
              <w:jc w:val="center"/>
              <w:rPr>
                <w:rFonts w:asciiTheme="minorHAnsi" w:hAnsiTheme="minorHAnsi"/>
                <w:b/>
                <w:sz w:val="24"/>
              </w:rPr>
            </w:pPr>
            <w:r w:rsidRPr="00AF5666">
              <w:rPr>
                <w:rFonts w:asciiTheme="minorHAnsi" w:hAnsiTheme="minorHAnsi"/>
                <w:sz w:val="24"/>
              </w:rPr>
              <w:t>Orvosi bélyegző perszáma</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EUPONTID</w:t>
            </w:r>
          </w:p>
          <w:p w:rsidR="006C224F" w:rsidRPr="002D2C7E" w:rsidRDefault="006C224F" w:rsidP="002732A4">
            <w:pPr>
              <w:jc w:val="center"/>
              <w:rPr>
                <w:rFonts w:asciiTheme="minorHAnsi" w:hAnsiTheme="minorHAnsi"/>
                <w:b/>
                <w:sz w:val="24"/>
              </w:rPr>
            </w:pPr>
            <w:r w:rsidRPr="00D77535">
              <w:rPr>
                <w:rFonts w:asciiTheme="minorHAnsi" w:hAnsiTheme="minorHAnsi"/>
                <w:sz w:val="24"/>
              </w:rPr>
              <w:t xml:space="preserve">EÜ </w:t>
            </w:r>
            <w:proofErr w:type="gramStart"/>
            <w:r w:rsidRPr="00D77535">
              <w:rPr>
                <w:rFonts w:asciiTheme="minorHAnsi" w:hAnsiTheme="minorHAnsi"/>
                <w:sz w:val="24"/>
              </w:rPr>
              <w:t>pont hivatkozás</w:t>
            </w:r>
            <w:proofErr w:type="gramEnd"/>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FELDATUM</w:t>
            </w:r>
          </w:p>
          <w:p w:rsidR="006C224F" w:rsidRPr="002D2C7E" w:rsidRDefault="006C224F" w:rsidP="00954BE2">
            <w:pPr>
              <w:jc w:val="center"/>
              <w:rPr>
                <w:rFonts w:asciiTheme="minorHAnsi" w:hAnsiTheme="minorHAnsi"/>
                <w:b/>
                <w:sz w:val="24"/>
              </w:rPr>
            </w:pPr>
            <w:r w:rsidRPr="00AF5666">
              <w:rPr>
                <w:rFonts w:asciiTheme="minorHAnsi" w:hAnsiTheme="minorHAnsi"/>
                <w:sz w:val="24"/>
              </w:rPr>
              <w:t>Felírás dátuma</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TTTKOD</w:t>
            </w:r>
          </w:p>
          <w:p w:rsidR="006C224F" w:rsidRPr="002D2C7E" w:rsidRDefault="006C224F" w:rsidP="002732A4">
            <w:pPr>
              <w:jc w:val="center"/>
              <w:rPr>
                <w:rFonts w:asciiTheme="minorHAnsi" w:hAnsiTheme="minorHAnsi"/>
                <w:b/>
                <w:sz w:val="24"/>
              </w:rPr>
            </w:pPr>
            <w:r w:rsidRPr="00D77535">
              <w:rPr>
                <w:rFonts w:asciiTheme="minorHAnsi" w:hAnsiTheme="minorHAnsi"/>
                <w:sz w:val="24"/>
              </w:rPr>
              <w:t>TTT kód</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KEZDATUM</w:t>
            </w:r>
          </w:p>
          <w:p w:rsidR="006C224F" w:rsidRPr="002D2C7E" w:rsidRDefault="006C224F" w:rsidP="00954BE2">
            <w:pPr>
              <w:jc w:val="center"/>
              <w:rPr>
                <w:rFonts w:asciiTheme="minorHAnsi" w:hAnsiTheme="minorHAnsi"/>
                <w:b/>
                <w:sz w:val="24"/>
              </w:rPr>
            </w:pPr>
            <w:r w:rsidRPr="00AF5666">
              <w:rPr>
                <w:rFonts w:asciiTheme="minorHAnsi" w:hAnsiTheme="minorHAnsi"/>
                <w:sz w:val="24"/>
              </w:rPr>
              <w:t>Kiadás/Kezelés dátuma</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JOGCIM</w:t>
            </w:r>
          </w:p>
          <w:p w:rsidR="006C224F" w:rsidRPr="002D2C7E" w:rsidRDefault="006C224F" w:rsidP="002732A4">
            <w:pPr>
              <w:jc w:val="center"/>
              <w:rPr>
                <w:rFonts w:asciiTheme="minorHAnsi" w:hAnsiTheme="minorHAnsi"/>
                <w:b/>
                <w:sz w:val="24"/>
              </w:rPr>
            </w:pPr>
            <w:r w:rsidRPr="00D77535">
              <w:rPr>
                <w:rFonts w:asciiTheme="minorHAnsi" w:hAnsiTheme="minorHAnsi"/>
                <w:sz w:val="24"/>
              </w:rPr>
              <w:t>Kiadási jogcím</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BERLESHONAP</w:t>
            </w:r>
          </w:p>
          <w:p w:rsidR="006C224F" w:rsidRPr="002D2C7E" w:rsidRDefault="006C224F" w:rsidP="00954BE2">
            <w:pPr>
              <w:jc w:val="center"/>
              <w:rPr>
                <w:rFonts w:asciiTheme="minorHAnsi" w:hAnsiTheme="minorHAnsi"/>
                <w:b/>
                <w:sz w:val="24"/>
              </w:rPr>
            </w:pPr>
            <w:r w:rsidRPr="00AF5666">
              <w:rPr>
                <w:rFonts w:asciiTheme="minorHAnsi" w:hAnsiTheme="minorHAnsi"/>
                <w:sz w:val="24"/>
              </w:rPr>
              <w:t xml:space="preserve">Bérlés </w:t>
            </w:r>
            <w:proofErr w:type="spellStart"/>
            <w:r w:rsidRPr="00AF5666">
              <w:rPr>
                <w:rFonts w:asciiTheme="minorHAnsi" w:hAnsiTheme="minorHAnsi"/>
                <w:sz w:val="24"/>
              </w:rPr>
              <w:t>összhónapja</w:t>
            </w:r>
            <w:proofErr w:type="spellEnd"/>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AFA</w:t>
            </w:r>
          </w:p>
          <w:p w:rsidR="006C224F" w:rsidRPr="002D2C7E" w:rsidRDefault="006C224F" w:rsidP="002732A4">
            <w:pPr>
              <w:jc w:val="center"/>
              <w:rPr>
                <w:rFonts w:asciiTheme="minorHAnsi" w:hAnsiTheme="minorHAnsi"/>
                <w:b/>
                <w:sz w:val="24"/>
              </w:rPr>
            </w:pPr>
            <w:r w:rsidRPr="00D77535">
              <w:rPr>
                <w:rFonts w:asciiTheme="minorHAnsi" w:hAnsiTheme="minorHAnsi"/>
                <w:sz w:val="24"/>
              </w:rPr>
              <w:t>Termék áfa százaléka</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BERLESAKTHONAP</w:t>
            </w:r>
          </w:p>
          <w:p w:rsidR="006C224F" w:rsidRPr="002D2C7E" w:rsidRDefault="006C224F" w:rsidP="00954BE2">
            <w:pPr>
              <w:jc w:val="center"/>
              <w:rPr>
                <w:rFonts w:asciiTheme="minorHAnsi" w:hAnsiTheme="minorHAnsi"/>
                <w:b/>
                <w:sz w:val="24"/>
              </w:rPr>
            </w:pPr>
            <w:r w:rsidRPr="00AF5666">
              <w:rPr>
                <w:rFonts w:asciiTheme="minorHAnsi" w:hAnsiTheme="minorHAnsi"/>
                <w:sz w:val="24"/>
              </w:rPr>
              <w:t>Bérlés aktuális hónapja</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MENNY</w:t>
            </w:r>
          </w:p>
          <w:p w:rsidR="006C224F" w:rsidRPr="002D2C7E" w:rsidRDefault="006C224F" w:rsidP="002732A4">
            <w:pPr>
              <w:jc w:val="center"/>
              <w:rPr>
                <w:rFonts w:asciiTheme="minorHAnsi" w:hAnsiTheme="minorHAnsi"/>
                <w:b/>
                <w:sz w:val="24"/>
              </w:rPr>
            </w:pPr>
            <w:r w:rsidRPr="00D77535">
              <w:rPr>
                <w:rFonts w:asciiTheme="minorHAnsi" w:hAnsiTheme="minorHAnsi"/>
                <w:sz w:val="24"/>
              </w:rPr>
              <w:t>Kiadott mennyiség</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BERLESZAROKOD</w:t>
            </w:r>
          </w:p>
          <w:p w:rsidR="006C224F" w:rsidRPr="002D2C7E" w:rsidRDefault="006C224F" w:rsidP="00954BE2">
            <w:pPr>
              <w:jc w:val="center"/>
              <w:rPr>
                <w:rFonts w:asciiTheme="minorHAnsi" w:hAnsiTheme="minorHAnsi"/>
                <w:b/>
                <w:sz w:val="24"/>
              </w:rPr>
            </w:pPr>
            <w:r w:rsidRPr="00AF5666">
              <w:rPr>
                <w:rFonts w:asciiTheme="minorHAnsi" w:hAnsiTheme="minorHAnsi"/>
                <w:sz w:val="24"/>
              </w:rPr>
              <w:t xml:space="preserve">Bérlés </w:t>
            </w:r>
            <w:proofErr w:type="spellStart"/>
            <w:r w:rsidRPr="00AF5666">
              <w:rPr>
                <w:rFonts w:asciiTheme="minorHAnsi" w:hAnsiTheme="minorHAnsi"/>
                <w:sz w:val="24"/>
              </w:rPr>
              <w:t>zárókód</w:t>
            </w:r>
            <w:proofErr w:type="spellEnd"/>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FOGYAR</w:t>
            </w:r>
          </w:p>
          <w:p w:rsidR="006C224F" w:rsidRPr="002D2C7E" w:rsidRDefault="006C224F" w:rsidP="002732A4">
            <w:pPr>
              <w:jc w:val="center"/>
              <w:rPr>
                <w:rFonts w:asciiTheme="minorHAnsi" w:hAnsiTheme="minorHAnsi"/>
                <w:b/>
                <w:sz w:val="24"/>
              </w:rPr>
            </w:pPr>
            <w:r w:rsidRPr="00D77535">
              <w:rPr>
                <w:rFonts w:asciiTheme="minorHAnsi" w:hAnsiTheme="minorHAnsi"/>
                <w:sz w:val="24"/>
              </w:rPr>
              <w:t>Fogyasztói ár</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ANTSZKOD</w:t>
            </w:r>
          </w:p>
          <w:p w:rsidR="006C224F" w:rsidRPr="002D2C7E" w:rsidRDefault="006C224F" w:rsidP="00954BE2">
            <w:pPr>
              <w:jc w:val="center"/>
              <w:rPr>
                <w:rFonts w:asciiTheme="minorHAnsi" w:hAnsiTheme="minorHAnsi"/>
                <w:b/>
                <w:sz w:val="24"/>
              </w:rPr>
            </w:pPr>
            <w:r w:rsidRPr="00AF5666">
              <w:rPr>
                <w:rFonts w:asciiTheme="minorHAnsi" w:hAnsiTheme="minorHAnsi"/>
                <w:sz w:val="24"/>
              </w:rPr>
              <w:t>ANTSZ kód</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TBELADAR</w:t>
            </w:r>
          </w:p>
          <w:p w:rsidR="006C224F" w:rsidRPr="002D2C7E" w:rsidRDefault="006C224F" w:rsidP="002732A4">
            <w:pPr>
              <w:jc w:val="center"/>
              <w:rPr>
                <w:rFonts w:asciiTheme="minorHAnsi" w:hAnsiTheme="minorHAnsi"/>
                <w:b/>
                <w:sz w:val="24"/>
              </w:rPr>
            </w:pPr>
            <w:r w:rsidRPr="00D77535">
              <w:rPr>
                <w:rFonts w:asciiTheme="minorHAnsi" w:hAnsiTheme="minorHAnsi"/>
                <w:sz w:val="24"/>
              </w:rPr>
              <w:t>TB által megállapított eladási ár</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FORGNAPLO</w:t>
            </w:r>
          </w:p>
          <w:p w:rsidR="006C224F" w:rsidRPr="002D2C7E" w:rsidRDefault="006C224F" w:rsidP="00954BE2">
            <w:pPr>
              <w:jc w:val="center"/>
              <w:rPr>
                <w:rFonts w:asciiTheme="minorHAnsi" w:hAnsiTheme="minorHAnsi"/>
                <w:b/>
                <w:sz w:val="24"/>
              </w:rPr>
            </w:pPr>
            <w:r w:rsidRPr="00AF5666">
              <w:rPr>
                <w:rFonts w:asciiTheme="minorHAnsi" w:hAnsiTheme="minorHAnsi"/>
                <w:sz w:val="24"/>
              </w:rPr>
              <w:t>Forgalmi napló száma</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TBTAM</w:t>
            </w:r>
          </w:p>
          <w:p w:rsidR="006C224F" w:rsidRPr="002D2C7E" w:rsidRDefault="006C224F" w:rsidP="002732A4">
            <w:pPr>
              <w:jc w:val="center"/>
              <w:rPr>
                <w:rFonts w:asciiTheme="minorHAnsi" w:hAnsiTheme="minorHAnsi"/>
                <w:b/>
                <w:sz w:val="24"/>
              </w:rPr>
            </w:pPr>
            <w:r w:rsidRPr="00D77535">
              <w:rPr>
                <w:rFonts w:asciiTheme="minorHAnsi" w:hAnsiTheme="minorHAnsi"/>
                <w:sz w:val="24"/>
              </w:rPr>
              <w:t>Kifizetett TB támogatás</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IGENYAZON</w:t>
            </w:r>
          </w:p>
          <w:p w:rsidR="006C224F" w:rsidRPr="002D2C7E" w:rsidRDefault="006C224F" w:rsidP="00954BE2">
            <w:pPr>
              <w:jc w:val="center"/>
              <w:rPr>
                <w:rFonts w:asciiTheme="minorHAnsi" w:hAnsiTheme="minorHAnsi"/>
                <w:b/>
                <w:sz w:val="24"/>
              </w:rPr>
            </w:pPr>
            <w:r w:rsidRPr="00AF5666">
              <w:rPr>
                <w:rFonts w:asciiTheme="minorHAnsi" w:hAnsiTheme="minorHAnsi"/>
                <w:sz w:val="24"/>
              </w:rPr>
              <w:t>Igénybevevő azonosítója (</w:t>
            </w:r>
            <w:proofErr w:type="spellStart"/>
            <w:r w:rsidRPr="00AF5666">
              <w:rPr>
                <w:rFonts w:asciiTheme="minorHAnsi" w:hAnsiTheme="minorHAnsi"/>
                <w:sz w:val="24"/>
              </w:rPr>
              <w:t>TAJ-t</w:t>
            </w:r>
            <w:proofErr w:type="spellEnd"/>
            <w:r w:rsidRPr="00AF5666">
              <w:rPr>
                <w:rFonts w:asciiTheme="minorHAnsi" w:hAnsiTheme="minorHAnsi"/>
                <w:sz w:val="24"/>
              </w:rPr>
              <w:t xml:space="preserve"> </w:t>
            </w:r>
            <w:proofErr w:type="gramStart"/>
            <w:r w:rsidRPr="00AF5666">
              <w:rPr>
                <w:rFonts w:asciiTheme="minorHAnsi" w:hAnsiTheme="minorHAnsi"/>
                <w:sz w:val="24"/>
              </w:rPr>
              <w:t>tartalmaz(</w:t>
            </w:r>
            <w:proofErr w:type="gramEnd"/>
            <w:r w:rsidRPr="00AF5666">
              <w:rPr>
                <w:rFonts w:asciiTheme="minorHAnsi" w:hAnsiTheme="minorHAnsi"/>
                <w:sz w:val="24"/>
              </w:rPr>
              <w:t>hat))</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BETEGFT</w:t>
            </w:r>
          </w:p>
          <w:p w:rsidR="006C224F" w:rsidRPr="002D2C7E" w:rsidRDefault="006C224F" w:rsidP="002732A4">
            <w:pPr>
              <w:jc w:val="center"/>
              <w:rPr>
                <w:rFonts w:asciiTheme="minorHAnsi" w:hAnsiTheme="minorHAnsi"/>
                <w:b/>
                <w:sz w:val="24"/>
              </w:rPr>
            </w:pPr>
            <w:r w:rsidRPr="00D77535">
              <w:rPr>
                <w:rFonts w:asciiTheme="minorHAnsi" w:hAnsiTheme="minorHAnsi"/>
                <w:sz w:val="24"/>
              </w:rPr>
              <w:t>Beteg által fizetett összeg</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BNOKOD</w:t>
            </w:r>
          </w:p>
          <w:p w:rsidR="006C224F" w:rsidRPr="002D2C7E" w:rsidRDefault="006C224F" w:rsidP="00954BE2">
            <w:pPr>
              <w:jc w:val="center"/>
              <w:rPr>
                <w:rFonts w:asciiTheme="minorHAnsi" w:hAnsiTheme="minorHAnsi"/>
                <w:b/>
                <w:sz w:val="24"/>
              </w:rPr>
            </w:pPr>
            <w:r w:rsidRPr="00AF5666">
              <w:rPr>
                <w:rFonts w:asciiTheme="minorHAnsi" w:hAnsiTheme="minorHAnsi"/>
                <w:sz w:val="24"/>
              </w:rPr>
              <w:t>BNO kód</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KVAZFT</w:t>
            </w:r>
          </w:p>
          <w:p w:rsidR="006C224F" w:rsidRPr="002D2C7E" w:rsidRDefault="006C224F" w:rsidP="002732A4">
            <w:pPr>
              <w:jc w:val="center"/>
              <w:rPr>
                <w:rFonts w:asciiTheme="minorHAnsi" w:hAnsiTheme="minorHAnsi"/>
                <w:b/>
                <w:sz w:val="24"/>
              </w:rPr>
            </w:pPr>
            <w:r w:rsidRPr="00D77535">
              <w:rPr>
                <w:rFonts w:asciiTheme="minorHAnsi" w:hAnsiTheme="minorHAnsi"/>
                <w:sz w:val="24"/>
              </w:rPr>
              <w:t>Különleges jogcímeknél kvázi térítési díj</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MUNKALAPSZAM</w:t>
            </w:r>
          </w:p>
          <w:p w:rsidR="006C224F" w:rsidRPr="002D2C7E" w:rsidRDefault="006C224F" w:rsidP="00954BE2">
            <w:pPr>
              <w:jc w:val="center"/>
              <w:rPr>
                <w:rFonts w:asciiTheme="minorHAnsi" w:hAnsiTheme="minorHAnsi"/>
                <w:b/>
                <w:sz w:val="24"/>
              </w:rPr>
            </w:pPr>
            <w:r w:rsidRPr="00AF5666">
              <w:rPr>
                <w:rFonts w:asciiTheme="minorHAnsi" w:hAnsiTheme="minorHAnsi"/>
                <w:sz w:val="24"/>
              </w:rPr>
              <w:t>Munkalapszám</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FTTT</w:t>
            </w:r>
          </w:p>
          <w:p w:rsidR="006C224F" w:rsidRPr="002D2C7E" w:rsidRDefault="006C224F" w:rsidP="002732A4">
            <w:pPr>
              <w:jc w:val="center"/>
              <w:rPr>
                <w:rFonts w:asciiTheme="minorHAnsi" w:hAnsiTheme="minorHAnsi"/>
                <w:b/>
                <w:sz w:val="24"/>
              </w:rPr>
            </w:pPr>
            <w:r w:rsidRPr="00D77535">
              <w:rPr>
                <w:rFonts w:asciiTheme="minorHAnsi" w:hAnsiTheme="minorHAnsi"/>
                <w:sz w:val="24"/>
              </w:rPr>
              <w:t>Felírt TTT kód</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D77535">
            <w:pPr>
              <w:jc w:val="center"/>
              <w:rPr>
                <w:rFonts w:asciiTheme="minorHAnsi" w:hAnsiTheme="minorHAnsi"/>
                <w:b/>
                <w:sz w:val="24"/>
              </w:rPr>
            </w:pPr>
            <w:r w:rsidRPr="002D2C7E">
              <w:rPr>
                <w:rFonts w:asciiTheme="minorHAnsi" w:hAnsiTheme="minorHAnsi"/>
                <w:b/>
                <w:sz w:val="24"/>
              </w:rPr>
              <w:t>EGYEDIENGSZAM</w:t>
            </w:r>
          </w:p>
          <w:p w:rsidR="006C224F" w:rsidRPr="002D2C7E" w:rsidRDefault="006C224F" w:rsidP="00D77535">
            <w:pPr>
              <w:jc w:val="center"/>
              <w:rPr>
                <w:rFonts w:asciiTheme="minorHAnsi" w:hAnsiTheme="minorHAnsi"/>
                <w:b/>
                <w:sz w:val="24"/>
              </w:rPr>
            </w:pPr>
            <w:r w:rsidRPr="00D77535">
              <w:rPr>
                <w:rFonts w:asciiTheme="minorHAnsi" w:hAnsiTheme="minorHAnsi"/>
                <w:sz w:val="24"/>
              </w:rPr>
              <w:t>Egyedi engedély száma</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EANKOD</w:t>
            </w:r>
          </w:p>
          <w:p w:rsidR="006C224F" w:rsidRPr="002D2C7E" w:rsidRDefault="006C224F" w:rsidP="002732A4">
            <w:pPr>
              <w:jc w:val="center"/>
              <w:rPr>
                <w:rFonts w:asciiTheme="minorHAnsi" w:hAnsiTheme="minorHAnsi"/>
                <w:b/>
                <w:sz w:val="24"/>
              </w:rPr>
            </w:pPr>
            <w:r w:rsidRPr="00D77535">
              <w:rPr>
                <w:rFonts w:asciiTheme="minorHAnsi" w:hAnsiTheme="minorHAnsi"/>
                <w:sz w:val="24"/>
              </w:rPr>
              <w:t>EAN kód</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SZULDAT</w:t>
            </w:r>
          </w:p>
          <w:p w:rsidR="006C224F" w:rsidRPr="002D2C7E" w:rsidRDefault="006C224F" w:rsidP="00954BE2">
            <w:pPr>
              <w:jc w:val="center"/>
              <w:rPr>
                <w:rFonts w:asciiTheme="minorHAnsi" w:hAnsiTheme="minorHAnsi"/>
                <w:b/>
                <w:sz w:val="24"/>
              </w:rPr>
            </w:pPr>
            <w:r w:rsidRPr="00D77535">
              <w:rPr>
                <w:rFonts w:asciiTheme="minorHAnsi" w:hAnsiTheme="minorHAnsi"/>
                <w:sz w:val="24"/>
              </w:rPr>
              <w:t>Születési dátum</w:t>
            </w:r>
          </w:p>
        </w:tc>
        <w:tc>
          <w:tcPr>
            <w:tcW w:w="2268" w:type="dxa"/>
          </w:tcPr>
          <w:p w:rsidR="006C224F" w:rsidRPr="002B0C82" w:rsidRDefault="006C224F" w:rsidP="00954BE2">
            <w:pPr>
              <w:jc w:val="center"/>
              <w:rPr>
                <w:rFonts w:asciiTheme="minorHAnsi" w:hAnsiTheme="minorHAnsi"/>
                <w:sz w:val="24"/>
              </w:rPr>
            </w:pPr>
          </w:p>
        </w:tc>
        <w:tc>
          <w:tcPr>
            <w:tcW w:w="284" w:type="dxa"/>
          </w:tcPr>
          <w:p w:rsidR="006C224F" w:rsidRPr="002B0C82"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FMENNY</w:t>
            </w:r>
          </w:p>
          <w:p w:rsidR="006C224F" w:rsidRPr="002D2C7E" w:rsidRDefault="006C224F" w:rsidP="002732A4">
            <w:pPr>
              <w:jc w:val="center"/>
              <w:rPr>
                <w:rFonts w:asciiTheme="minorHAnsi" w:hAnsiTheme="minorHAnsi"/>
                <w:b/>
                <w:sz w:val="24"/>
              </w:rPr>
            </w:pPr>
            <w:r w:rsidRPr="00D77535">
              <w:rPr>
                <w:rFonts w:asciiTheme="minorHAnsi" w:hAnsiTheme="minorHAnsi"/>
                <w:sz w:val="24"/>
              </w:rPr>
              <w:t>Felírt mennyiség</w:t>
            </w:r>
          </w:p>
        </w:tc>
        <w:tc>
          <w:tcPr>
            <w:tcW w:w="2268" w:type="dxa"/>
          </w:tcPr>
          <w:p w:rsidR="006C224F" w:rsidRPr="002B0C82"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TRAZON</w:t>
            </w:r>
          </w:p>
          <w:p w:rsidR="006C224F" w:rsidRPr="002D2C7E" w:rsidRDefault="006C224F" w:rsidP="00954BE2">
            <w:pPr>
              <w:jc w:val="center"/>
              <w:rPr>
                <w:rFonts w:asciiTheme="minorHAnsi" w:hAnsiTheme="minorHAnsi"/>
                <w:b/>
                <w:sz w:val="24"/>
              </w:rPr>
            </w:pPr>
            <w:r w:rsidRPr="00D77535">
              <w:rPr>
                <w:rFonts w:asciiTheme="minorHAnsi" w:hAnsiTheme="minorHAnsi"/>
                <w:sz w:val="24"/>
              </w:rPr>
              <w:t>OVF tranzakció azonosító</w:t>
            </w:r>
          </w:p>
        </w:tc>
        <w:tc>
          <w:tcPr>
            <w:tcW w:w="2268" w:type="dxa"/>
          </w:tcPr>
          <w:p w:rsidR="006C224F" w:rsidRPr="00D77535" w:rsidRDefault="006C224F" w:rsidP="00954BE2">
            <w:pPr>
              <w:jc w:val="center"/>
              <w:rPr>
                <w:rFonts w:asciiTheme="minorHAnsi" w:hAnsiTheme="minorHAnsi"/>
                <w:sz w:val="24"/>
              </w:rPr>
            </w:pPr>
          </w:p>
        </w:tc>
        <w:tc>
          <w:tcPr>
            <w:tcW w:w="284" w:type="dxa"/>
          </w:tcPr>
          <w:p w:rsidR="006C224F" w:rsidRPr="00D77535"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HELYETTESITHETO</w:t>
            </w:r>
          </w:p>
          <w:p w:rsidR="006C224F" w:rsidRPr="002D2C7E" w:rsidRDefault="006C224F" w:rsidP="002732A4">
            <w:pPr>
              <w:jc w:val="center"/>
              <w:rPr>
                <w:rFonts w:asciiTheme="minorHAnsi" w:hAnsiTheme="minorHAnsi"/>
                <w:b/>
                <w:sz w:val="24"/>
              </w:rPr>
            </w:pPr>
            <w:r w:rsidRPr="00D77535">
              <w:rPr>
                <w:rFonts w:asciiTheme="minorHAnsi" w:hAnsiTheme="minorHAnsi"/>
                <w:sz w:val="24"/>
              </w:rPr>
              <w:t>Helyettesíthetőség jelzése</w:t>
            </w:r>
          </w:p>
        </w:tc>
        <w:tc>
          <w:tcPr>
            <w:tcW w:w="2268" w:type="dxa"/>
          </w:tcPr>
          <w:p w:rsidR="006C224F" w:rsidRPr="00D77535"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t>SZPECSET</w:t>
            </w:r>
          </w:p>
          <w:p w:rsidR="006C224F" w:rsidRPr="002D2C7E" w:rsidRDefault="006C224F" w:rsidP="00954BE2">
            <w:pPr>
              <w:jc w:val="center"/>
              <w:rPr>
                <w:rFonts w:asciiTheme="minorHAnsi" w:hAnsiTheme="minorHAnsi"/>
                <w:b/>
                <w:sz w:val="24"/>
              </w:rPr>
            </w:pPr>
            <w:r w:rsidRPr="00D77535">
              <w:rPr>
                <w:rFonts w:asciiTheme="minorHAnsi" w:hAnsiTheme="minorHAnsi"/>
                <w:sz w:val="24"/>
              </w:rPr>
              <w:t>Szakorvosi javaslatot adó orvos bélyegzőszáma</w:t>
            </w:r>
          </w:p>
        </w:tc>
        <w:tc>
          <w:tcPr>
            <w:tcW w:w="2268" w:type="dxa"/>
          </w:tcPr>
          <w:p w:rsidR="006C224F" w:rsidRPr="00D77535" w:rsidRDefault="006C224F" w:rsidP="00954BE2">
            <w:pPr>
              <w:jc w:val="center"/>
              <w:rPr>
                <w:rFonts w:asciiTheme="minorHAnsi" w:hAnsiTheme="minorHAnsi"/>
                <w:sz w:val="24"/>
              </w:rPr>
            </w:pPr>
          </w:p>
        </w:tc>
        <w:tc>
          <w:tcPr>
            <w:tcW w:w="284" w:type="dxa"/>
          </w:tcPr>
          <w:p w:rsidR="006C224F" w:rsidRPr="00D77535"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OLDAL</w:t>
            </w:r>
          </w:p>
          <w:p w:rsidR="006C224F" w:rsidRPr="002D2C7E" w:rsidRDefault="006C224F" w:rsidP="00C637D3">
            <w:pPr>
              <w:jc w:val="center"/>
              <w:rPr>
                <w:rFonts w:asciiTheme="minorHAnsi" w:hAnsiTheme="minorHAnsi"/>
                <w:b/>
                <w:sz w:val="24"/>
              </w:rPr>
            </w:pPr>
            <w:r w:rsidRPr="00D77535">
              <w:rPr>
                <w:rFonts w:asciiTheme="minorHAnsi" w:hAnsiTheme="minorHAnsi"/>
                <w:sz w:val="24"/>
              </w:rPr>
              <w:t xml:space="preserve">Segédeszköz </w:t>
            </w:r>
            <w:proofErr w:type="spellStart"/>
            <w:r w:rsidR="00C637D3">
              <w:rPr>
                <w:rFonts w:asciiTheme="minorHAnsi" w:hAnsiTheme="minorHAnsi"/>
                <w:sz w:val="24"/>
              </w:rPr>
              <w:t>oldalisága</w:t>
            </w:r>
            <w:proofErr w:type="spellEnd"/>
          </w:p>
        </w:tc>
        <w:tc>
          <w:tcPr>
            <w:tcW w:w="2268" w:type="dxa"/>
          </w:tcPr>
          <w:p w:rsidR="006C224F" w:rsidRPr="00D77535" w:rsidRDefault="006C224F" w:rsidP="00954BE2">
            <w:pPr>
              <w:jc w:val="center"/>
              <w:rPr>
                <w:rFonts w:asciiTheme="minorHAnsi" w:hAnsiTheme="minorHAnsi"/>
                <w:sz w:val="24"/>
              </w:rPr>
            </w:pPr>
          </w:p>
        </w:tc>
      </w:tr>
      <w:tr w:rsidR="006C224F" w:rsidRPr="002B0C82" w:rsidTr="006C224F">
        <w:tc>
          <w:tcPr>
            <w:tcW w:w="2518" w:type="dxa"/>
          </w:tcPr>
          <w:p w:rsidR="006C224F" w:rsidRDefault="006C224F" w:rsidP="00954BE2">
            <w:pPr>
              <w:jc w:val="center"/>
              <w:rPr>
                <w:rFonts w:asciiTheme="minorHAnsi" w:hAnsiTheme="minorHAnsi"/>
                <w:b/>
                <w:sz w:val="24"/>
              </w:rPr>
            </w:pPr>
            <w:r w:rsidRPr="002D2C7E">
              <w:rPr>
                <w:rFonts w:asciiTheme="minorHAnsi" w:hAnsiTheme="minorHAnsi"/>
                <w:b/>
                <w:sz w:val="24"/>
              </w:rPr>
              <w:lastRenderedPageBreak/>
              <w:t>SZJAVDAT</w:t>
            </w:r>
          </w:p>
          <w:p w:rsidR="006C224F" w:rsidRPr="002D2C7E" w:rsidRDefault="006C224F" w:rsidP="00954BE2">
            <w:pPr>
              <w:jc w:val="center"/>
              <w:rPr>
                <w:rFonts w:asciiTheme="minorHAnsi" w:hAnsiTheme="minorHAnsi"/>
                <w:b/>
                <w:sz w:val="24"/>
              </w:rPr>
            </w:pPr>
            <w:r w:rsidRPr="00D77535">
              <w:rPr>
                <w:rFonts w:asciiTheme="minorHAnsi" w:hAnsiTheme="minorHAnsi"/>
                <w:sz w:val="24"/>
              </w:rPr>
              <w:t>Szakorvosi javaslat dátuma</w:t>
            </w:r>
          </w:p>
        </w:tc>
        <w:tc>
          <w:tcPr>
            <w:tcW w:w="2268" w:type="dxa"/>
          </w:tcPr>
          <w:p w:rsidR="006C224F" w:rsidRPr="00D77535" w:rsidRDefault="006C224F" w:rsidP="00954BE2">
            <w:pPr>
              <w:jc w:val="center"/>
              <w:rPr>
                <w:rFonts w:asciiTheme="minorHAnsi" w:hAnsiTheme="minorHAnsi"/>
                <w:sz w:val="24"/>
              </w:rPr>
            </w:pPr>
          </w:p>
        </w:tc>
        <w:tc>
          <w:tcPr>
            <w:tcW w:w="284" w:type="dxa"/>
          </w:tcPr>
          <w:p w:rsidR="006C224F" w:rsidRPr="00D77535" w:rsidRDefault="006C224F" w:rsidP="00954BE2">
            <w:pPr>
              <w:jc w:val="center"/>
              <w:rPr>
                <w:rFonts w:asciiTheme="minorHAnsi" w:hAnsiTheme="minorHAnsi"/>
                <w:sz w:val="24"/>
              </w:rPr>
            </w:pPr>
          </w:p>
        </w:tc>
        <w:tc>
          <w:tcPr>
            <w:tcW w:w="2268" w:type="dxa"/>
          </w:tcPr>
          <w:p w:rsidR="006C224F" w:rsidRDefault="006C224F" w:rsidP="002732A4">
            <w:pPr>
              <w:jc w:val="center"/>
              <w:rPr>
                <w:rFonts w:asciiTheme="minorHAnsi" w:hAnsiTheme="minorHAnsi"/>
                <w:b/>
                <w:sz w:val="24"/>
              </w:rPr>
            </w:pPr>
            <w:r w:rsidRPr="002D2C7E">
              <w:rPr>
                <w:rFonts w:asciiTheme="minorHAnsi" w:hAnsiTheme="minorHAnsi"/>
                <w:b/>
                <w:sz w:val="24"/>
              </w:rPr>
              <w:t>TERMAZONSZAM</w:t>
            </w:r>
          </w:p>
          <w:p w:rsidR="006C224F" w:rsidRPr="002D2C7E" w:rsidRDefault="006C224F" w:rsidP="002732A4">
            <w:pPr>
              <w:jc w:val="center"/>
              <w:rPr>
                <w:rFonts w:asciiTheme="minorHAnsi" w:hAnsiTheme="minorHAnsi"/>
                <w:b/>
                <w:sz w:val="24"/>
              </w:rPr>
            </w:pPr>
            <w:r w:rsidRPr="00D77535">
              <w:rPr>
                <w:rFonts w:asciiTheme="minorHAnsi" w:hAnsiTheme="minorHAnsi"/>
                <w:sz w:val="24"/>
              </w:rPr>
              <w:t>Gyártási szám (gyógyszer esetén egyedi termékazonosító)</w:t>
            </w:r>
          </w:p>
        </w:tc>
        <w:tc>
          <w:tcPr>
            <w:tcW w:w="2268" w:type="dxa"/>
          </w:tcPr>
          <w:p w:rsidR="006C224F" w:rsidRPr="00D77535" w:rsidRDefault="006C224F" w:rsidP="00954BE2">
            <w:pPr>
              <w:jc w:val="center"/>
              <w:rPr>
                <w:rFonts w:asciiTheme="minorHAnsi" w:hAnsiTheme="minorHAnsi"/>
                <w:sz w:val="24"/>
              </w:rPr>
            </w:pPr>
          </w:p>
        </w:tc>
      </w:tr>
    </w:tbl>
    <w:p w:rsidR="002B0C82" w:rsidRPr="002B0C82" w:rsidRDefault="002B0C82" w:rsidP="002B0C82">
      <w:pPr>
        <w:jc w:val="center"/>
        <w:rPr>
          <w:rFonts w:asciiTheme="minorHAnsi" w:hAnsiTheme="minorHAnsi"/>
          <w:sz w:val="24"/>
        </w:rPr>
      </w:pPr>
    </w:p>
    <w:p w:rsidR="002B0C82" w:rsidRPr="002B0C82" w:rsidRDefault="002B0C82" w:rsidP="002B0C82">
      <w:pPr>
        <w:rPr>
          <w:rFonts w:asciiTheme="minorHAnsi" w:hAnsiTheme="minorHAnsi"/>
          <w:sz w:val="24"/>
        </w:rPr>
      </w:pPr>
      <w:r w:rsidRPr="002B0C82">
        <w:rPr>
          <w:rFonts w:asciiTheme="minorHAnsi" w:hAnsiTheme="minorHAnsi"/>
          <w:sz w:val="24"/>
        </w:rPr>
        <w:t xml:space="preserve">Az adatlapot az Országos Egészségbiztosítási Pénztár (ügyintézés helye: ………………………………, címe: …………………………………………… ) illetékes, ártámogatási szerződést megkötő szervezeti egységhez kérjük eljuttatni. </w:t>
      </w:r>
    </w:p>
    <w:p w:rsidR="002B0C82" w:rsidRPr="002B0C82" w:rsidRDefault="002B0C82" w:rsidP="002B0C82">
      <w:pPr>
        <w:rPr>
          <w:rFonts w:asciiTheme="minorHAnsi" w:hAnsiTheme="minorHAnsi"/>
          <w:sz w:val="24"/>
        </w:rPr>
      </w:pPr>
      <w:r w:rsidRPr="002B0C82">
        <w:rPr>
          <w:rFonts w:asciiTheme="minorHAnsi" w:hAnsiTheme="minorHAnsi"/>
          <w:sz w:val="24"/>
        </w:rPr>
        <w:t>A korrekció rövid indoklása (kérelmező tölti ki): ……………………………………………………………………………………………………………………………………………………………………………………………………………………………………………………………………………………………………………………………………………………………………………………………………………………………………………………………………………………………………………………………………………………………………………………………………………………………………………………………………………………………………………………………………………..</w:t>
      </w:r>
    </w:p>
    <w:p w:rsidR="002B0C82" w:rsidRPr="002B0C82" w:rsidRDefault="002B0C82" w:rsidP="002B0C82">
      <w:pPr>
        <w:rPr>
          <w:rFonts w:asciiTheme="minorHAnsi" w:hAnsiTheme="minorHAnsi"/>
          <w:sz w:val="24"/>
        </w:rPr>
      </w:pPr>
    </w:p>
    <w:p w:rsidR="002B0C82" w:rsidRPr="002B0C82" w:rsidRDefault="002B0C82" w:rsidP="002B0C82">
      <w:pPr>
        <w:jc w:val="center"/>
        <w:rPr>
          <w:rFonts w:asciiTheme="minorHAnsi" w:hAnsiTheme="minorHAnsi"/>
          <w:sz w:val="24"/>
        </w:rPr>
      </w:pPr>
      <w:r w:rsidRPr="002B0C82">
        <w:rPr>
          <w:rFonts w:asciiTheme="minorHAnsi" w:hAnsiTheme="minorHAnsi"/>
          <w:sz w:val="24"/>
        </w:rPr>
        <w:t>CSATOLT DOKUMENTUMOK LISTÁJA</w:t>
      </w:r>
    </w:p>
    <w:p w:rsidR="002B0C82" w:rsidRPr="002B0C82" w:rsidRDefault="002B0C82" w:rsidP="002B0C82">
      <w:pPr>
        <w:jc w:val="center"/>
        <w:rPr>
          <w:rFonts w:asciiTheme="minorHAnsi" w:hAnsiTheme="minorHAnsi"/>
          <w:i/>
          <w:sz w:val="24"/>
        </w:rPr>
      </w:pPr>
      <w:r w:rsidRPr="002B0C82">
        <w:rPr>
          <w:rFonts w:asciiTheme="minorHAnsi" w:hAnsiTheme="minorHAnsi"/>
          <w:i/>
          <w:sz w:val="24"/>
        </w:rPr>
        <w:t>Kérjük, jelölje X-szel a benyújtott dokumentumokat. Amennyiben a lenti listán nem szereplő dokumentumot is be kíván nyújtani, azt is szíveskedjen feltüntetni.</w:t>
      </w:r>
    </w:p>
    <w:p w:rsidR="002B0C82" w:rsidRPr="002B0C82" w:rsidRDefault="002B0C82" w:rsidP="002B0C82">
      <w:pPr>
        <w:jc w:val="center"/>
        <w:rPr>
          <w:rFonts w:asciiTheme="minorHAnsi" w:hAnsiTheme="minorHAnsi"/>
          <w:sz w:val="24"/>
        </w:rPr>
      </w:pPr>
    </w:p>
    <w:p w:rsidR="002B0C82" w:rsidRPr="002B0C82" w:rsidRDefault="002B0C82" w:rsidP="002B0C82">
      <w:pPr>
        <w:rPr>
          <w:rFonts w:asciiTheme="minorHAnsi" w:hAnsiTheme="minorHAnsi"/>
          <w:sz w:val="24"/>
        </w:rPr>
      </w:pPr>
      <w:r w:rsidRPr="002B0C82">
        <w:rPr>
          <w:rFonts w:asciiTheme="minorHAnsi" w:hAnsiTheme="minorHAnsi" w:cs="Calibri"/>
          <w:sz w:val="24"/>
        </w:rPr>
        <w:t>⃝</w:t>
      </w:r>
      <w:r w:rsidRPr="002B0C82">
        <w:rPr>
          <w:rFonts w:asciiTheme="minorHAnsi" w:hAnsiTheme="minorHAnsi"/>
          <w:sz w:val="24"/>
        </w:rPr>
        <w:t xml:space="preserve"> Korrekcióba vonni kívánt vény(ek) másolata (kötelező- kivéve az elszámolás visszavonásának kezdeményezése esetén, ha már nem áll rendelkezésre a vény)</w:t>
      </w:r>
    </w:p>
    <w:p w:rsidR="002B0C82" w:rsidRPr="002B0C82" w:rsidRDefault="002B0C82" w:rsidP="002B0C82">
      <w:pPr>
        <w:rPr>
          <w:rFonts w:asciiTheme="minorHAnsi" w:hAnsiTheme="minorHAnsi"/>
          <w:sz w:val="24"/>
        </w:rPr>
      </w:pPr>
      <w:r w:rsidRPr="002B0C82">
        <w:rPr>
          <w:rFonts w:asciiTheme="minorHAnsi" w:hAnsiTheme="minorHAnsi" w:cs="Calibri"/>
          <w:sz w:val="24"/>
        </w:rPr>
        <w:t>⃝</w:t>
      </w:r>
      <w:r w:rsidRPr="002B0C82">
        <w:rPr>
          <w:rFonts w:asciiTheme="minorHAnsi" w:hAnsiTheme="minorHAnsi"/>
          <w:sz w:val="24"/>
        </w:rPr>
        <w:t xml:space="preserve"> Eredeti vény (csak vény-duplikáció esetén)</w:t>
      </w:r>
    </w:p>
    <w:p w:rsidR="002B0C82" w:rsidRPr="002B0C82" w:rsidRDefault="002B0C82" w:rsidP="002B0C82">
      <w:pPr>
        <w:rPr>
          <w:rFonts w:asciiTheme="minorHAnsi" w:hAnsiTheme="minorHAnsi"/>
          <w:sz w:val="24"/>
        </w:rPr>
      </w:pPr>
      <w:r w:rsidRPr="002B0C82">
        <w:rPr>
          <w:rFonts w:asciiTheme="minorHAnsi" w:hAnsiTheme="minorHAnsi" w:cs="Calibri"/>
          <w:sz w:val="24"/>
        </w:rPr>
        <w:t>⃝</w:t>
      </w:r>
      <w:r w:rsidRPr="002B0C82">
        <w:rPr>
          <w:rFonts w:asciiTheme="minorHAnsi" w:hAnsiTheme="minorHAnsi"/>
          <w:sz w:val="24"/>
        </w:rPr>
        <w:t xml:space="preserve"> Kezelőlap (Gyógyúszás és gyógyfürdő-elszámoláshoz)</w:t>
      </w:r>
    </w:p>
    <w:p w:rsidR="002B0C82" w:rsidRPr="002B0C82" w:rsidRDefault="002B0C82" w:rsidP="002B0C82">
      <w:pPr>
        <w:rPr>
          <w:rFonts w:asciiTheme="minorHAnsi" w:hAnsiTheme="minorHAnsi"/>
          <w:sz w:val="24"/>
        </w:rPr>
      </w:pPr>
      <w:r w:rsidRPr="002B0C82">
        <w:rPr>
          <w:rFonts w:asciiTheme="minorHAnsi" w:hAnsiTheme="minorHAnsi" w:cs="Calibri"/>
          <w:sz w:val="24"/>
        </w:rPr>
        <w:t>⃝</w:t>
      </w:r>
      <w:r w:rsidRPr="002B0C82">
        <w:rPr>
          <w:rFonts w:asciiTheme="minorHAnsi" w:hAnsiTheme="minorHAnsi"/>
          <w:sz w:val="24"/>
        </w:rPr>
        <w:t xml:space="preserve"> Egyéb: ....................................................................................................................................</w:t>
      </w:r>
    </w:p>
    <w:p w:rsidR="002B0C82" w:rsidRPr="002B0C82" w:rsidRDefault="002B0C82" w:rsidP="002B0C82">
      <w:pPr>
        <w:rPr>
          <w:rFonts w:asciiTheme="minorHAnsi" w:hAnsiTheme="minorHAnsi"/>
          <w:sz w:val="24"/>
        </w:rPr>
      </w:pPr>
    </w:p>
    <w:p w:rsidR="002B0C82" w:rsidRPr="002B0C82" w:rsidRDefault="002B0C82" w:rsidP="002B0C82">
      <w:pPr>
        <w:rPr>
          <w:rFonts w:asciiTheme="minorHAnsi" w:hAnsiTheme="minorHAnsi"/>
          <w:sz w:val="24"/>
        </w:rPr>
      </w:pPr>
      <w:r w:rsidRPr="002B0C82">
        <w:rPr>
          <w:rFonts w:asciiTheme="minorHAnsi" w:hAnsiTheme="minorHAnsi"/>
          <w:sz w:val="24"/>
        </w:rPr>
        <w:t>A kérelmező elérhetőségeinek feltüntetése, adategyeztetés céljából:</w:t>
      </w:r>
    </w:p>
    <w:p w:rsidR="002B0C82" w:rsidRPr="002B0C82" w:rsidRDefault="002B0C82" w:rsidP="002B0C82">
      <w:pPr>
        <w:rPr>
          <w:rFonts w:asciiTheme="minorHAnsi" w:hAnsiTheme="minorHAnsi"/>
          <w:sz w:val="24"/>
        </w:rPr>
      </w:pPr>
      <w:r w:rsidRPr="002B0C82">
        <w:rPr>
          <w:rFonts w:asciiTheme="minorHAnsi" w:hAnsiTheme="minorHAnsi"/>
          <w:sz w:val="24"/>
        </w:rPr>
        <w:t>Telefonszám: ………………………………………………………………………………………………………………………….</w:t>
      </w:r>
    </w:p>
    <w:p w:rsidR="002B0C82" w:rsidRPr="002B0C82" w:rsidRDefault="002B0C82" w:rsidP="002B0C82">
      <w:pPr>
        <w:rPr>
          <w:rFonts w:asciiTheme="minorHAnsi" w:hAnsiTheme="minorHAnsi"/>
          <w:sz w:val="24"/>
        </w:rPr>
      </w:pPr>
      <w:r w:rsidRPr="002B0C82">
        <w:rPr>
          <w:rFonts w:asciiTheme="minorHAnsi" w:hAnsiTheme="minorHAnsi"/>
          <w:sz w:val="24"/>
        </w:rPr>
        <w:t>Fax-szám: ……………………………………………………………………………………………………………………………….</w:t>
      </w:r>
    </w:p>
    <w:p w:rsidR="002B0C82" w:rsidRPr="002B0C82" w:rsidRDefault="002B0C82" w:rsidP="002B0C82">
      <w:pPr>
        <w:rPr>
          <w:rFonts w:asciiTheme="minorHAnsi" w:hAnsiTheme="minorHAnsi"/>
          <w:sz w:val="24"/>
        </w:rPr>
      </w:pPr>
      <w:r w:rsidRPr="002B0C82">
        <w:rPr>
          <w:rFonts w:asciiTheme="minorHAnsi" w:hAnsiTheme="minorHAnsi"/>
          <w:sz w:val="24"/>
        </w:rPr>
        <w:t>E-mail cím: …………………………………………………………………………………………………………………………….</w:t>
      </w:r>
    </w:p>
    <w:p w:rsidR="002B0C82" w:rsidRPr="002B0C82" w:rsidRDefault="002B0C82" w:rsidP="002B0C82">
      <w:pPr>
        <w:rPr>
          <w:rFonts w:asciiTheme="minorHAnsi" w:hAnsiTheme="minorHAnsi"/>
          <w:sz w:val="24"/>
        </w:rPr>
      </w:pPr>
      <w:r w:rsidRPr="002B0C82">
        <w:rPr>
          <w:rFonts w:asciiTheme="minorHAnsi" w:hAnsiTheme="minorHAnsi"/>
          <w:sz w:val="24"/>
        </w:rPr>
        <w:t>Cím:…………………………………………………………………………………………………………………………………………</w:t>
      </w:r>
    </w:p>
    <w:p w:rsidR="002B0C82" w:rsidRPr="002B0C82" w:rsidRDefault="002B0C82" w:rsidP="002B0C82">
      <w:pPr>
        <w:rPr>
          <w:rFonts w:asciiTheme="minorHAnsi" w:hAnsiTheme="minorHAnsi"/>
          <w:sz w:val="24"/>
        </w:rPr>
      </w:pPr>
    </w:p>
    <w:p w:rsidR="002B0C82" w:rsidRPr="002B0C82" w:rsidRDefault="002B0C82" w:rsidP="002B0C82">
      <w:pPr>
        <w:rPr>
          <w:rFonts w:asciiTheme="minorHAnsi" w:hAnsiTheme="minorHAnsi"/>
          <w:b/>
          <w:sz w:val="24"/>
        </w:rPr>
      </w:pPr>
      <w:r w:rsidRPr="002B0C82">
        <w:rPr>
          <w:rFonts w:asciiTheme="minorHAnsi" w:hAnsiTheme="minorHAnsi"/>
          <w:b/>
          <w:sz w:val="24"/>
        </w:rPr>
        <w:t>Kelt: helység, év, hónap, nap</w:t>
      </w:r>
    </w:p>
    <w:p w:rsidR="002B0C82" w:rsidRPr="002B0C82" w:rsidRDefault="002B0C82" w:rsidP="002B0C82">
      <w:pPr>
        <w:rPr>
          <w:rFonts w:asciiTheme="minorHAnsi" w:hAnsiTheme="minorHAnsi"/>
          <w:sz w:val="24"/>
        </w:rPr>
      </w:pPr>
    </w:p>
    <w:p w:rsidR="002B0C82" w:rsidRPr="002B0C82" w:rsidRDefault="002B0C82" w:rsidP="002B0C82">
      <w:pPr>
        <w:rPr>
          <w:rFonts w:asciiTheme="minorHAnsi" w:hAnsiTheme="minorHAnsi"/>
          <w:sz w:val="24"/>
        </w:rPr>
      </w:pPr>
      <w:r w:rsidRPr="002B0C82">
        <w:rPr>
          <w:rFonts w:asciiTheme="minorHAnsi" w:hAnsiTheme="minorHAnsi"/>
          <w:sz w:val="24"/>
        </w:rPr>
        <w:t>Kérelmező aláírása (a cégvezető cégszerű-, meghatalmazott képviselőjének-, vagy gyógyszertárvezető aláírása): …………………………………………………………………………………………………</w:t>
      </w:r>
    </w:p>
    <w:p w:rsidR="002B0C82" w:rsidRPr="002B0C82" w:rsidRDefault="002B0C82" w:rsidP="002B0C82">
      <w:pPr>
        <w:rPr>
          <w:rFonts w:asciiTheme="minorHAnsi" w:hAnsiTheme="minorHAnsi"/>
          <w:sz w:val="24"/>
        </w:rPr>
      </w:pPr>
    </w:p>
    <w:sectPr w:rsidR="002B0C82" w:rsidRPr="002B0C82" w:rsidSect="00856838">
      <w:pgSz w:w="11906" w:h="16838"/>
      <w:pgMar w:top="1276" w:right="1417" w:bottom="127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2A4" w:rsidRDefault="002732A4">
      <w:r>
        <w:separator/>
      </w:r>
    </w:p>
  </w:endnote>
  <w:endnote w:type="continuationSeparator" w:id="0">
    <w:p w:rsidR="002732A4" w:rsidRDefault="002732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TimesNewRoman">
    <w:altName w:val="Arial Unicode MS"/>
    <w:panose1 w:val="00000000000000000000"/>
    <w:charset w:val="80"/>
    <w:family w:val="roman"/>
    <w:notTrueType/>
    <w:pitch w:val="default"/>
    <w:sig w:usb0="00000005" w:usb1="08070000" w:usb2="00000010" w:usb3="00000000" w:csb0="00020002" w:csb1="00000000"/>
  </w:font>
  <w:font w:name="Trebuchet MS">
    <w:panose1 w:val="020B0603020202020204"/>
    <w:charset w:val="EE"/>
    <w:family w:val="swiss"/>
    <w:pitch w:val="variable"/>
    <w:sig w:usb0="00000287" w:usb1="00000000" w:usb2="00000000" w:usb3="00000000" w:csb0="0000009F" w:csb1="00000000"/>
  </w:font>
  <w:font w:name="Siemens Sans">
    <w:altName w:val="Times New Roman"/>
    <w:panose1 w:val="00000000000000000000"/>
    <w:charset w:val="EE"/>
    <w:family w:val="auto"/>
    <w:notTrueType/>
    <w:pitch w:val="variable"/>
    <w:sig w:usb0="00000007" w:usb1="00000000" w:usb2="00000000" w:usb3="00000000" w:csb0="00000003"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OpenSymbol">
    <w:charset w:val="00"/>
    <w:family w:val="auto"/>
    <w:pitch w:val="variable"/>
    <w:sig w:usb0="800000AF" w:usb1="1001ECEA" w:usb2="00000000" w:usb3="00000000" w:csb0="00000001" w:csb1="00000000"/>
  </w:font>
  <w:font w:name="StarBats">
    <w:altName w:val="Symbol"/>
    <w:panose1 w:val="00000000000000000000"/>
    <w:charset w:val="02"/>
    <w:family w:val="auto"/>
    <w:notTrueType/>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22" w:type="dxa"/>
      <w:jc w:val="center"/>
      <w:tblLayout w:type="fixed"/>
      <w:tblLook w:val="04A0"/>
    </w:tblPr>
    <w:tblGrid>
      <w:gridCol w:w="5169"/>
      <w:gridCol w:w="909"/>
      <w:gridCol w:w="4744"/>
    </w:tblGrid>
    <w:tr w:rsidR="002732A4" w:rsidRPr="00DC5FDB" w:rsidTr="0088279D">
      <w:trPr>
        <w:trHeight w:val="1280"/>
        <w:jc w:val="center"/>
      </w:trPr>
      <w:tc>
        <w:tcPr>
          <w:tcW w:w="2388" w:type="pct"/>
          <w:vAlign w:val="bottom"/>
        </w:tcPr>
        <w:p w:rsidR="002732A4" w:rsidRPr="0029460B" w:rsidRDefault="002732A4" w:rsidP="0055713F">
          <w:pPr>
            <w:pStyle w:val="Nincstrkz"/>
            <w:spacing w:line="276" w:lineRule="auto"/>
            <w:rPr>
              <w:rFonts w:cs="Calibri"/>
              <w:noProof/>
            </w:rPr>
          </w:pPr>
          <w:r>
            <w:rPr>
              <w:rFonts w:cs="Calibri"/>
              <w:noProof/>
            </w:rPr>
            <w:drawing>
              <wp:inline distT="0" distB="0" distL="0" distR="0">
                <wp:extent cx="1457325" cy="400050"/>
                <wp:effectExtent l="19050" t="0" r="9525" b="0"/>
                <wp:docPr id="8"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6"/>
                        <pic:cNvPicPr>
                          <a:picLocks noChangeAspect="1" noChangeArrowheads="1"/>
                        </pic:cNvPicPr>
                      </pic:nvPicPr>
                      <pic:blipFill>
                        <a:blip r:embed="rId1"/>
                        <a:srcRect l="3149" t="10715" r="8038" b="21429"/>
                        <a:stretch>
                          <a:fillRect/>
                        </a:stretch>
                      </pic:blipFill>
                      <pic:spPr bwMode="auto">
                        <a:xfrm>
                          <a:off x="0" y="0"/>
                          <a:ext cx="1457325" cy="400050"/>
                        </a:xfrm>
                        <a:prstGeom prst="rect">
                          <a:avLst/>
                        </a:prstGeom>
                        <a:noFill/>
                        <a:ln w="9525">
                          <a:noFill/>
                          <a:miter lim="800000"/>
                          <a:headEnd/>
                          <a:tailEnd/>
                        </a:ln>
                      </pic:spPr>
                    </pic:pic>
                  </a:graphicData>
                </a:graphic>
              </wp:inline>
            </w:drawing>
          </w:r>
        </w:p>
        <w:p w:rsidR="002732A4" w:rsidRPr="0029460B" w:rsidRDefault="002732A4" w:rsidP="0055713F">
          <w:pPr>
            <w:pStyle w:val="Nincstrkz"/>
            <w:spacing w:line="276" w:lineRule="auto"/>
            <w:rPr>
              <w:rFonts w:cs="Calibri"/>
              <w:noProof/>
              <w:sz w:val="12"/>
            </w:rPr>
          </w:pPr>
        </w:p>
        <w:p w:rsidR="002732A4" w:rsidRPr="0029460B" w:rsidRDefault="002732A4" w:rsidP="0055713F">
          <w:pPr>
            <w:pStyle w:val="Nincstrkz"/>
            <w:spacing w:line="276" w:lineRule="auto"/>
            <w:rPr>
              <w:rFonts w:cs="Calibri"/>
              <w:noProof/>
              <w:sz w:val="32"/>
              <w:szCs w:val="40"/>
            </w:rPr>
          </w:pPr>
        </w:p>
      </w:tc>
      <w:tc>
        <w:tcPr>
          <w:tcW w:w="420" w:type="pct"/>
          <w:vAlign w:val="bottom"/>
        </w:tcPr>
        <w:p w:rsidR="002732A4" w:rsidRPr="00555538" w:rsidRDefault="002732A4" w:rsidP="0055713F">
          <w:pPr>
            <w:pStyle w:val="lfej"/>
            <w:jc w:val="center"/>
            <w:rPr>
              <w:rFonts w:cs="Calibri"/>
              <w:noProof/>
              <w:sz w:val="32"/>
              <w:szCs w:val="40"/>
            </w:rPr>
          </w:pPr>
        </w:p>
      </w:tc>
      <w:tc>
        <w:tcPr>
          <w:tcW w:w="2193" w:type="pct"/>
          <w:vAlign w:val="bottom"/>
        </w:tcPr>
        <w:p w:rsidR="002732A4" w:rsidRPr="0029460B" w:rsidRDefault="002732A4" w:rsidP="0055713F">
          <w:pPr>
            <w:pStyle w:val="Nincstrkz"/>
            <w:spacing w:line="276" w:lineRule="auto"/>
            <w:jc w:val="right"/>
            <w:rPr>
              <w:rFonts w:cs="Calibri"/>
              <w:b/>
              <w:noProof/>
            </w:rPr>
          </w:pPr>
          <w:r>
            <w:rPr>
              <w:rFonts w:cs="Calibri"/>
              <w:noProof/>
              <w:sz w:val="32"/>
              <w:szCs w:val="40"/>
            </w:rPr>
            <w:drawing>
              <wp:inline distT="0" distB="0" distL="0" distR="0">
                <wp:extent cx="2009775" cy="790575"/>
                <wp:effectExtent l="19050" t="0" r="9525" b="0"/>
                <wp:docPr id="9" name="Kép 1" descr="D:\HorvathM\Dokumentumok\EKOP-2.3.7\Kommunikáció\feltoltendo_arculati_elemek\Infoblokk\EU_társfinanszírozás\Infoblokk_2\Jpg\Infoblokk2_ESZA_egy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D:\HorvathM\Dokumentumok\EKOP-2.3.7\Kommunikáció\feltoltendo_arculati_elemek\Infoblokk\EU_társfinanszírozás\Infoblokk_2\Jpg\Infoblokk2_ESZA_egyes.jpg"/>
                        <pic:cNvPicPr>
                          <a:picLocks noChangeAspect="1" noChangeArrowheads="1"/>
                        </pic:cNvPicPr>
                      </pic:nvPicPr>
                      <pic:blipFill>
                        <a:blip r:embed="rId2"/>
                        <a:srcRect l="8763" t="13274" r="10539" b="8850"/>
                        <a:stretch>
                          <a:fillRect/>
                        </a:stretch>
                      </pic:blipFill>
                      <pic:spPr bwMode="auto">
                        <a:xfrm>
                          <a:off x="0" y="0"/>
                          <a:ext cx="2009775" cy="790575"/>
                        </a:xfrm>
                        <a:prstGeom prst="rect">
                          <a:avLst/>
                        </a:prstGeom>
                        <a:noFill/>
                        <a:ln w="9525">
                          <a:noFill/>
                          <a:miter lim="800000"/>
                          <a:headEnd/>
                          <a:tailEnd/>
                        </a:ln>
                      </pic:spPr>
                    </pic:pic>
                  </a:graphicData>
                </a:graphic>
              </wp:inline>
            </w:drawing>
          </w:r>
        </w:p>
      </w:tc>
    </w:tr>
  </w:tbl>
  <w:p w:rsidR="002732A4" w:rsidRPr="00311D59" w:rsidRDefault="002732A4" w:rsidP="00744AA1">
    <w:pPr>
      <w:jc w:val="right"/>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A4" w:rsidRDefault="00A764F4">
    <w:pPr>
      <w:pStyle w:val="llb"/>
      <w:pBdr>
        <w:top w:val="single" w:sz="4" w:space="1" w:color="auto"/>
      </w:pBdr>
      <w:jc w:val="center"/>
    </w:pPr>
    <w:r>
      <w:rPr>
        <w:rStyle w:val="Oldalszm"/>
      </w:rPr>
      <w:fldChar w:fldCharType="begin"/>
    </w:r>
    <w:r w:rsidR="002732A4">
      <w:rPr>
        <w:rStyle w:val="Oldalszm"/>
      </w:rPr>
      <w:instrText xml:space="preserve"> PAGE </w:instrText>
    </w:r>
    <w:r>
      <w:rPr>
        <w:rStyle w:val="Oldalszm"/>
      </w:rPr>
      <w:fldChar w:fldCharType="separate"/>
    </w:r>
    <w:r w:rsidR="00DD53B0">
      <w:rPr>
        <w:rStyle w:val="Oldalszm"/>
        <w:noProof/>
      </w:rPr>
      <w:t>2</w:t>
    </w:r>
    <w:r>
      <w:rPr>
        <w:rStyle w:val="Oldalszm"/>
      </w:rPr>
      <w:fldChar w:fldCharType="end"/>
    </w:r>
    <w:r w:rsidR="002732A4">
      <w:rPr>
        <w:rStyle w:val="Oldalszm"/>
      </w:rPr>
      <w:t>/</w:t>
    </w:r>
    <w:r>
      <w:rPr>
        <w:rStyle w:val="Oldalszm"/>
      </w:rPr>
      <w:fldChar w:fldCharType="begin"/>
    </w:r>
    <w:r w:rsidR="002732A4">
      <w:rPr>
        <w:rStyle w:val="Oldalszm"/>
      </w:rPr>
      <w:instrText xml:space="preserve"> NUMPAGES </w:instrText>
    </w:r>
    <w:r>
      <w:rPr>
        <w:rStyle w:val="Oldalszm"/>
      </w:rPr>
      <w:fldChar w:fldCharType="separate"/>
    </w:r>
    <w:r w:rsidR="00DD53B0">
      <w:rPr>
        <w:rStyle w:val="Oldalszm"/>
        <w:noProof/>
      </w:rPr>
      <w:t>49</w:t>
    </w:r>
    <w:r>
      <w:rPr>
        <w:rStyle w:val="Oldalszm"/>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A4" w:rsidRPr="00874704" w:rsidRDefault="002732A4" w:rsidP="00FB0231">
    <w:pPr>
      <w:pStyle w:val="llb"/>
      <w:tabs>
        <w:tab w:val="clear" w:pos="4536"/>
      </w:tabs>
    </w:pPr>
    <w:r>
      <w:t>dátum:2015.04.13</w:t>
    </w:r>
    <w:r w:rsidRPr="00874704">
      <w:tab/>
    </w:r>
    <w:r w:rsidR="00A764F4" w:rsidRPr="00874704">
      <w:rPr>
        <w:rStyle w:val="Oldalszm"/>
      </w:rPr>
      <w:fldChar w:fldCharType="begin"/>
    </w:r>
    <w:r w:rsidRPr="00874704">
      <w:rPr>
        <w:rStyle w:val="Oldalszm"/>
      </w:rPr>
      <w:instrText xml:space="preserve"> PAGE </w:instrText>
    </w:r>
    <w:r w:rsidR="00A764F4" w:rsidRPr="00874704">
      <w:rPr>
        <w:rStyle w:val="Oldalszm"/>
      </w:rPr>
      <w:fldChar w:fldCharType="separate"/>
    </w:r>
    <w:r w:rsidR="00DD53B0">
      <w:rPr>
        <w:rStyle w:val="Oldalszm"/>
        <w:noProof/>
      </w:rPr>
      <w:t>54</w:t>
    </w:r>
    <w:r w:rsidR="00A764F4" w:rsidRPr="00874704">
      <w:rPr>
        <w:rStyle w:val="Oldalszm"/>
      </w:rPr>
      <w:fldChar w:fldCharType="end"/>
    </w:r>
    <w:r>
      <w:rPr>
        <w:rStyle w:val="Oldalszm"/>
      </w:rPr>
      <w:t>. oldal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2A4" w:rsidRDefault="002732A4">
      <w:r>
        <w:separator/>
      </w:r>
    </w:p>
  </w:footnote>
  <w:footnote w:type="continuationSeparator" w:id="0">
    <w:p w:rsidR="002732A4" w:rsidRDefault="002732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A4" w:rsidRPr="0015391A" w:rsidRDefault="002732A4" w:rsidP="00311D59">
    <w:pPr>
      <w:ind w:left="-851" w:right="-855"/>
    </w:pPr>
    <w:r>
      <w:rPr>
        <w:noProof/>
        <w:lang w:eastAsia="hu-HU"/>
      </w:rPr>
      <w:drawing>
        <wp:anchor distT="0" distB="0" distL="114300" distR="114300" simplePos="0" relativeHeight="251665408" behindDoc="0" locked="0" layoutInCell="1" allowOverlap="1">
          <wp:simplePos x="0" y="0"/>
          <wp:positionH relativeFrom="column">
            <wp:posOffset>3928745</wp:posOffset>
          </wp:positionH>
          <wp:positionV relativeFrom="paragraph">
            <wp:posOffset>1270</wp:posOffset>
          </wp:positionV>
          <wp:extent cx="2352675" cy="723900"/>
          <wp:effectExtent l="19050" t="0" r="9525" b="0"/>
          <wp:wrapNone/>
          <wp:docPr id="3" name="Kép 3" descr="uszt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descr="uszt_logo_rgb.jpg"/>
                  <pic:cNvPicPr>
                    <a:picLocks noChangeAspect="1" noChangeArrowheads="1"/>
                  </pic:cNvPicPr>
                </pic:nvPicPr>
                <pic:blipFill>
                  <a:blip r:embed="rId1"/>
                  <a:srcRect r="6071"/>
                  <a:stretch>
                    <a:fillRect/>
                  </a:stretch>
                </pic:blipFill>
                <pic:spPr bwMode="auto">
                  <a:xfrm>
                    <a:off x="0" y="0"/>
                    <a:ext cx="2352675" cy="723900"/>
                  </a:xfrm>
                  <a:prstGeom prst="rect">
                    <a:avLst/>
                  </a:prstGeom>
                  <a:noFill/>
                  <a:ln w="9525">
                    <a:noFill/>
                    <a:miter lim="800000"/>
                    <a:headEnd/>
                    <a:tailEnd/>
                  </a:ln>
                </pic:spPr>
              </pic:pic>
            </a:graphicData>
          </a:graphic>
        </wp:anchor>
      </w:drawing>
    </w:r>
    <w:r>
      <w:rPr>
        <w:noProof/>
        <w:lang w:eastAsia="hu-HU"/>
      </w:rPr>
      <w:drawing>
        <wp:anchor distT="0" distB="0" distL="114300" distR="114300" simplePos="0" relativeHeight="251666432" behindDoc="0" locked="0" layoutInCell="1" allowOverlap="1">
          <wp:simplePos x="0" y="0"/>
          <wp:positionH relativeFrom="column">
            <wp:posOffset>-548005</wp:posOffset>
          </wp:positionH>
          <wp:positionV relativeFrom="paragraph">
            <wp:posOffset>1270</wp:posOffset>
          </wp:positionV>
          <wp:extent cx="1041400" cy="990600"/>
          <wp:effectExtent l="19050" t="0" r="635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41400" cy="990600"/>
                  </a:xfrm>
                  <a:prstGeom prst="rect">
                    <a:avLst/>
                  </a:prstGeom>
                </pic:spPr>
              </pic:pic>
            </a:graphicData>
          </a:graphic>
        </wp:anchor>
      </w:drawing>
    </w:r>
    <w:r>
      <w:rPr>
        <w:noProof/>
        <w:lang w:val="sk-SK" w:eastAsia="sk-SK"/>
      </w:rPr>
      <w:t xml:space="preserve"> </w:t>
    </w:r>
    <w:r w:rsidRPr="0015391A">
      <w:rPr>
        <w:noProof/>
        <w:lang w:eastAsia="hu-HU"/>
      </w:rPr>
      <w:drawing>
        <wp:anchor distT="0" distB="0" distL="114300" distR="114300" simplePos="0" relativeHeight="251662336" behindDoc="1" locked="0" layoutInCell="1" allowOverlap="1">
          <wp:simplePos x="0" y="0"/>
          <wp:positionH relativeFrom="column">
            <wp:posOffset>-1871980</wp:posOffset>
          </wp:positionH>
          <wp:positionV relativeFrom="paragraph">
            <wp:posOffset>1311910</wp:posOffset>
          </wp:positionV>
          <wp:extent cx="8543925" cy="5638800"/>
          <wp:effectExtent l="19050" t="0" r="9525" b="0"/>
          <wp:wrapNone/>
          <wp:docPr id="45" name="Picture 0" descr="podklad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odklad kopie.jpg"/>
                  <pic:cNvPicPr>
                    <a:picLocks noChangeAspect="1" noChangeArrowheads="1"/>
                  </pic:cNvPicPr>
                </pic:nvPicPr>
                <pic:blipFill>
                  <a:blip r:embed="rId3"/>
                  <a:srcRect/>
                  <a:stretch>
                    <a:fillRect/>
                  </a:stretch>
                </pic:blipFill>
                <pic:spPr bwMode="auto">
                  <a:xfrm>
                    <a:off x="0" y="0"/>
                    <a:ext cx="8543925" cy="5638800"/>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A4" w:rsidRDefault="002732A4">
    <w:pPr>
      <w:pStyle w:val="lfej"/>
      <w:pBdr>
        <w:bottom w:val="single" w:sz="4" w:space="1" w:color="auto"/>
      </w:pBdr>
      <w:tabs>
        <w:tab w:val="left" w:pos="6525"/>
      </w:tabs>
      <w:rPr>
        <w:b/>
        <w:color w:val="999999"/>
        <w:sz w:val="28"/>
        <w:szCs w:val="28"/>
      </w:rPr>
    </w:pPr>
    <w:r>
      <w:rPr>
        <w:b/>
        <w:noProof/>
        <w:color w:val="999999"/>
        <w:lang w:eastAsia="hu-HU"/>
      </w:rPr>
      <w:drawing>
        <wp:inline distT="0" distB="0" distL="0" distR="0">
          <wp:extent cx="278765" cy="361950"/>
          <wp:effectExtent l="19050" t="0" r="6985"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78765" cy="361950"/>
                  </a:xfrm>
                  <a:prstGeom prst="rect">
                    <a:avLst/>
                  </a:prstGeom>
                  <a:noFill/>
                  <a:ln w="9525">
                    <a:noFill/>
                    <a:miter lim="800000"/>
                    <a:headEnd/>
                    <a:tailEnd/>
                  </a:ln>
                </pic:spPr>
              </pic:pic>
            </a:graphicData>
          </a:graphic>
        </wp:inline>
      </w:drawing>
    </w:r>
    <w:r>
      <w:rPr>
        <w:b/>
        <w:color w:val="999999"/>
        <w:sz w:val="48"/>
      </w:rPr>
      <w:t xml:space="preserve"> </w:t>
    </w:r>
    <w:r>
      <w:rPr>
        <w:b/>
        <w:color w:val="999999"/>
        <w:sz w:val="28"/>
        <w:szCs w:val="28"/>
      </w:rPr>
      <w:t>Országos Egészségbiztosítási Pénztár</w:t>
    </w:r>
  </w:p>
  <w:p w:rsidR="002732A4" w:rsidRDefault="002732A4" w:rsidP="00B17424"/>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A4" w:rsidRDefault="002732A4"/>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A4" w:rsidRPr="0088279D" w:rsidRDefault="002732A4" w:rsidP="00DB5E3B">
    <w:pPr>
      <w:spacing w:after="120"/>
      <w:rPr>
        <w:b/>
        <w:color w:val="595959"/>
        <w:sz w:val="16"/>
      </w:rPr>
    </w:pPr>
    <w:r>
      <w:rPr>
        <w:b/>
        <w:color w:val="595959"/>
        <w:sz w:val="16"/>
      </w:rPr>
      <w:t>P</w:t>
    </w:r>
    <w:r w:rsidRPr="0088279D">
      <w:rPr>
        <w:b/>
        <w:color w:val="595959"/>
        <w:sz w:val="16"/>
      </w:rPr>
      <w:t>rojekt: EKOP-2.3.7-2012-2012-0001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6BA6360"/>
    <w:lvl w:ilvl="0">
      <w:start w:val="1"/>
      <w:numFmt w:val="bullet"/>
      <w:pStyle w:val="ariel"/>
      <w:lvlText w:val=""/>
      <w:lvlJc w:val="left"/>
      <w:pPr>
        <w:tabs>
          <w:tab w:val="num" w:pos="643"/>
        </w:tabs>
        <w:ind w:left="643" w:hanging="360"/>
      </w:pPr>
      <w:rPr>
        <w:rFonts w:ascii="Symbol" w:hAnsi="Symbol" w:hint="default"/>
      </w:rPr>
    </w:lvl>
  </w:abstractNum>
  <w:abstractNum w:abstractNumId="1">
    <w:nsid w:val="0545609E"/>
    <w:multiLevelType w:val="hybridMultilevel"/>
    <w:tmpl w:val="9C3C412A"/>
    <w:lvl w:ilvl="0" w:tplc="040E000F">
      <w:start w:val="1"/>
      <w:numFmt w:val="decimal"/>
      <w:lvlText w:val="%1."/>
      <w:lvlJc w:val="left"/>
      <w:pPr>
        <w:ind w:left="1429" w:hanging="360"/>
      </w:pPr>
      <w:rPr>
        <w:rFonts w:cs="Times New Roman"/>
      </w:rPr>
    </w:lvl>
    <w:lvl w:ilvl="1" w:tplc="040E0019" w:tentative="1">
      <w:start w:val="1"/>
      <w:numFmt w:val="lowerLetter"/>
      <w:lvlText w:val="%2."/>
      <w:lvlJc w:val="left"/>
      <w:pPr>
        <w:ind w:left="2149" w:hanging="360"/>
      </w:pPr>
      <w:rPr>
        <w:rFonts w:cs="Times New Roman"/>
      </w:rPr>
    </w:lvl>
    <w:lvl w:ilvl="2" w:tplc="040E001B" w:tentative="1">
      <w:start w:val="1"/>
      <w:numFmt w:val="lowerRoman"/>
      <w:lvlText w:val="%3."/>
      <w:lvlJc w:val="right"/>
      <w:pPr>
        <w:ind w:left="2869" w:hanging="180"/>
      </w:pPr>
      <w:rPr>
        <w:rFonts w:cs="Times New Roman"/>
      </w:rPr>
    </w:lvl>
    <w:lvl w:ilvl="3" w:tplc="040E000F" w:tentative="1">
      <w:start w:val="1"/>
      <w:numFmt w:val="decimal"/>
      <w:lvlText w:val="%4."/>
      <w:lvlJc w:val="left"/>
      <w:pPr>
        <w:ind w:left="3589" w:hanging="360"/>
      </w:pPr>
      <w:rPr>
        <w:rFonts w:cs="Times New Roman"/>
      </w:rPr>
    </w:lvl>
    <w:lvl w:ilvl="4" w:tplc="040E0019" w:tentative="1">
      <w:start w:val="1"/>
      <w:numFmt w:val="lowerLetter"/>
      <w:lvlText w:val="%5."/>
      <w:lvlJc w:val="left"/>
      <w:pPr>
        <w:ind w:left="4309" w:hanging="360"/>
      </w:pPr>
      <w:rPr>
        <w:rFonts w:cs="Times New Roman"/>
      </w:rPr>
    </w:lvl>
    <w:lvl w:ilvl="5" w:tplc="040E001B" w:tentative="1">
      <w:start w:val="1"/>
      <w:numFmt w:val="lowerRoman"/>
      <w:lvlText w:val="%6."/>
      <w:lvlJc w:val="right"/>
      <w:pPr>
        <w:ind w:left="5029" w:hanging="180"/>
      </w:pPr>
      <w:rPr>
        <w:rFonts w:cs="Times New Roman"/>
      </w:rPr>
    </w:lvl>
    <w:lvl w:ilvl="6" w:tplc="040E000F" w:tentative="1">
      <w:start w:val="1"/>
      <w:numFmt w:val="decimal"/>
      <w:lvlText w:val="%7."/>
      <w:lvlJc w:val="left"/>
      <w:pPr>
        <w:ind w:left="5749" w:hanging="360"/>
      </w:pPr>
      <w:rPr>
        <w:rFonts w:cs="Times New Roman"/>
      </w:rPr>
    </w:lvl>
    <w:lvl w:ilvl="7" w:tplc="040E0019" w:tentative="1">
      <w:start w:val="1"/>
      <w:numFmt w:val="lowerLetter"/>
      <w:lvlText w:val="%8."/>
      <w:lvlJc w:val="left"/>
      <w:pPr>
        <w:ind w:left="6469" w:hanging="360"/>
      </w:pPr>
      <w:rPr>
        <w:rFonts w:cs="Times New Roman"/>
      </w:rPr>
    </w:lvl>
    <w:lvl w:ilvl="8" w:tplc="040E001B" w:tentative="1">
      <w:start w:val="1"/>
      <w:numFmt w:val="lowerRoman"/>
      <w:lvlText w:val="%9."/>
      <w:lvlJc w:val="right"/>
      <w:pPr>
        <w:ind w:left="7189" w:hanging="180"/>
      </w:pPr>
      <w:rPr>
        <w:rFonts w:cs="Times New Roman"/>
      </w:rPr>
    </w:lvl>
  </w:abstractNum>
  <w:abstractNum w:abstractNumId="2">
    <w:nsid w:val="0D287A02"/>
    <w:multiLevelType w:val="multilevel"/>
    <w:tmpl w:val="DF043BBC"/>
    <w:lvl w:ilvl="0">
      <w:start w:val="1"/>
      <w:numFmt w:val="bullet"/>
      <w:pStyle w:val="Seznam-Odrka1"/>
      <w:lvlText w:val=""/>
      <w:lvlJc w:val="left"/>
      <w:pPr>
        <w:tabs>
          <w:tab w:val="num" w:pos="567"/>
        </w:tabs>
        <w:ind w:left="567" w:hanging="567"/>
      </w:pPr>
      <w:rPr>
        <w:rFonts w:ascii="Wingdings" w:hAnsi="Wingdings" w:hint="default"/>
        <w:color w:val="004983"/>
      </w:rPr>
    </w:lvl>
    <w:lvl w:ilvl="1">
      <w:start w:val="1"/>
      <w:numFmt w:val="bullet"/>
      <w:pStyle w:val="Seznam-Odrka2"/>
      <w:lvlText w:val=""/>
      <w:lvlJc w:val="left"/>
      <w:pPr>
        <w:tabs>
          <w:tab w:val="num" w:pos="1134"/>
        </w:tabs>
        <w:ind w:left="1134" w:hanging="567"/>
      </w:pPr>
      <w:rPr>
        <w:rFonts w:ascii="Wingdings" w:hAnsi="Wingdings" w:hint="default"/>
        <w:color w:val="004983"/>
      </w:rPr>
    </w:lvl>
    <w:lvl w:ilvl="2">
      <w:start w:val="1"/>
      <w:numFmt w:val="bullet"/>
      <w:pStyle w:val="Seznam-Odrka3"/>
      <w:lvlText w:val=""/>
      <w:lvlJc w:val="left"/>
      <w:pPr>
        <w:tabs>
          <w:tab w:val="num" w:pos="1844"/>
        </w:tabs>
        <w:ind w:left="1844" w:hanging="567"/>
      </w:pPr>
      <w:rPr>
        <w:rFonts w:ascii="Wingdings" w:hAnsi="Wingdings" w:hint="default"/>
        <w:color w:val="004983"/>
      </w:rPr>
    </w:lvl>
    <w:lvl w:ilvl="3">
      <w:start w:val="1"/>
      <w:numFmt w:val="bullet"/>
      <w:pStyle w:val="Seznam-Odrka4"/>
      <w:lvlText w:val=""/>
      <w:lvlJc w:val="left"/>
      <w:pPr>
        <w:tabs>
          <w:tab w:val="num" w:pos="2268"/>
        </w:tabs>
        <w:ind w:left="2268" w:hanging="567"/>
      </w:pPr>
      <w:rPr>
        <w:rFonts w:ascii="Wingdings" w:hAnsi="Wingdings" w:hint="default"/>
        <w:color w:val="004983"/>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nsid w:val="0F851FD4"/>
    <w:multiLevelType w:val="hybridMultilevel"/>
    <w:tmpl w:val="6C6284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7D44BB5"/>
    <w:multiLevelType w:val="hybridMultilevel"/>
    <w:tmpl w:val="7342466E"/>
    <w:lvl w:ilvl="0" w:tplc="040E0001">
      <w:start w:val="1"/>
      <w:numFmt w:val="bullet"/>
      <w:lvlText w:val=""/>
      <w:lvlJc w:val="left"/>
      <w:pPr>
        <w:ind w:left="766" w:hanging="360"/>
      </w:pPr>
      <w:rPr>
        <w:rFonts w:ascii="Symbol" w:hAnsi="Symbol" w:hint="default"/>
      </w:rPr>
    </w:lvl>
    <w:lvl w:ilvl="1" w:tplc="040E0003" w:tentative="1">
      <w:start w:val="1"/>
      <w:numFmt w:val="bullet"/>
      <w:lvlText w:val="o"/>
      <w:lvlJc w:val="left"/>
      <w:pPr>
        <w:ind w:left="1486" w:hanging="360"/>
      </w:pPr>
      <w:rPr>
        <w:rFonts w:ascii="Courier New" w:hAnsi="Courier New" w:cs="Courier New" w:hint="default"/>
      </w:rPr>
    </w:lvl>
    <w:lvl w:ilvl="2" w:tplc="040E0005" w:tentative="1">
      <w:start w:val="1"/>
      <w:numFmt w:val="bullet"/>
      <w:lvlText w:val=""/>
      <w:lvlJc w:val="left"/>
      <w:pPr>
        <w:ind w:left="2206" w:hanging="360"/>
      </w:pPr>
      <w:rPr>
        <w:rFonts w:ascii="Wingdings" w:hAnsi="Wingdings" w:hint="default"/>
      </w:rPr>
    </w:lvl>
    <w:lvl w:ilvl="3" w:tplc="040E0001" w:tentative="1">
      <w:start w:val="1"/>
      <w:numFmt w:val="bullet"/>
      <w:lvlText w:val=""/>
      <w:lvlJc w:val="left"/>
      <w:pPr>
        <w:ind w:left="2926" w:hanging="360"/>
      </w:pPr>
      <w:rPr>
        <w:rFonts w:ascii="Symbol" w:hAnsi="Symbol" w:hint="default"/>
      </w:rPr>
    </w:lvl>
    <w:lvl w:ilvl="4" w:tplc="040E0003" w:tentative="1">
      <w:start w:val="1"/>
      <w:numFmt w:val="bullet"/>
      <w:lvlText w:val="o"/>
      <w:lvlJc w:val="left"/>
      <w:pPr>
        <w:ind w:left="3646" w:hanging="360"/>
      </w:pPr>
      <w:rPr>
        <w:rFonts w:ascii="Courier New" w:hAnsi="Courier New" w:cs="Courier New" w:hint="default"/>
      </w:rPr>
    </w:lvl>
    <w:lvl w:ilvl="5" w:tplc="040E0005" w:tentative="1">
      <w:start w:val="1"/>
      <w:numFmt w:val="bullet"/>
      <w:lvlText w:val=""/>
      <w:lvlJc w:val="left"/>
      <w:pPr>
        <w:ind w:left="4366" w:hanging="360"/>
      </w:pPr>
      <w:rPr>
        <w:rFonts w:ascii="Wingdings" w:hAnsi="Wingdings" w:hint="default"/>
      </w:rPr>
    </w:lvl>
    <w:lvl w:ilvl="6" w:tplc="040E0001" w:tentative="1">
      <w:start w:val="1"/>
      <w:numFmt w:val="bullet"/>
      <w:lvlText w:val=""/>
      <w:lvlJc w:val="left"/>
      <w:pPr>
        <w:ind w:left="5086" w:hanging="360"/>
      </w:pPr>
      <w:rPr>
        <w:rFonts w:ascii="Symbol" w:hAnsi="Symbol" w:hint="default"/>
      </w:rPr>
    </w:lvl>
    <w:lvl w:ilvl="7" w:tplc="040E0003" w:tentative="1">
      <w:start w:val="1"/>
      <w:numFmt w:val="bullet"/>
      <w:lvlText w:val="o"/>
      <w:lvlJc w:val="left"/>
      <w:pPr>
        <w:ind w:left="5806" w:hanging="360"/>
      </w:pPr>
      <w:rPr>
        <w:rFonts w:ascii="Courier New" w:hAnsi="Courier New" w:cs="Courier New" w:hint="default"/>
      </w:rPr>
    </w:lvl>
    <w:lvl w:ilvl="8" w:tplc="040E0005" w:tentative="1">
      <w:start w:val="1"/>
      <w:numFmt w:val="bullet"/>
      <w:lvlText w:val=""/>
      <w:lvlJc w:val="left"/>
      <w:pPr>
        <w:ind w:left="6526" w:hanging="360"/>
      </w:pPr>
      <w:rPr>
        <w:rFonts w:ascii="Wingdings" w:hAnsi="Wingdings" w:hint="default"/>
      </w:rPr>
    </w:lvl>
  </w:abstractNum>
  <w:abstractNum w:abstractNumId="5">
    <w:nsid w:val="21600A41"/>
    <w:multiLevelType w:val="hybridMultilevel"/>
    <w:tmpl w:val="433E321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23B87FAB"/>
    <w:multiLevelType w:val="multilevel"/>
    <w:tmpl w:val="ECA4EAFA"/>
    <w:styleLink w:val="Bullets"/>
    <w:lvl w:ilvl="0">
      <w:start w:val="1"/>
      <w:numFmt w:val="bullet"/>
      <w:lvlText w:val=""/>
      <w:lvlJc w:val="left"/>
      <w:pPr>
        <w:tabs>
          <w:tab w:val="num" w:pos="907"/>
        </w:tabs>
        <w:ind w:left="907" w:hanging="340"/>
      </w:pPr>
      <w:rPr>
        <w:rFonts w:ascii="Wingdings 2" w:hAnsi="Wingdings 2" w:hint="default"/>
        <w:color w:val="808080"/>
        <w:sz w:val="20"/>
      </w:rPr>
    </w:lvl>
    <w:lvl w:ilvl="1">
      <w:start w:val="1"/>
      <w:numFmt w:val="bullet"/>
      <w:lvlText w:val=""/>
      <w:lvlJc w:val="left"/>
      <w:pPr>
        <w:tabs>
          <w:tab w:val="num" w:pos="1247"/>
        </w:tabs>
        <w:ind w:left="1247" w:hanging="340"/>
      </w:pPr>
      <w:rPr>
        <w:rFonts w:ascii="Wingdings 2" w:hAnsi="Wingdings 2" w:hint="default"/>
        <w:b w:val="0"/>
        <w:i w:val="0"/>
        <w:color w:val="808080"/>
        <w:sz w:val="20"/>
      </w:rPr>
    </w:lvl>
    <w:lvl w:ilvl="2">
      <w:start w:val="1"/>
      <w:numFmt w:val="bullet"/>
      <w:lvlText w:val=""/>
      <w:lvlJc w:val="left"/>
      <w:pPr>
        <w:tabs>
          <w:tab w:val="num" w:pos="1588"/>
        </w:tabs>
        <w:ind w:left="1588" w:hanging="341"/>
      </w:pPr>
      <w:rPr>
        <w:rFonts w:ascii="Wingdings 2" w:hAnsi="Wingdings 2" w:hint="default"/>
        <w:color w:val="808080"/>
        <w:sz w:val="20"/>
      </w:rPr>
    </w:lvl>
    <w:lvl w:ilvl="3">
      <w:start w:val="1"/>
      <w:numFmt w:val="bullet"/>
      <w:lvlText w:val=""/>
      <w:lvlJc w:val="left"/>
      <w:pPr>
        <w:tabs>
          <w:tab w:val="num" w:pos="1928"/>
        </w:tabs>
        <w:ind w:left="1928" w:hanging="340"/>
      </w:pPr>
      <w:rPr>
        <w:rFonts w:ascii="Wingdings 2" w:hAnsi="Wingdings 2" w:hint="default"/>
        <w:b w:val="0"/>
        <w:i w:val="0"/>
        <w:color w:val="808080"/>
        <w:sz w:val="20"/>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nsid w:val="2498016A"/>
    <w:multiLevelType w:val="hybridMultilevel"/>
    <w:tmpl w:val="870ECC8C"/>
    <w:lvl w:ilvl="0" w:tplc="040E0001">
      <w:start w:val="1"/>
      <w:numFmt w:val="bullet"/>
      <w:lvlText w:val=""/>
      <w:lvlJc w:val="left"/>
      <w:pPr>
        <w:ind w:left="766" w:hanging="360"/>
      </w:pPr>
      <w:rPr>
        <w:rFonts w:ascii="Symbol" w:hAnsi="Symbol" w:hint="default"/>
      </w:rPr>
    </w:lvl>
    <w:lvl w:ilvl="1" w:tplc="040E0003">
      <w:start w:val="1"/>
      <w:numFmt w:val="bullet"/>
      <w:lvlText w:val="o"/>
      <w:lvlJc w:val="left"/>
      <w:pPr>
        <w:ind w:left="1486" w:hanging="360"/>
      </w:pPr>
      <w:rPr>
        <w:rFonts w:ascii="Courier New" w:hAnsi="Courier New" w:cs="Courier New" w:hint="default"/>
      </w:rPr>
    </w:lvl>
    <w:lvl w:ilvl="2" w:tplc="040E0005" w:tentative="1">
      <w:start w:val="1"/>
      <w:numFmt w:val="bullet"/>
      <w:lvlText w:val=""/>
      <w:lvlJc w:val="left"/>
      <w:pPr>
        <w:ind w:left="2206" w:hanging="360"/>
      </w:pPr>
      <w:rPr>
        <w:rFonts w:ascii="Wingdings" w:hAnsi="Wingdings" w:hint="default"/>
      </w:rPr>
    </w:lvl>
    <w:lvl w:ilvl="3" w:tplc="040E0001" w:tentative="1">
      <w:start w:val="1"/>
      <w:numFmt w:val="bullet"/>
      <w:lvlText w:val=""/>
      <w:lvlJc w:val="left"/>
      <w:pPr>
        <w:ind w:left="2926" w:hanging="360"/>
      </w:pPr>
      <w:rPr>
        <w:rFonts w:ascii="Symbol" w:hAnsi="Symbol" w:hint="default"/>
      </w:rPr>
    </w:lvl>
    <w:lvl w:ilvl="4" w:tplc="040E0003" w:tentative="1">
      <w:start w:val="1"/>
      <w:numFmt w:val="bullet"/>
      <w:lvlText w:val="o"/>
      <w:lvlJc w:val="left"/>
      <w:pPr>
        <w:ind w:left="3646" w:hanging="360"/>
      </w:pPr>
      <w:rPr>
        <w:rFonts w:ascii="Courier New" w:hAnsi="Courier New" w:cs="Courier New" w:hint="default"/>
      </w:rPr>
    </w:lvl>
    <w:lvl w:ilvl="5" w:tplc="040E0005" w:tentative="1">
      <w:start w:val="1"/>
      <w:numFmt w:val="bullet"/>
      <w:lvlText w:val=""/>
      <w:lvlJc w:val="left"/>
      <w:pPr>
        <w:ind w:left="4366" w:hanging="360"/>
      </w:pPr>
      <w:rPr>
        <w:rFonts w:ascii="Wingdings" w:hAnsi="Wingdings" w:hint="default"/>
      </w:rPr>
    </w:lvl>
    <w:lvl w:ilvl="6" w:tplc="040E0001" w:tentative="1">
      <w:start w:val="1"/>
      <w:numFmt w:val="bullet"/>
      <w:lvlText w:val=""/>
      <w:lvlJc w:val="left"/>
      <w:pPr>
        <w:ind w:left="5086" w:hanging="360"/>
      </w:pPr>
      <w:rPr>
        <w:rFonts w:ascii="Symbol" w:hAnsi="Symbol" w:hint="default"/>
      </w:rPr>
    </w:lvl>
    <w:lvl w:ilvl="7" w:tplc="040E0003" w:tentative="1">
      <w:start w:val="1"/>
      <w:numFmt w:val="bullet"/>
      <w:lvlText w:val="o"/>
      <w:lvlJc w:val="left"/>
      <w:pPr>
        <w:ind w:left="5806" w:hanging="360"/>
      </w:pPr>
      <w:rPr>
        <w:rFonts w:ascii="Courier New" w:hAnsi="Courier New" w:cs="Courier New" w:hint="default"/>
      </w:rPr>
    </w:lvl>
    <w:lvl w:ilvl="8" w:tplc="040E0005" w:tentative="1">
      <w:start w:val="1"/>
      <w:numFmt w:val="bullet"/>
      <w:lvlText w:val=""/>
      <w:lvlJc w:val="left"/>
      <w:pPr>
        <w:ind w:left="6526" w:hanging="360"/>
      </w:pPr>
      <w:rPr>
        <w:rFonts w:ascii="Wingdings" w:hAnsi="Wingdings" w:hint="default"/>
      </w:rPr>
    </w:lvl>
  </w:abstractNum>
  <w:abstractNum w:abstractNumId="8">
    <w:nsid w:val="24CE1CFB"/>
    <w:multiLevelType w:val="hybridMultilevel"/>
    <w:tmpl w:val="F9F606F0"/>
    <w:lvl w:ilvl="0" w:tplc="CA34C80E">
      <w:start w:val="1"/>
      <w:numFmt w:val="bullet"/>
      <w:pStyle w:val="Odrka1"/>
      <w:lvlText w:val="n"/>
      <w:lvlJc w:val="left"/>
      <w:pPr>
        <w:tabs>
          <w:tab w:val="num" w:pos="567"/>
        </w:tabs>
        <w:ind w:left="567" w:hanging="567"/>
      </w:pPr>
      <w:rPr>
        <w:rFonts w:ascii="Wingdings" w:hAnsi="Wingdings" w:hint="default"/>
        <w:color w:val="595959"/>
      </w:rPr>
    </w:lvl>
    <w:lvl w:ilvl="1" w:tplc="7CE8453E">
      <w:start w:val="1"/>
      <w:numFmt w:val="bullet"/>
      <w:pStyle w:val="Odrka2"/>
      <w:lvlText w:val="n"/>
      <w:lvlJc w:val="left"/>
      <w:pPr>
        <w:tabs>
          <w:tab w:val="num" w:pos="1134"/>
        </w:tabs>
        <w:ind w:left="1134" w:hanging="567"/>
      </w:pPr>
      <w:rPr>
        <w:rFonts w:ascii="Wingdings" w:hAnsi="Wingdings" w:hint="default"/>
        <w:color w:val="7F7F7F"/>
      </w:rPr>
    </w:lvl>
    <w:lvl w:ilvl="2" w:tplc="0490830A">
      <w:start w:val="1"/>
      <w:numFmt w:val="bullet"/>
      <w:pStyle w:val="Odrka3"/>
      <w:lvlText w:val="n"/>
      <w:lvlJc w:val="left"/>
      <w:pPr>
        <w:tabs>
          <w:tab w:val="num" w:pos="1701"/>
        </w:tabs>
        <w:ind w:left="1701" w:hanging="567"/>
      </w:pPr>
      <w:rPr>
        <w:rFonts w:ascii="Wingdings" w:hAnsi="Wingdings" w:hint="default"/>
        <w:color w:val="A6A6A6"/>
      </w:rPr>
    </w:lvl>
    <w:lvl w:ilvl="3" w:tplc="26724114">
      <w:start w:val="1"/>
      <w:numFmt w:val="bullet"/>
      <w:pStyle w:val="Odrka4"/>
      <w:lvlText w:val="n"/>
      <w:lvlJc w:val="left"/>
      <w:pPr>
        <w:tabs>
          <w:tab w:val="num" w:pos="2268"/>
        </w:tabs>
        <w:ind w:left="2268" w:hanging="567"/>
      </w:pPr>
      <w:rPr>
        <w:rFonts w:ascii="Wingdings" w:hAnsi="Wingdings" w:hint="default"/>
        <w:color w:val="A6A6A6"/>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9">
    <w:nsid w:val="396B6E9A"/>
    <w:multiLevelType w:val="multilevel"/>
    <w:tmpl w:val="6264FD4C"/>
    <w:lvl w:ilvl="0">
      <w:start w:val="1"/>
      <w:numFmt w:val="decimal"/>
      <w:pStyle w:val="Seznam-slovnnabdka1"/>
      <w:lvlText w:val="%1)"/>
      <w:lvlJc w:val="left"/>
      <w:pPr>
        <w:tabs>
          <w:tab w:val="num" w:pos="1134"/>
        </w:tabs>
        <w:ind w:left="1134" w:hanging="567"/>
      </w:pPr>
      <w:rPr>
        <w:rFonts w:hint="default"/>
        <w:color w:val="004983"/>
      </w:rPr>
    </w:lvl>
    <w:lvl w:ilvl="1">
      <w:start w:val="1"/>
      <w:numFmt w:val="lowerLetter"/>
      <w:pStyle w:val="Seznam-slovnnabdka2"/>
      <w:lvlText w:val="%2)"/>
      <w:lvlJc w:val="left"/>
      <w:pPr>
        <w:tabs>
          <w:tab w:val="num" w:pos="1701"/>
        </w:tabs>
        <w:ind w:left="1701" w:hanging="567"/>
      </w:pPr>
      <w:rPr>
        <w:rFonts w:hint="default"/>
        <w:color w:val="004983"/>
      </w:rPr>
    </w:lvl>
    <w:lvl w:ilvl="2">
      <w:start w:val="1"/>
      <w:numFmt w:val="bullet"/>
      <w:pStyle w:val="Seznam-slovnnabdka3"/>
      <w:lvlText w:val=""/>
      <w:lvlJc w:val="left"/>
      <w:pPr>
        <w:tabs>
          <w:tab w:val="num" w:pos="2268"/>
        </w:tabs>
        <w:ind w:left="2268" w:hanging="567"/>
      </w:pPr>
      <w:rPr>
        <w:rFonts w:ascii="Wingdings" w:hAnsi="Wingdings" w:hint="default"/>
        <w:color w:val="004983"/>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0">
    <w:nsid w:val="4FCE57CB"/>
    <w:multiLevelType w:val="multilevel"/>
    <w:tmpl w:val="E27A06FA"/>
    <w:lvl w:ilvl="0">
      <w:start w:val="1"/>
      <w:numFmt w:val="bullet"/>
      <w:pStyle w:val="Tabulkaodrka1"/>
      <w:lvlText w:val=""/>
      <w:lvlJc w:val="left"/>
      <w:pPr>
        <w:tabs>
          <w:tab w:val="num" w:pos="284"/>
        </w:tabs>
        <w:ind w:left="284" w:hanging="284"/>
      </w:pPr>
      <w:rPr>
        <w:rFonts w:ascii="Wingdings" w:hAnsi="Wingdings" w:hint="default"/>
        <w:color w:val="004983"/>
      </w:rPr>
    </w:lvl>
    <w:lvl w:ilvl="1">
      <w:start w:val="1"/>
      <w:numFmt w:val="bullet"/>
      <w:pStyle w:val="Tabulkaodrka2"/>
      <w:lvlText w:val=""/>
      <w:lvlJc w:val="left"/>
      <w:pPr>
        <w:tabs>
          <w:tab w:val="num" w:pos="567"/>
        </w:tabs>
        <w:ind w:left="567" w:hanging="283"/>
      </w:pPr>
      <w:rPr>
        <w:rFonts w:ascii="Wingdings" w:hAnsi="Wingdings" w:hint="default"/>
        <w:color w:val="004983"/>
      </w:rPr>
    </w:lvl>
    <w:lvl w:ilvl="2">
      <w:start w:val="1"/>
      <w:numFmt w:val="bullet"/>
      <w:lvlText w:val=""/>
      <w:lvlJc w:val="left"/>
      <w:pPr>
        <w:tabs>
          <w:tab w:val="num" w:pos="1701"/>
        </w:tabs>
        <w:ind w:left="1701" w:hanging="567"/>
      </w:pPr>
      <w:rPr>
        <w:rFonts w:ascii="Wingdings" w:hAnsi="Wingdings" w:hint="default"/>
        <w:color w:val="00386B"/>
      </w:rPr>
    </w:lvl>
    <w:lvl w:ilvl="3">
      <w:start w:val="1"/>
      <w:numFmt w:val="bullet"/>
      <w:lvlText w:val=""/>
      <w:lvlJc w:val="left"/>
      <w:pPr>
        <w:tabs>
          <w:tab w:val="num" w:pos="2268"/>
        </w:tabs>
        <w:ind w:left="2268" w:hanging="567"/>
      </w:pPr>
      <w:rPr>
        <w:rFonts w:ascii="Wingdings" w:hAnsi="Wingdings" w:hint="default"/>
        <w:color w:val="00386B"/>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nsid w:val="5F952365"/>
    <w:multiLevelType w:val="hybridMultilevel"/>
    <w:tmpl w:val="4B406A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3">
    <w:nsid w:val="63882A8E"/>
    <w:multiLevelType w:val="multilevel"/>
    <w:tmpl w:val="F0DCC26C"/>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3C37F8E"/>
    <w:multiLevelType w:val="multilevel"/>
    <w:tmpl w:val="D5DC13C8"/>
    <w:lvl w:ilvl="0">
      <w:start w:val="1"/>
      <w:numFmt w:val="decimal"/>
      <w:pStyle w:val="Seznam-slovnsmlouva1"/>
      <w:lvlText w:val="%1."/>
      <w:lvlJc w:val="left"/>
      <w:pPr>
        <w:tabs>
          <w:tab w:val="num" w:pos="567"/>
        </w:tabs>
        <w:ind w:left="567" w:hanging="567"/>
      </w:pPr>
      <w:rPr>
        <w:rFonts w:hint="default"/>
        <w:b/>
      </w:rPr>
    </w:lvl>
    <w:lvl w:ilvl="1">
      <w:start w:val="1"/>
      <w:numFmt w:val="lowerLetter"/>
      <w:pStyle w:val="Seznam-slovnsmlouva2"/>
      <w:lvlText w:val="%2)"/>
      <w:lvlJc w:val="left"/>
      <w:pPr>
        <w:tabs>
          <w:tab w:val="num" w:pos="1134"/>
        </w:tabs>
        <w:ind w:left="1134" w:hanging="567"/>
      </w:pPr>
      <w:rPr>
        <w:rFonts w:hint="default"/>
      </w:rPr>
    </w:lvl>
    <w:lvl w:ilvl="2">
      <w:start w:val="1"/>
      <w:numFmt w:val="lowerRoman"/>
      <w:pStyle w:val="Seznam-slovnsmlouva3"/>
      <w:lvlText w:val="%3)"/>
      <w:lvlJc w:val="left"/>
      <w:pPr>
        <w:tabs>
          <w:tab w:val="num" w:pos="1701"/>
        </w:tabs>
        <w:ind w:left="1701" w:hanging="567"/>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5">
    <w:nsid w:val="64991F83"/>
    <w:multiLevelType w:val="hybridMultilevel"/>
    <w:tmpl w:val="577215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66AB0A78"/>
    <w:multiLevelType w:val="hybridMultilevel"/>
    <w:tmpl w:val="69BCF2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675614DE"/>
    <w:multiLevelType w:val="hybridMultilevel"/>
    <w:tmpl w:val="122EC04A"/>
    <w:lvl w:ilvl="0" w:tplc="04050003">
      <w:start w:val="1"/>
      <w:numFmt w:val="bullet"/>
      <w:pStyle w:val="Seznamsodrkami1"/>
      <w:lvlText w:val=""/>
      <w:lvlJc w:val="left"/>
      <w:pPr>
        <w:tabs>
          <w:tab w:val="num" w:pos="567"/>
        </w:tabs>
        <w:ind w:left="567" w:hanging="567"/>
      </w:pPr>
      <w:rPr>
        <w:rFonts w:ascii="Wingdings" w:hAnsi="Wingdings" w:hint="default"/>
        <w:b w:val="0"/>
        <w:i w:val="0"/>
        <w:color w:val="000080"/>
        <w:position w:val="0"/>
        <w:sz w:val="22"/>
        <w:szCs w:val="22"/>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nsid w:val="78BC2959"/>
    <w:multiLevelType w:val="hybridMultilevel"/>
    <w:tmpl w:val="E5D6CB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7F500763"/>
    <w:multiLevelType w:val="hybridMultilevel"/>
    <w:tmpl w:val="479821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4"/>
  </w:num>
  <w:num w:numId="4">
    <w:abstractNumId w:val="10"/>
  </w:num>
  <w:num w:numId="5">
    <w:abstractNumId w:val="8"/>
  </w:num>
  <w:num w:numId="6">
    <w:abstractNumId w:val="0"/>
  </w:num>
  <w:num w:numId="7">
    <w:abstractNumId w:val="17"/>
  </w:num>
  <w:num w:numId="8">
    <w:abstractNumId w:val="6"/>
  </w:num>
  <w:num w:numId="9">
    <w:abstractNumId w:val="13"/>
  </w:num>
  <w:num w:numId="10">
    <w:abstractNumId w:val="12"/>
  </w:num>
  <w:num w:numId="11">
    <w:abstractNumId w:val="7"/>
  </w:num>
  <w:num w:numId="12">
    <w:abstractNumId w:val="19"/>
  </w:num>
  <w:num w:numId="13">
    <w:abstractNumId w:val="16"/>
  </w:num>
  <w:num w:numId="14">
    <w:abstractNumId w:val="15"/>
  </w:num>
  <w:num w:numId="15">
    <w:abstractNumId w:val="4"/>
  </w:num>
  <w:num w:numId="16">
    <w:abstractNumId w:val="5"/>
  </w:num>
  <w:num w:numId="17">
    <w:abstractNumId w:val="11"/>
  </w:num>
  <w:num w:numId="18">
    <w:abstractNumId w:val="1"/>
  </w:num>
  <w:num w:numId="19">
    <w:abstractNumId w:val="3"/>
  </w:num>
  <w:num w:numId="20">
    <w:abstractNumId w:val="18"/>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stylePaneFormatFilter w:val="3001"/>
  <w:defaultTabStop w:val="708"/>
  <w:hyphenationZone w:val="425"/>
  <w:drawingGridHorizontalSpacing w:val="100"/>
  <w:displayHorizontalDrawingGridEvery w:val="2"/>
  <w:characterSpacingControl w:val="doNotCompress"/>
  <w:hdrShapeDefaults>
    <o:shapedefaults v:ext="edit" spidmax="39937"/>
  </w:hdrShapeDefaults>
  <w:footnotePr>
    <w:footnote w:id="-1"/>
    <w:footnote w:id="0"/>
  </w:footnotePr>
  <w:endnotePr>
    <w:endnote w:id="-1"/>
    <w:endnote w:id="0"/>
  </w:endnotePr>
  <w:compat/>
  <w:rsids>
    <w:rsidRoot w:val="006C349B"/>
    <w:rsid w:val="0000114C"/>
    <w:rsid w:val="000018C0"/>
    <w:rsid w:val="00001F73"/>
    <w:rsid w:val="00003C5F"/>
    <w:rsid w:val="00004542"/>
    <w:rsid w:val="0000524C"/>
    <w:rsid w:val="00006EBC"/>
    <w:rsid w:val="00006FDC"/>
    <w:rsid w:val="000070DD"/>
    <w:rsid w:val="0001077E"/>
    <w:rsid w:val="00012084"/>
    <w:rsid w:val="00012147"/>
    <w:rsid w:val="000124C3"/>
    <w:rsid w:val="00014746"/>
    <w:rsid w:val="00017092"/>
    <w:rsid w:val="0002022A"/>
    <w:rsid w:val="0002129A"/>
    <w:rsid w:val="000213F1"/>
    <w:rsid w:val="00021E9B"/>
    <w:rsid w:val="00021F32"/>
    <w:rsid w:val="0002249A"/>
    <w:rsid w:val="000229E6"/>
    <w:rsid w:val="000236ED"/>
    <w:rsid w:val="00024D84"/>
    <w:rsid w:val="000259CF"/>
    <w:rsid w:val="00027196"/>
    <w:rsid w:val="0003008B"/>
    <w:rsid w:val="0003026F"/>
    <w:rsid w:val="00033F77"/>
    <w:rsid w:val="00034131"/>
    <w:rsid w:val="00034EF0"/>
    <w:rsid w:val="00036838"/>
    <w:rsid w:val="00036F83"/>
    <w:rsid w:val="0004137E"/>
    <w:rsid w:val="00041CF1"/>
    <w:rsid w:val="00042E14"/>
    <w:rsid w:val="00042FB9"/>
    <w:rsid w:val="000430B5"/>
    <w:rsid w:val="000436AF"/>
    <w:rsid w:val="00043B00"/>
    <w:rsid w:val="00044E13"/>
    <w:rsid w:val="0004740C"/>
    <w:rsid w:val="00047F98"/>
    <w:rsid w:val="00050145"/>
    <w:rsid w:val="00051A4F"/>
    <w:rsid w:val="00051B24"/>
    <w:rsid w:val="00052182"/>
    <w:rsid w:val="00052247"/>
    <w:rsid w:val="0005293B"/>
    <w:rsid w:val="00052A7A"/>
    <w:rsid w:val="00055670"/>
    <w:rsid w:val="00055AA0"/>
    <w:rsid w:val="000565C1"/>
    <w:rsid w:val="00056AA2"/>
    <w:rsid w:val="00056F66"/>
    <w:rsid w:val="00060422"/>
    <w:rsid w:val="0006057C"/>
    <w:rsid w:val="00060B39"/>
    <w:rsid w:val="00060B93"/>
    <w:rsid w:val="00060C95"/>
    <w:rsid w:val="00061751"/>
    <w:rsid w:val="00063534"/>
    <w:rsid w:val="00063B2E"/>
    <w:rsid w:val="00063D8D"/>
    <w:rsid w:val="00063F60"/>
    <w:rsid w:val="00064D17"/>
    <w:rsid w:val="000659B0"/>
    <w:rsid w:val="00066C4F"/>
    <w:rsid w:val="00066EB8"/>
    <w:rsid w:val="00067A69"/>
    <w:rsid w:val="00070AFC"/>
    <w:rsid w:val="00074064"/>
    <w:rsid w:val="000748CE"/>
    <w:rsid w:val="00075503"/>
    <w:rsid w:val="00076537"/>
    <w:rsid w:val="0007685B"/>
    <w:rsid w:val="000768F6"/>
    <w:rsid w:val="00076CD2"/>
    <w:rsid w:val="000807D9"/>
    <w:rsid w:val="00082312"/>
    <w:rsid w:val="000824AE"/>
    <w:rsid w:val="00083937"/>
    <w:rsid w:val="000842AE"/>
    <w:rsid w:val="00084C47"/>
    <w:rsid w:val="00085C0C"/>
    <w:rsid w:val="00087210"/>
    <w:rsid w:val="000905E8"/>
    <w:rsid w:val="00090B49"/>
    <w:rsid w:val="00093831"/>
    <w:rsid w:val="00094183"/>
    <w:rsid w:val="0009475C"/>
    <w:rsid w:val="00095AA9"/>
    <w:rsid w:val="00095C06"/>
    <w:rsid w:val="00096026"/>
    <w:rsid w:val="000A0D75"/>
    <w:rsid w:val="000A24F1"/>
    <w:rsid w:val="000A2DC8"/>
    <w:rsid w:val="000A4491"/>
    <w:rsid w:val="000A4572"/>
    <w:rsid w:val="000A499C"/>
    <w:rsid w:val="000A5752"/>
    <w:rsid w:val="000A5857"/>
    <w:rsid w:val="000A58DF"/>
    <w:rsid w:val="000A5924"/>
    <w:rsid w:val="000A7EE6"/>
    <w:rsid w:val="000B0489"/>
    <w:rsid w:val="000B11F4"/>
    <w:rsid w:val="000B150B"/>
    <w:rsid w:val="000B1574"/>
    <w:rsid w:val="000B1C9E"/>
    <w:rsid w:val="000B1FB5"/>
    <w:rsid w:val="000B4D9C"/>
    <w:rsid w:val="000B5915"/>
    <w:rsid w:val="000C06BF"/>
    <w:rsid w:val="000C0BC0"/>
    <w:rsid w:val="000C2BD3"/>
    <w:rsid w:val="000C3214"/>
    <w:rsid w:val="000C352D"/>
    <w:rsid w:val="000C3FC4"/>
    <w:rsid w:val="000C47D8"/>
    <w:rsid w:val="000C4B32"/>
    <w:rsid w:val="000C5840"/>
    <w:rsid w:val="000C5D00"/>
    <w:rsid w:val="000C6404"/>
    <w:rsid w:val="000C68F9"/>
    <w:rsid w:val="000C748D"/>
    <w:rsid w:val="000C7AF2"/>
    <w:rsid w:val="000D16DA"/>
    <w:rsid w:val="000D241C"/>
    <w:rsid w:val="000D2B1D"/>
    <w:rsid w:val="000D4BEF"/>
    <w:rsid w:val="000D4D39"/>
    <w:rsid w:val="000D5A1B"/>
    <w:rsid w:val="000D5C35"/>
    <w:rsid w:val="000D6488"/>
    <w:rsid w:val="000D7565"/>
    <w:rsid w:val="000E2B7C"/>
    <w:rsid w:val="000E318A"/>
    <w:rsid w:val="000E5DC1"/>
    <w:rsid w:val="000E6F49"/>
    <w:rsid w:val="000F04AB"/>
    <w:rsid w:val="000F0BAE"/>
    <w:rsid w:val="000F0C77"/>
    <w:rsid w:val="000F12B2"/>
    <w:rsid w:val="000F1A84"/>
    <w:rsid w:val="000F1C8E"/>
    <w:rsid w:val="000F2045"/>
    <w:rsid w:val="000F2EA4"/>
    <w:rsid w:val="000F595E"/>
    <w:rsid w:val="000F5EE8"/>
    <w:rsid w:val="000F7631"/>
    <w:rsid w:val="00101C45"/>
    <w:rsid w:val="001042CC"/>
    <w:rsid w:val="00104A49"/>
    <w:rsid w:val="00105AE4"/>
    <w:rsid w:val="001064E6"/>
    <w:rsid w:val="00106E79"/>
    <w:rsid w:val="00107424"/>
    <w:rsid w:val="00110041"/>
    <w:rsid w:val="00110D3F"/>
    <w:rsid w:val="00110D88"/>
    <w:rsid w:val="00112C8E"/>
    <w:rsid w:val="00113113"/>
    <w:rsid w:val="00114B51"/>
    <w:rsid w:val="001153D7"/>
    <w:rsid w:val="001159C1"/>
    <w:rsid w:val="00115EE2"/>
    <w:rsid w:val="00117434"/>
    <w:rsid w:val="00117522"/>
    <w:rsid w:val="00117F29"/>
    <w:rsid w:val="00121929"/>
    <w:rsid w:val="00124EDC"/>
    <w:rsid w:val="001254E1"/>
    <w:rsid w:val="001258A3"/>
    <w:rsid w:val="00125A4E"/>
    <w:rsid w:val="00125ABA"/>
    <w:rsid w:val="00125ECB"/>
    <w:rsid w:val="00126439"/>
    <w:rsid w:val="001276FD"/>
    <w:rsid w:val="00127B0B"/>
    <w:rsid w:val="00127D4F"/>
    <w:rsid w:val="00127F00"/>
    <w:rsid w:val="00131616"/>
    <w:rsid w:val="00131DB6"/>
    <w:rsid w:val="00133DA2"/>
    <w:rsid w:val="001366E1"/>
    <w:rsid w:val="00140DDB"/>
    <w:rsid w:val="00141AC8"/>
    <w:rsid w:val="00143F8F"/>
    <w:rsid w:val="001444EB"/>
    <w:rsid w:val="00144840"/>
    <w:rsid w:val="00145A50"/>
    <w:rsid w:val="00145F28"/>
    <w:rsid w:val="001461F2"/>
    <w:rsid w:val="00146D06"/>
    <w:rsid w:val="0014747B"/>
    <w:rsid w:val="001527F7"/>
    <w:rsid w:val="0015391A"/>
    <w:rsid w:val="0015541F"/>
    <w:rsid w:val="00155749"/>
    <w:rsid w:val="0015590C"/>
    <w:rsid w:val="00156AEB"/>
    <w:rsid w:val="00157321"/>
    <w:rsid w:val="001578DA"/>
    <w:rsid w:val="001605F1"/>
    <w:rsid w:val="0016138B"/>
    <w:rsid w:val="001640A4"/>
    <w:rsid w:val="00164688"/>
    <w:rsid w:val="00164742"/>
    <w:rsid w:val="00164DBB"/>
    <w:rsid w:val="00164FA6"/>
    <w:rsid w:val="00165813"/>
    <w:rsid w:val="00165C35"/>
    <w:rsid w:val="00166B50"/>
    <w:rsid w:val="001747E9"/>
    <w:rsid w:val="001751C4"/>
    <w:rsid w:val="00175D53"/>
    <w:rsid w:val="0017616C"/>
    <w:rsid w:val="00176339"/>
    <w:rsid w:val="00176346"/>
    <w:rsid w:val="001779EC"/>
    <w:rsid w:val="00180C0F"/>
    <w:rsid w:val="00180D48"/>
    <w:rsid w:val="00181E92"/>
    <w:rsid w:val="00181E9F"/>
    <w:rsid w:val="00182222"/>
    <w:rsid w:val="00182B1D"/>
    <w:rsid w:val="0018465B"/>
    <w:rsid w:val="00185A96"/>
    <w:rsid w:val="00185B07"/>
    <w:rsid w:val="00186402"/>
    <w:rsid w:val="00186C7A"/>
    <w:rsid w:val="00186E0E"/>
    <w:rsid w:val="001877A2"/>
    <w:rsid w:val="00190733"/>
    <w:rsid w:val="001910E0"/>
    <w:rsid w:val="00192746"/>
    <w:rsid w:val="0019575A"/>
    <w:rsid w:val="001972EF"/>
    <w:rsid w:val="001A11B6"/>
    <w:rsid w:val="001A22FD"/>
    <w:rsid w:val="001A4B79"/>
    <w:rsid w:val="001A5058"/>
    <w:rsid w:val="001A5B52"/>
    <w:rsid w:val="001A6121"/>
    <w:rsid w:val="001A77FC"/>
    <w:rsid w:val="001A7D5F"/>
    <w:rsid w:val="001B000A"/>
    <w:rsid w:val="001B2979"/>
    <w:rsid w:val="001B2B1A"/>
    <w:rsid w:val="001B3088"/>
    <w:rsid w:val="001B55AB"/>
    <w:rsid w:val="001B79AE"/>
    <w:rsid w:val="001C085F"/>
    <w:rsid w:val="001C08DD"/>
    <w:rsid w:val="001C0DF1"/>
    <w:rsid w:val="001C1C9C"/>
    <w:rsid w:val="001C3877"/>
    <w:rsid w:val="001C430B"/>
    <w:rsid w:val="001C5EDC"/>
    <w:rsid w:val="001C6415"/>
    <w:rsid w:val="001C6687"/>
    <w:rsid w:val="001C6C1C"/>
    <w:rsid w:val="001C6FFB"/>
    <w:rsid w:val="001D22B3"/>
    <w:rsid w:val="001D2A9D"/>
    <w:rsid w:val="001D2FB4"/>
    <w:rsid w:val="001D380E"/>
    <w:rsid w:val="001D481A"/>
    <w:rsid w:val="001D6CAF"/>
    <w:rsid w:val="001D7AB1"/>
    <w:rsid w:val="001E0170"/>
    <w:rsid w:val="001E03DD"/>
    <w:rsid w:val="001E2F7A"/>
    <w:rsid w:val="001E3E39"/>
    <w:rsid w:val="001E541A"/>
    <w:rsid w:val="001E5734"/>
    <w:rsid w:val="001E5DE6"/>
    <w:rsid w:val="001E637E"/>
    <w:rsid w:val="001E7F5F"/>
    <w:rsid w:val="001F0F9D"/>
    <w:rsid w:val="001F1D6B"/>
    <w:rsid w:val="001F24AD"/>
    <w:rsid w:val="001F394C"/>
    <w:rsid w:val="001F3AA9"/>
    <w:rsid w:val="001F5010"/>
    <w:rsid w:val="001F5833"/>
    <w:rsid w:val="001F6BC6"/>
    <w:rsid w:val="001F7FE6"/>
    <w:rsid w:val="002015BF"/>
    <w:rsid w:val="00201764"/>
    <w:rsid w:val="0020402E"/>
    <w:rsid w:val="002051FE"/>
    <w:rsid w:val="002057F9"/>
    <w:rsid w:val="00205FE7"/>
    <w:rsid w:val="00206459"/>
    <w:rsid w:val="00206AA0"/>
    <w:rsid w:val="00207101"/>
    <w:rsid w:val="002104D5"/>
    <w:rsid w:val="00210537"/>
    <w:rsid w:val="002116DD"/>
    <w:rsid w:val="00211C12"/>
    <w:rsid w:val="00212406"/>
    <w:rsid w:val="00214B24"/>
    <w:rsid w:val="00214D7A"/>
    <w:rsid w:val="0021561C"/>
    <w:rsid w:val="00215658"/>
    <w:rsid w:val="0021570E"/>
    <w:rsid w:val="002157C3"/>
    <w:rsid w:val="002158FF"/>
    <w:rsid w:val="00216130"/>
    <w:rsid w:val="00216779"/>
    <w:rsid w:val="00217A0D"/>
    <w:rsid w:val="00220673"/>
    <w:rsid w:val="00223979"/>
    <w:rsid w:val="00224751"/>
    <w:rsid w:val="00226437"/>
    <w:rsid w:val="00226831"/>
    <w:rsid w:val="00226B4F"/>
    <w:rsid w:val="0022713D"/>
    <w:rsid w:val="00227D9F"/>
    <w:rsid w:val="00231E31"/>
    <w:rsid w:val="00234567"/>
    <w:rsid w:val="00235789"/>
    <w:rsid w:val="00235F54"/>
    <w:rsid w:val="00235F8D"/>
    <w:rsid w:val="0023601D"/>
    <w:rsid w:val="00236ED1"/>
    <w:rsid w:val="0023706E"/>
    <w:rsid w:val="002371E0"/>
    <w:rsid w:val="002377C3"/>
    <w:rsid w:val="00237863"/>
    <w:rsid w:val="00237D73"/>
    <w:rsid w:val="00240F53"/>
    <w:rsid w:val="00241D2E"/>
    <w:rsid w:val="00241EE5"/>
    <w:rsid w:val="00242F55"/>
    <w:rsid w:val="00243C6A"/>
    <w:rsid w:val="00247829"/>
    <w:rsid w:val="00250248"/>
    <w:rsid w:val="00250EB3"/>
    <w:rsid w:val="00251266"/>
    <w:rsid w:val="00251596"/>
    <w:rsid w:val="00251BCB"/>
    <w:rsid w:val="00251DBD"/>
    <w:rsid w:val="00252822"/>
    <w:rsid w:val="00253426"/>
    <w:rsid w:val="00253C30"/>
    <w:rsid w:val="002540F0"/>
    <w:rsid w:val="00254C3F"/>
    <w:rsid w:val="0025619B"/>
    <w:rsid w:val="00260627"/>
    <w:rsid w:val="0026132E"/>
    <w:rsid w:val="00262811"/>
    <w:rsid w:val="0026413E"/>
    <w:rsid w:val="002644A2"/>
    <w:rsid w:val="002645D4"/>
    <w:rsid w:val="00264E47"/>
    <w:rsid w:val="00266B02"/>
    <w:rsid w:val="00267E24"/>
    <w:rsid w:val="00270219"/>
    <w:rsid w:val="00270FFD"/>
    <w:rsid w:val="00272411"/>
    <w:rsid w:val="00272414"/>
    <w:rsid w:val="00272CF8"/>
    <w:rsid w:val="002732A4"/>
    <w:rsid w:val="00273AA6"/>
    <w:rsid w:val="002746E4"/>
    <w:rsid w:val="002746F0"/>
    <w:rsid w:val="00275931"/>
    <w:rsid w:val="00275A5F"/>
    <w:rsid w:val="00276428"/>
    <w:rsid w:val="00276EA4"/>
    <w:rsid w:val="00277C4E"/>
    <w:rsid w:val="00280DE3"/>
    <w:rsid w:val="00283DED"/>
    <w:rsid w:val="00283FA5"/>
    <w:rsid w:val="002841E0"/>
    <w:rsid w:val="002862EA"/>
    <w:rsid w:val="00290906"/>
    <w:rsid w:val="00293540"/>
    <w:rsid w:val="00293550"/>
    <w:rsid w:val="00293729"/>
    <w:rsid w:val="002947AC"/>
    <w:rsid w:val="002958F2"/>
    <w:rsid w:val="00295A52"/>
    <w:rsid w:val="0029647C"/>
    <w:rsid w:val="00296D65"/>
    <w:rsid w:val="002A12D9"/>
    <w:rsid w:val="002A1462"/>
    <w:rsid w:val="002A17D1"/>
    <w:rsid w:val="002A1886"/>
    <w:rsid w:val="002A19EC"/>
    <w:rsid w:val="002A1E9C"/>
    <w:rsid w:val="002A244F"/>
    <w:rsid w:val="002A4E60"/>
    <w:rsid w:val="002A5940"/>
    <w:rsid w:val="002A5FCD"/>
    <w:rsid w:val="002A6798"/>
    <w:rsid w:val="002B04ED"/>
    <w:rsid w:val="002B0C82"/>
    <w:rsid w:val="002B0EA7"/>
    <w:rsid w:val="002B11CB"/>
    <w:rsid w:val="002B2EA9"/>
    <w:rsid w:val="002B34F2"/>
    <w:rsid w:val="002B3BFF"/>
    <w:rsid w:val="002B4B51"/>
    <w:rsid w:val="002B4D2A"/>
    <w:rsid w:val="002B55AE"/>
    <w:rsid w:val="002C1E17"/>
    <w:rsid w:val="002C283C"/>
    <w:rsid w:val="002C4001"/>
    <w:rsid w:val="002C4350"/>
    <w:rsid w:val="002C4660"/>
    <w:rsid w:val="002C4AFC"/>
    <w:rsid w:val="002C4BB0"/>
    <w:rsid w:val="002C4C1E"/>
    <w:rsid w:val="002C4F76"/>
    <w:rsid w:val="002C7AC2"/>
    <w:rsid w:val="002D08F8"/>
    <w:rsid w:val="002D0F3F"/>
    <w:rsid w:val="002D2BB9"/>
    <w:rsid w:val="002D2C7E"/>
    <w:rsid w:val="002D4C72"/>
    <w:rsid w:val="002D56C5"/>
    <w:rsid w:val="002D5B37"/>
    <w:rsid w:val="002D62B9"/>
    <w:rsid w:val="002D693E"/>
    <w:rsid w:val="002D6EB7"/>
    <w:rsid w:val="002E1409"/>
    <w:rsid w:val="002E164A"/>
    <w:rsid w:val="002E2218"/>
    <w:rsid w:val="002E2F55"/>
    <w:rsid w:val="002E4046"/>
    <w:rsid w:val="002E41B8"/>
    <w:rsid w:val="002E4500"/>
    <w:rsid w:val="002E492E"/>
    <w:rsid w:val="002E4C4E"/>
    <w:rsid w:val="002E6292"/>
    <w:rsid w:val="002E6EE2"/>
    <w:rsid w:val="002F008F"/>
    <w:rsid w:val="002F3612"/>
    <w:rsid w:val="002F3F3C"/>
    <w:rsid w:val="002F6F1A"/>
    <w:rsid w:val="002F71CD"/>
    <w:rsid w:val="002F7306"/>
    <w:rsid w:val="002F77D0"/>
    <w:rsid w:val="002F7FFE"/>
    <w:rsid w:val="0030050C"/>
    <w:rsid w:val="003007AF"/>
    <w:rsid w:val="003011EA"/>
    <w:rsid w:val="00301306"/>
    <w:rsid w:val="00301E4D"/>
    <w:rsid w:val="00301E55"/>
    <w:rsid w:val="003046A6"/>
    <w:rsid w:val="00304E75"/>
    <w:rsid w:val="003053B3"/>
    <w:rsid w:val="00306920"/>
    <w:rsid w:val="00306CF3"/>
    <w:rsid w:val="00310426"/>
    <w:rsid w:val="00311D59"/>
    <w:rsid w:val="003125C1"/>
    <w:rsid w:val="00312657"/>
    <w:rsid w:val="00312B04"/>
    <w:rsid w:val="00313CB3"/>
    <w:rsid w:val="003158AA"/>
    <w:rsid w:val="00315D63"/>
    <w:rsid w:val="00317256"/>
    <w:rsid w:val="00317351"/>
    <w:rsid w:val="0031762F"/>
    <w:rsid w:val="003178F5"/>
    <w:rsid w:val="00320760"/>
    <w:rsid w:val="003233ED"/>
    <w:rsid w:val="003241E1"/>
    <w:rsid w:val="003243AD"/>
    <w:rsid w:val="00324BDB"/>
    <w:rsid w:val="00325E03"/>
    <w:rsid w:val="00325FD8"/>
    <w:rsid w:val="003264F7"/>
    <w:rsid w:val="003268B1"/>
    <w:rsid w:val="00326D9B"/>
    <w:rsid w:val="00326F54"/>
    <w:rsid w:val="0032701B"/>
    <w:rsid w:val="003274FD"/>
    <w:rsid w:val="0033086D"/>
    <w:rsid w:val="00333097"/>
    <w:rsid w:val="0033725D"/>
    <w:rsid w:val="003401DE"/>
    <w:rsid w:val="00340C85"/>
    <w:rsid w:val="0034296E"/>
    <w:rsid w:val="00342A34"/>
    <w:rsid w:val="003432BC"/>
    <w:rsid w:val="00345887"/>
    <w:rsid w:val="003514FB"/>
    <w:rsid w:val="00352763"/>
    <w:rsid w:val="00353E5B"/>
    <w:rsid w:val="0035424F"/>
    <w:rsid w:val="00354BDB"/>
    <w:rsid w:val="00354FCE"/>
    <w:rsid w:val="00356B37"/>
    <w:rsid w:val="0035782D"/>
    <w:rsid w:val="00357969"/>
    <w:rsid w:val="00360616"/>
    <w:rsid w:val="003618E3"/>
    <w:rsid w:val="00361BFC"/>
    <w:rsid w:val="00361F4E"/>
    <w:rsid w:val="0036236B"/>
    <w:rsid w:val="00362E48"/>
    <w:rsid w:val="00364C47"/>
    <w:rsid w:val="00371655"/>
    <w:rsid w:val="00371991"/>
    <w:rsid w:val="003733F6"/>
    <w:rsid w:val="003735E8"/>
    <w:rsid w:val="00376299"/>
    <w:rsid w:val="00376866"/>
    <w:rsid w:val="00376906"/>
    <w:rsid w:val="00377551"/>
    <w:rsid w:val="003800FA"/>
    <w:rsid w:val="003802DA"/>
    <w:rsid w:val="003822BC"/>
    <w:rsid w:val="00382D4B"/>
    <w:rsid w:val="00382EC1"/>
    <w:rsid w:val="003840AB"/>
    <w:rsid w:val="0038744A"/>
    <w:rsid w:val="00387CBA"/>
    <w:rsid w:val="00390F85"/>
    <w:rsid w:val="00391E82"/>
    <w:rsid w:val="003924C5"/>
    <w:rsid w:val="003927A6"/>
    <w:rsid w:val="0039341F"/>
    <w:rsid w:val="00394018"/>
    <w:rsid w:val="00394F1A"/>
    <w:rsid w:val="0039629E"/>
    <w:rsid w:val="00397079"/>
    <w:rsid w:val="00397160"/>
    <w:rsid w:val="00397EAF"/>
    <w:rsid w:val="003A0230"/>
    <w:rsid w:val="003A0273"/>
    <w:rsid w:val="003A0A82"/>
    <w:rsid w:val="003A2137"/>
    <w:rsid w:val="003A287D"/>
    <w:rsid w:val="003A452F"/>
    <w:rsid w:val="003A4CA1"/>
    <w:rsid w:val="003A4DB2"/>
    <w:rsid w:val="003A5D91"/>
    <w:rsid w:val="003A5F7C"/>
    <w:rsid w:val="003A6490"/>
    <w:rsid w:val="003A7D54"/>
    <w:rsid w:val="003B070E"/>
    <w:rsid w:val="003B208E"/>
    <w:rsid w:val="003B2B93"/>
    <w:rsid w:val="003B3859"/>
    <w:rsid w:val="003B3E46"/>
    <w:rsid w:val="003B5B4D"/>
    <w:rsid w:val="003B5BBF"/>
    <w:rsid w:val="003B67B9"/>
    <w:rsid w:val="003B6A4A"/>
    <w:rsid w:val="003B6F29"/>
    <w:rsid w:val="003B7EF5"/>
    <w:rsid w:val="003C02EE"/>
    <w:rsid w:val="003C0E44"/>
    <w:rsid w:val="003C2DF1"/>
    <w:rsid w:val="003C4484"/>
    <w:rsid w:val="003C6773"/>
    <w:rsid w:val="003C6C08"/>
    <w:rsid w:val="003C772D"/>
    <w:rsid w:val="003D04DD"/>
    <w:rsid w:val="003D0F91"/>
    <w:rsid w:val="003D1BA7"/>
    <w:rsid w:val="003D4232"/>
    <w:rsid w:val="003D43BE"/>
    <w:rsid w:val="003D43DB"/>
    <w:rsid w:val="003D5636"/>
    <w:rsid w:val="003D5E43"/>
    <w:rsid w:val="003D5EB1"/>
    <w:rsid w:val="003E0E64"/>
    <w:rsid w:val="003E1DF5"/>
    <w:rsid w:val="003E2DB2"/>
    <w:rsid w:val="003E3BDA"/>
    <w:rsid w:val="003E42F9"/>
    <w:rsid w:val="003E44DC"/>
    <w:rsid w:val="003E4C78"/>
    <w:rsid w:val="003E50EB"/>
    <w:rsid w:val="003E5B5B"/>
    <w:rsid w:val="003E69CC"/>
    <w:rsid w:val="003E6B12"/>
    <w:rsid w:val="003E7DB9"/>
    <w:rsid w:val="003E7F02"/>
    <w:rsid w:val="003F04DD"/>
    <w:rsid w:val="003F11BB"/>
    <w:rsid w:val="003F2D89"/>
    <w:rsid w:val="003F41EE"/>
    <w:rsid w:val="003F437E"/>
    <w:rsid w:val="003F4FBE"/>
    <w:rsid w:val="003F50CE"/>
    <w:rsid w:val="003F63B0"/>
    <w:rsid w:val="003F6882"/>
    <w:rsid w:val="003F76FE"/>
    <w:rsid w:val="003F77B6"/>
    <w:rsid w:val="00401C85"/>
    <w:rsid w:val="00402735"/>
    <w:rsid w:val="00402AD6"/>
    <w:rsid w:val="0040328B"/>
    <w:rsid w:val="004046A8"/>
    <w:rsid w:val="00405E73"/>
    <w:rsid w:val="00410305"/>
    <w:rsid w:val="00410C87"/>
    <w:rsid w:val="00413508"/>
    <w:rsid w:val="004152E8"/>
    <w:rsid w:val="00416518"/>
    <w:rsid w:val="00416A90"/>
    <w:rsid w:val="00417325"/>
    <w:rsid w:val="00421A64"/>
    <w:rsid w:val="00422115"/>
    <w:rsid w:val="00422D3A"/>
    <w:rsid w:val="0042383E"/>
    <w:rsid w:val="00427768"/>
    <w:rsid w:val="004301FE"/>
    <w:rsid w:val="00431A7E"/>
    <w:rsid w:val="00431D95"/>
    <w:rsid w:val="00431D97"/>
    <w:rsid w:val="00434019"/>
    <w:rsid w:val="0043427E"/>
    <w:rsid w:val="004344C0"/>
    <w:rsid w:val="00434C52"/>
    <w:rsid w:val="00434CD4"/>
    <w:rsid w:val="004360BE"/>
    <w:rsid w:val="0043697F"/>
    <w:rsid w:val="00437BE7"/>
    <w:rsid w:val="00442A70"/>
    <w:rsid w:val="00442FC6"/>
    <w:rsid w:val="004433DC"/>
    <w:rsid w:val="0044461B"/>
    <w:rsid w:val="00444F1B"/>
    <w:rsid w:val="00446B67"/>
    <w:rsid w:val="004504DD"/>
    <w:rsid w:val="00450FC3"/>
    <w:rsid w:val="0045111F"/>
    <w:rsid w:val="00451205"/>
    <w:rsid w:val="00451B85"/>
    <w:rsid w:val="00452ABB"/>
    <w:rsid w:val="00452FC2"/>
    <w:rsid w:val="004542FB"/>
    <w:rsid w:val="004545F3"/>
    <w:rsid w:val="00455191"/>
    <w:rsid w:val="004552FA"/>
    <w:rsid w:val="004557FA"/>
    <w:rsid w:val="00456F5A"/>
    <w:rsid w:val="0046126C"/>
    <w:rsid w:val="00461EE9"/>
    <w:rsid w:val="0046224C"/>
    <w:rsid w:val="00462559"/>
    <w:rsid w:val="00462AB5"/>
    <w:rsid w:val="00462B9E"/>
    <w:rsid w:val="00463702"/>
    <w:rsid w:val="0046486D"/>
    <w:rsid w:val="00464C4F"/>
    <w:rsid w:val="00465B88"/>
    <w:rsid w:val="004676F7"/>
    <w:rsid w:val="0047125A"/>
    <w:rsid w:val="00471D8C"/>
    <w:rsid w:val="00471E0E"/>
    <w:rsid w:val="00472F13"/>
    <w:rsid w:val="00473134"/>
    <w:rsid w:val="00473737"/>
    <w:rsid w:val="00473A33"/>
    <w:rsid w:val="0047637E"/>
    <w:rsid w:val="00476BFC"/>
    <w:rsid w:val="00481CB1"/>
    <w:rsid w:val="004822ED"/>
    <w:rsid w:val="004823D3"/>
    <w:rsid w:val="00483268"/>
    <w:rsid w:val="0048381E"/>
    <w:rsid w:val="004847A0"/>
    <w:rsid w:val="00486184"/>
    <w:rsid w:val="00487C43"/>
    <w:rsid w:val="00490318"/>
    <w:rsid w:val="00490C92"/>
    <w:rsid w:val="00491B71"/>
    <w:rsid w:val="00492701"/>
    <w:rsid w:val="00494B0E"/>
    <w:rsid w:val="004952D3"/>
    <w:rsid w:val="00496829"/>
    <w:rsid w:val="00497B3E"/>
    <w:rsid w:val="004A040B"/>
    <w:rsid w:val="004A12CE"/>
    <w:rsid w:val="004A1635"/>
    <w:rsid w:val="004A1A90"/>
    <w:rsid w:val="004A1B41"/>
    <w:rsid w:val="004A229A"/>
    <w:rsid w:val="004A2992"/>
    <w:rsid w:val="004A41A9"/>
    <w:rsid w:val="004A475F"/>
    <w:rsid w:val="004A4A9B"/>
    <w:rsid w:val="004A4AA6"/>
    <w:rsid w:val="004A5458"/>
    <w:rsid w:val="004A5577"/>
    <w:rsid w:val="004A7EC6"/>
    <w:rsid w:val="004B1BB9"/>
    <w:rsid w:val="004B4285"/>
    <w:rsid w:val="004B5F45"/>
    <w:rsid w:val="004B6147"/>
    <w:rsid w:val="004B7153"/>
    <w:rsid w:val="004B7E77"/>
    <w:rsid w:val="004C10C3"/>
    <w:rsid w:val="004C284E"/>
    <w:rsid w:val="004C28A9"/>
    <w:rsid w:val="004C43A1"/>
    <w:rsid w:val="004C4C70"/>
    <w:rsid w:val="004C54B0"/>
    <w:rsid w:val="004C5528"/>
    <w:rsid w:val="004C6122"/>
    <w:rsid w:val="004C6703"/>
    <w:rsid w:val="004C686C"/>
    <w:rsid w:val="004C6B93"/>
    <w:rsid w:val="004C7DBD"/>
    <w:rsid w:val="004D0694"/>
    <w:rsid w:val="004D0764"/>
    <w:rsid w:val="004D11D0"/>
    <w:rsid w:val="004D24C1"/>
    <w:rsid w:val="004D32D4"/>
    <w:rsid w:val="004D356A"/>
    <w:rsid w:val="004D378D"/>
    <w:rsid w:val="004D4F4F"/>
    <w:rsid w:val="004D693E"/>
    <w:rsid w:val="004D7B5F"/>
    <w:rsid w:val="004E684C"/>
    <w:rsid w:val="004E69F4"/>
    <w:rsid w:val="004E7683"/>
    <w:rsid w:val="004F053E"/>
    <w:rsid w:val="004F1C88"/>
    <w:rsid w:val="004F1EA8"/>
    <w:rsid w:val="004F4CF8"/>
    <w:rsid w:val="004F4EB8"/>
    <w:rsid w:val="004F54BF"/>
    <w:rsid w:val="004F7BC4"/>
    <w:rsid w:val="0050016D"/>
    <w:rsid w:val="00501932"/>
    <w:rsid w:val="005028E6"/>
    <w:rsid w:val="00503234"/>
    <w:rsid w:val="005033F6"/>
    <w:rsid w:val="0050583F"/>
    <w:rsid w:val="005058AE"/>
    <w:rsid w:val="00506546"/>
    <w:rsid w:val="005077AB"/>
    <w:rsid w:val="00507FAB"/>
    <w:rsid w:val="0051023B"/>
    <w:rsid w:val="00511345"/>
    <w:rsid w:val="00512F61"/>
    <w:rsid w:val="00513D56"/>
    <w:rsid w:val="00514575"/>
    <w:rsid w:val="00515E72"/>
    <w:rsid w:val="005170B3"/>
    <w:rsid w:val="005174D8"/>
    <w:rsid w:val="00520C9A"/>
    <w:rsid w:val="00522C2C"/>
    <w:rsid w:val="00523382"/>
    <w:rsid w:val="00523A2A"/>
    <w:rsid w:val="00523D8E"/>
    <w:rsid w:val="0052462C"/>
    <w:rsid w:val="00524BAC"/>
    <w:rsid w:val="005255C3"/>
    <w:rsid w:val="00525969"/>
    <w:rsid w:val="00526572"/>
    <w:rsid w:val="00526E37"/>
    <w:rsid w:val="005270CA"/>
    <w:rsid w:val="00527543"/>
    <w:rsid w:val="00527684"/>
    <w:rsid w:val="0053015D"/>
    <w:rsid w:val="005309AD"/>
    <w:rsid w:val="00530C8D"/>
    <w:rsid w:val="00530E1E"/>
    <w:rsid w:val="0053110D"/>
    <w:rsid w:val="005314D9"/>
    <w:rsid w:val="0053282D"/>
    <w:rsid w:val="00534806"/>
    <w:rsid w:val="0053580C"/>
    <w:rsid w:val="0053602C"/>
    <w:rsid w:val="00536685"/>
    <w:rsid w:val="005371DA"/>
    <w:rsid w:val="005377DD"/>
    <w:rsid w:val="00537B53"/>
    <w:rsid w:val="00544DE9"/>
    <w:rsid w:val="00545158"/>
    <w:rsid w:val="00545A69"/>
    <w:rsid w:val="00545E23"/>
    <w:rsid w:val="00547A3C"/>
    <w:rsid w:val="00547AE5"/>
    <w:rsid w:val="00550DF6"/>
    <w:rsid w:val="00550FAB"/>
    <w:rsid w:val="00552992"/>
    <w:rsid w:val="0055308E"/>
    <w:rsid w:val="00553588"/>
    <w:rsid w:val="00553C90"/>
    <w:rsid w:val="005555D0"/>
    <w:rsid w:val="00555D21"/>
    <w:rsid w:val="00556F9B"/>
    <w:rsid w:val="0055713F"/>
    <w:rsid w:val="00560DCA"/>
    <w:rsid w:val="00566350"/>
    <w:rsid w:val="0057010D"/>
    <w:rsid w:val="00570765"/>
    <w:rsid w:val="005730F9"/>
    <w:rsid w:val="00575FC4"/>
    <w:rsid w:val="00577BDF"/>
    <w:rsid w:val="00581855"/>
    <w:rsid w:val="005829CD"/>
    <w:rsid w:val="00583B50"/>
    <w:rsid w:val="005847D8"/>
    <w:rsid w:val="005862EF"/>
    <w:rsid w:val="00586AFF"/>
    <w:rsid w:val="005876C2"/>
    <w:rsid w:val="00587820"/>
    <w:rsid w:val="00587991"/>
    <w:rsid w:val="00590316"/>
    <w:rsid w:val="00591241"/>
    <w:rsid w:val="005914B4"/>
    <w:rsid w:val="00592051"/>
    <w:rsid w:val="0059227A"/>
    <w:rsid w:val="00593222"/>
    <w:rsid w:val="005933EA"/>
    <w:rsid w:val="0059521D"/>
    <w:rsid w:val="00595C22"/>
    <w:rsid w:val="00596289"/>
    <w:rsid w:val="005962A2"/>
    <w:rsid w:val="005963BD"/>
    <w:rsid w:val="005A0647"/>
    <w:rsid w:val="005A072A"/>
    <w:rsid w:val="005A0EE7"/>
    <w:rsid w:val="005A1223"/>
    <w:rsid w:val="005A1675"/>
    <w:rsid w:val="005A1B23"/>
    <w:rsid w:val="005A20F2"/>
    <w:rsid w:val="005A2F51"/>
    <w:rsid w:val="005A2FBB"/>
    <w:rsid w:val="005A3473"/>
    <w:rsid w:val="005A5B3D"/>
    <w:rsid w:val="005A6313"/>
    <w:rsid w:val="005A63EF"/>
    <w:rsid w:val="005A7ADB"/>
    <w:rsid w:val="005A7DA4"/>
    <w:rsid w:val="005B0BE0"/>
    <w:rsid w:val="005B2DA4"/>
    <w:rsid w:val="005B3BD6"/>
    <w:rsid w:val="005B3BEC"/>
    <w:rsid w:val="005B3CE0"/>
    <w:rsid w:val="005B5D4B"/>
    <w:rsid w:val="005B7AED"/>
    <w:rsid w:val="005C0C1B"/>
    <w:rsid w:val="005C137D"/>
    <w:rsid w:val="005C1C79"/>
    <w:rsid w:val="005C26DF"/>
    <w:rsid w:val="005C2E1D"/>
    <w:rsid w:val="005C4DB6"/>
    <w:rsid w:val="005C4F97"/>
    <w:rsid w:val="005D03F5"/>
    <w:rsid w:val="005D0ABF"/>
    <w:rsid w:val="005D2020"/>
    <w:rsid w:val="005D20CD"/>
    <w:rsid w:val="005D2192"/>
    <w:rsid w:val="005D2B35"/>
    <w:rsid w:val="005D502B"/>
    <w:rsid w:val="005D551F"/>
    <w:rsid w:val="005D5BAB"/>
    <w:rsid w:val="005D686F"/>
    <w:rsid w:val="005D7681"/>
    <w:rsid w:val="005D7C87"/>
    <w:rsid w:val="005E070F"/>
    <w:rsid w:val="005E12BA"/>
    <w:rsid w:val="005E18F9"/>
    <w:rsid w:val="005E2D10"/>
    <w:rsid w:val="005E38FA"/>
    <w:rsid w:val="005E3927"/>
    <w:rsid w:val="005E44C8"/>
    <w:rsid w:val="005E4F32"/>
    <w:rsid w:val="005E4F72"/>
    <w:rsid w:val="005E51C3"/>
    <w:rsid w:val="005E6C89"/>
    <w:rsid w:val="005E7553"/>
    <w:rsid w:val="005E7B9C"/>
    <w:rsid w:val="005F26BF"/>
    <w:rsid w:val="005F2929"/>
    <w:rsid w:val="005F4103"/>
    <w:rsid w:val="005F532C"/>
    <w:rsid w:val="005F5DC7"/>
    <w:rsid w:val="005F5E09"/>
    <w:rsid w:val="005F6026"/>
    <w:rsid w:val="005F6518"/>
    <w:rsid w:val="005F6571"/>
    <w:rsid w:val="005F7429"/>
    <w:rsid w:val="00601486"/>
    <w:rsid w:val="006016DF"/>
    <w:rsid w:val="006038C0"/>
    <w:rsid w:val="00603B39"/>
    <w:rsid w:val="0060721A"/>
    <w:rsid w:val="006073BF"/>
    <w:rsid w:val="00607C68"/>
    <w:rsid w:val="0061072B"/>
    <w:rsid w:val="006112BE"/>
    <w:rsid w:val="00611A9E"/>
    <w:rsid w:val="0061270D"/>
    <w:rsid w:val="0061506E"/>
    <w:rsid w:val="006150E9"/>
    <w:rsid w:val="006156C5"/>
    <w:rsid w:val="006171A5"/>
    <w:rsid w:val="00617E27"/>
    <w:rsid w:val="006202D5"/>
    <w:rsid w:val="00621A4C"/>
    <w:rsid w:val="00622746"/>
    <w:rsid w:val="00623855"/>
    <w:rsid w:val="0062392E"/>
    <w:rsid w:val="00623A3A"/>
    <w:rsid w:val="006244B2"/>
    <w:rsid w:val="00624F38"/>
    <w:rsid w:val="00625F81"/>
    <w:rsid w:val="006262CD"/>
    <w:rsid w:val="00626541"/>
    <w:rsid w:val="006276F8"/>
    <w:rsid w:val="00627F78"/>
    <w:rsid w:val="006305F7"/>
    <w:rsid w:val="00630805"/>
    <w:rsid w:val="00631AC1"/>
    <w:rsid w:val="00631C6C"/>
    <w:rsid w:val="00631E86"/>
    <w:rsid w:val="00632ACC"/>
    <w:rsid w:val="00632E43"/>
    <w:rsid w:val="00632E92"/>
    <w:rsid w:val="00633587"/>
    <w:rsid w:val="00633A25"/>
    <w:rsid w:val="00633A6D"/>
    <w:rsid w:val="006341B9"/>
    <w:rsid w:val="006342A4"/>
    <w:rsid w:val="006348A8"/>
    <w:rsid w:val="00634FF5"/>
    <w:rsid w:val="006367E4"/>
    <w:rsid w:val="00637968"/>
    <w:rsid w:val="00640922"/>
    <w:rsid w:val="00640ED0"/>
    <w:rsid w:val="006418E3"/>
    <w:rsid w:val="0064198C"/>
    <w:rsid w:val="006429DE"/>
    <w:rsid w:val="00643009"/>
    <w:rsid w:val="00643C7E"/>
    <w:rsid w:val="00644002"/>
    <w:rsid w:val="00645CAC"/>
    <w:rsid w:val="00650A58"/>
    <w:rsid w:val="00651110"/>
    <w:rsid w:val="0065296D"/>
    <w:rsid w:val="00653044"/>
    <w:rsid w:val="00653289"/>
    <w:rsid w:val="006541C8"/>
    <w:rsid w:val="00654DEC"/>
    <w:rsid w:val="006550C9"/>
    <w:rsid w:val="00655A07"/>
    <w:rsid w:val="00657853"/>
    <w:rsid w:val="00661A35"/>
    <w:rsid w:val="006623A8"/>
    <w:rsid w:val="0066486B"/>
    <w:rsid w:val="00664CA0"/>
    <w:rsid w:val="006664E7"/>
    <w:rsid w:val="00666E92"/>
    <w:rsid w:val="006708A8"/>
    <w:rsid w:val="00670D31"/>
    <w:rsid w:val="0067109D"/>
    <w:rsid w:val="00672167"/>
    <w:rsid w:val="00672FA0"/>
    <w:rsid w:val="006733BA"/>
    <w:rsid w:val="00673A82"/>
    <w:rsid w:val="006762DA"/>
    <w:rsid w:val="00680596"/>
    <w:rsid w:val="00680DD3"/>
    <w:rsid w:val="006831D1"/>
    <w:rsid w:val="00684BBF"/>
    <w:rsid w:val="00685C16"/>
    <w:rsid w:val="00686B22"/>
    <w:rsid w:val="00686B26"/>
    <w:rsid w:val="00686EC0"/>
    <w:rsid w:val="00687082"/>
    <w:rsid w:val="006871C6"/>
    <w:rsid w:val="006879A7"/>
    <w:rsid w:val="006906A9"/>
    <w:rsid w:val="00690FDC"/>
    <w:rsid w:val="0069120A"/>
    <w:rsid w:val="00692B9C"/>
    <w:rsid w:val="00692C63"/>
    <w:rsid w:val="00694631"/>
    <w:rsid w:val="0069557B"/>
    <w:rsid w:val="00696169"/>
    <w:rsid w:val="00696DDB"/>
    <w:rsid w:val="0069798D"/>
    <w:rsid w:val="00697B90"/>
    <w:rsid w:val="006A0209"/>
    <w:rsid w:val="006A0A47"/>
    <w:rsid w:val="006A0AA9"/>
    <w:rsid w:val="006A1637"/>
    <w:rsid w:val="006A1E90"/>
    <w:rsid w:val="006A1FF5"/>
    <w:rsid w:val="006A3912"/>
    <w:rsid w:val="006A42EE"/>
    <w:rsid w:val="006A5565"/>
    <w:rsid w:val="006A6358"/>
    <w:rsid w:val="006A6549"/>
    <w:rsid w:val="006A6947"/>
    <w:rsid w:val="006A6CF3"/>
    <w:rsid w:val="006A7817"/>
    <w:rsid w:val="006A7C57"/>
    <w:rsid w:val="006B0433"/>
    <w:rsid w:val="006B0EC6"/>
    <w:rsid w:val="006B1601"/>
    <w:rsid w:val="006B3A53"/>
    <w:rsid w:val="006B45F8"/>
    <w:rsid w:val="006B4F88"/>
    <w:rsid w:val="006B556E"/>
    <w:rsid w:val="006B6615"/>
    <w:rsid w:val="006B68BF"/>
    <w:rsid w:val="006C224F"/>
    <w:rsid w:val="006C2773"/>
    <w:rsid w:val="006C349B"/>
    <w:rsid w:val="006C3DB1"/>
    <w:rsid w:val="006C45D4"/>
    <w:rsid w:val="006C4E17"/>
    <w:rsid w:val="006C637D"/>
    <w:rsid w:val="006D00D5"/>
    <w:rsid w:val="006D046E"/>
    <w:rsid w:val="006D1736"/>
    <w:rsid w:val="006D2552"/>
    <w:rsid w:val="006D414B"/>
    <w:rsid w:val="006D5470"/>
    <w:rsid w:val="006D730F"/>
    <w:rsid w:val="006E06F6"/>
    <w:rsid w:val="006E1310"/>
    <w:rsid w:val="006E31A8"/>
    <w:rsid w:val="006E384C"/>
    <w:rsid w:val="006E3A3A"/>
    <w:rsid w:val="006E3BFE"/>
    <w:rsid w:val="006E4094"/>
    <w:rsid w:val="006E530B"/>
    <w:rsid w:val="006E5B66"/>
    <w:rsid w:val="006E60BA"/>
    <w:rsid w:val="006E6945"/>
    <w:rsid w:val="006F0A78"/>
    <w:rsid w:val="006F0B21"/>
    <w:rsid w:val="006F1E19"/>
    <w:rsid w:val="006F4512"/>
    <w:rsid w:val="006F4875"/>
    <w:rsid w:val="006F4892"/>
    <w:rsid w:val="006F4F22"/>
    <w:rsid w:val="006F6400"/>
    <w:rsid w:val="006F70EF"/>
    <w:rsid w:val="006F777E"/>
    <w:rsid w:val="006F7DBD"/>
    <w:rsid w:val="007000C9"/>
    <w:rsid w:val="00701686"/>
    <w:rsid w:val="0070234B"/>
    <w:rsid w:val="00702B97"/>
    <w:rsid w:val="00702BC5"/>
    <w:rsid w:val="0070312F"/>
    <w:rsid w:val="00703B55"/>
    <w:rsid w:val="007049C1"/>
    <w:rsid w:val="00704E53"/>
    <w:rsid w:val="0070504F"/>
    <w:rsid w:val="00705580"/>
    <w:rsid w:val="0070655C"/>
    <w:rsid w:val="00710432"/>
    <w:rsid w:val="00710E37"/>
    <w:rsid w:val="00711290"/>
    <w:rsid w:val="00711BA6"/>
    <w:rsid w:val="007138FF"/>
    <w:rsid w:val="0071426C"/>
    <w:rsid w:val="00714E76"/>
    <w:rsid w:val="007150E7"/>
    <w:rsid w:val="00716F4D"/>
    <w:rsid w:val="007205A5"/>
    <w:rsid w:val="007206B4"/>
    <w:rsid w:val="00720D42"/>
    <w:rsid w:val="00722183"/>
    <w:rsid w:val="00723C03"/>
    <w:rsid w:val="00725114"/>
    <w:rsid w:val="00725137"/>
    <w:rsid w:val="007261EA"/>
    <w:rsid w:val="00726D9E"/>
    <w:rsid w:val="00727C91"/>
    <w:rsid w:val="00731C3F"/>
    <w:rsid w:val="007322DC"/>
    <w:rsid w:val="00733DFB"/>
    <w:rsid w:val="00734581"/>
    <w:rsid w:val="007370D9"/>
    <w:rsid w:val="007401B9"/>
    <w:rsid w:val="00740D23"/>
    <w:rsid w:val="00741501"/>
    <w:rsid w:val="00742B7C"/>
    <w:rsid w:val="0074334E"/>
    <w:rsid w:val="0074384C"/>
    <w:rsid w:val="007439C5"/>
    <w:rsid w:val="00743A26"/>
    <w:rsid w:val="00744AA1"/>
    <w:rsid w:val="007451EF"/>
    <w:rsid w:val="007467F8"/>
    <w:rsid w:val="007504B1"/>
    <w:rsid w:val="00752666"/>
    <w:rsid w:val="007551E6"/>
    <w:rsid w:val="007552BE"/>
    <w:rsid w:val="00755584"/>
    <w:rsid w:val="00757D3F"/>
    <w:rsid w:val="00760747"/>
    <w:rsid w:val="00761B14"/>
    <w:rsid w:val="00762DC7"/>
    <w:rsid w:val="00765DEB"/>
    <w:rsid w:val="007660CA"/>
    <w:rsid w:val="007662F0"/>
    <w:rsid w:val="00770713"/>
    <w:rsid w:val="00770DB9"/>
    <w:rsid w:val="00771568"/>
    <w:rsid w:val="0077238B"/>
    <w:rsid w:val="00772DE9"/>
    <w:rsid w:val="007739CD"/>
    <w:rsid w:val="00773DF2"/>
    <w:rsid w:val="007749E1"/>
    <w:rsid w:val="0077587F"/>
    <w:rsid w:val="00776D8F"/>
    <w:rsid w:val="00777725"/>
    <w:rsid w:val="0077772F"/>
    <w:rsid w:val="00780307"/>
    <w:rsid w:val="00780AAC"/>
    <w:rsid w:val="00781281"/>
    <w:rsid w:val="007814CB"/>
    <w:rsid w:val="007821E1"/>
    <w:rsid w:val="00783B2E"/>
    <w:rsid w:val="00783EF6"/>
    <w:rsid w:val="00784163"/>
    <w:rsid w:val="00784271"/>
    <w:rsid w:val="00786075"/>
    <w:rsid w:val="00786834"/>
    <w:rsid w:val="00786C5B"/>
    <w:rsid w:val="007878CE"/>
    <w:rsid w:val="007879F1"/>
    <w:rsid w:val="00790F1C"/>
    <w:rsid w:val="00794A16"/>
    <w:rsid w:val="00794C18"/>
    <w:rsid w:val="007954A0"/>
    <w:rsid w:val="0079623C"/>
    <w:rsid w:val="0079740C"/>
    <w:rsid w:val="0079743D"/>
    <w:rsid w:val="007979B9"/>
    <w:rsid w:val="007A02ED"/>
    <w:rsid w:val="007A127B"/>
    <w:rsid w:val="007A2F9F"/>
    <w:rsid w:val="007A32C8"/>
    <w:rsid w:val="007A386B"/>
    <w:rsid w:val="007A74E8"/>
    <w:rsid w:val="007B03D8"/>
    <w:rsid w:val="007B0750"/>
    <w:rsid w:val="007B2999"/>
    <w:rsid w:val="007B330A"/>
    <w:rsid w:val="007B5E88"/>
    <w:rsid w:val="007B6F4C"/>
    <w:rsid w:val="007B7144"/>
    <w:rsid w:val="007B7D3A"/>
    <w:rsid w:val="007C0449"/>
    <w:rsid w:val="007C09E1"/>
    <w:rsid w:val="007C0C7E"/>
    <w:rsid w:val="007C1020"/>
    <w:rsid w:val="007C1176"/>
    <w:rsid w:val="007C12EC"/>
    <w:rsid w:val="007C151A"/>
    <w:rsid w:val="007C1F86"/>
    <w:rsid w:val="007C2BA6"/>
    <w:rsid w:val="007C337F"/>
    <w:rsid w:val="007C3618"/>
    <w:rsid w:val="007C4DB7"/>
    <w:rsid w:val="007C4EFB"/>
    <w:rsid w:val="007C5A1F"/>
    <w:rsid w:val="007C60E0"/>
    <w:rsid w:val="007C6403"/>
    <w:rsid w:val="007C6A67"/>
    <w:rsid w:val="007C6E56"/>
    <w:rsid w:val="007C75FD"/>
    <w:rsid w:val="007D0C1F"/>
    <w:rsid w:val="007D0C3E"/>
    <w:rsid w:val="007D0DC3"/>
    <w:rsid w:val="007D27EB"/>
    <w:rsid w:val="007D2A5A"/>
    <w:rsid w:val="007D5526"/>
    <w:rsid w:val="007D6852"/>
    <w:rsid w:val="007E0417"/>
    <w:rsid w:val="007E1F95"/>
    <w:rsid w:val="007E3F50"/>
    <w:rsid w:val="007E4081"/>
    <w:rsid w:val="007E5BF7"/>
    <w:rsid w:val="007E66E5"/>
    <w:rsid w:val="007E6879"/>
    <w:rsid w:val="007E766F"/>
    <w:rsid w:val="007F02CF"/>
    <w:rsid w:val="007F0658"/>
    <w:rsid w:val="007F1155"/>
    <w:rsid w:val="007F1FBD"/>
    <w:rsid w:val="007F2908"/>
    <w:rsid w:val="007F3CD9"/>
    <w:rsid w:val="007F4357"/>
    <w:rsid w:val="007F4FD1"/>
    <w:rsid w:val="007F50A1"/>
    <w:rsid w:val="007F6682"/>
    <w:rsid w:val="00802F54"/>
    <w:rsid w:val="00803693"/>
    <w:rsid w:val="008049E3"/>
    <w:rsid w:val="00804CEF"/>
    <w:rsid w:val="00804FFD"/>
    <w:rsid w:val="00806D27"/>
    <w:rsid w:val="008109B6"/>
    <w:rsid w:val="00810FF6"/>
    <w:rsid w:val="00811DE7"/>
    <w:rsid w:val="008128ED"/>
    <w:rsid w:val="00812D5A"/>
    <w:rsid w:val="008141A9"/>
    <w:rsid w:val="008147B0"/>
    <w:rsid w:val="00815D11"/>
    <w:rsid w:val="008167C6"/>
    <w:rsid w:val="00820766"/>
    <w:rsid w:val="00820798"/>
    <w:rsid w:val="00820873"/>
    <w:rsid w:val="0082109B"/>
    <w:rsid w:val="008213D3"/>
    <w:rsid w:val="0082166B"/>
    <w:rsid w:val="00821C25"/>
    <w:rsid w:val="008222A8"/>
    <w:rsid w:val="00822471"/>
    <w:rsid w:val="008226DA"/>
    <w:rsid w:val="008227C7"/>
    <w:rsid w:val="0082455D"/>
    <w:rsid w:val="00824AB6"/>
    <w:rsid w:val="0083060C"/>
    <w:rsid w:val="00831180"/>
    <w:rsid w:val="00831EFD"/>
    <w:rsid w:val="0083277C"/>
    <w:rsid w:val="00832C7D"/>
    <w:rsid w:val="008332E5"/>
    <w:rsid w:val="008334C9"/>
    <w:rsid w:val="00833FC8"/>
    <w:rsid w:val="00834A87"/>
    <w:rsid w:val="0083572C"/>
    <w:rsid w:val="008357B8"/>
    <w:rsid w:val="0083628A"/>
    <w:rsid w:val="00836E1C"/>
    <w:rsid w:val="00840D79"/>
    <w:rsid w:val="008420B3"/>
    <w:rsid w:val="00843DC2"/>
    <w:rsid w:val="00844221"/>
    <w:rsid w:val="00846859"/>
    <w:rsid w:val="00851526"/>
    <w:rsid w:val="0085275E"/>
    <w:rsid w:val="00854446"/>
    <w:rsid w:val="00854557"/>
    <w:rsid w:val="008546D9"/>
    <w:rsid w:val="00854B38"/>
    <w:rsid w:val="008554B3"/>
    <w:rsid w:val="00855B09"/>
    <w:rsid w:val="00855FCF"/>
    <w:rsid w:val="00856838"/>
    <w:rsid w:val="00857B1B"/>
    <w:rsid w:val="00861A91"/>
    <w:rsid w:val="00861D2D"/>
    <w:rsid w:val="00862392"/>
    <w:rsid w:val="0086264B"/>
    <w:rsid w:val="008632A8"/>
    <w:rsid w:val="008660CD"/>
    <w:rsid w:val="00866985"/>
    <w:rsid w:val="00867311"/>
    <w:rsid w:val="008673C7"/>
    <w:rsid w:val="0086766F"/>
    <w:rsid w:val="00867DA5"/>
    <w:rsid w:val="008701B1"/>
    <w:rsid w:val="00871F78"/>
    <w:rsid w:val="00872966"/>
    <w:rsid w:val="00873178"/>
    <w:rsid w:val="00874704"/>
    <w:rsid w:val="008747C3"/>
    <w:rsid w:val="00875719"/>
    <w:rsid w:val="008771F9"/>
    <w:rsid w:val="0087756A"/>
    <w:rsid w:val="00877626"/>
    <w:rsid w:val="0087789C"/>
    <w:rsid w:val="00880EF4"/>
    <w:rsid w:val="0088279D"/>
    <w:rsid w:val="00882F39"/>
    <w:rsid w:val="00883831"/>
    <w:rsid w:val="00883CB9"/>
    <w:rsid w:val="008842AC"/>
    <w:rsid w:val="008845F4"/>
    <w:rsid w:val="0088511F"/>
    <w:rsid w:val="0088610D"/>
    <w:rsid w:val="008861CD"/>
    <w:rsid w:val="0088667C"/>
    <w:rsid w:val="0089045C"/>
    <w:rsid w:val="0089055A"/>
    <w:rsid w:val="00890C95"/>
    <w:rsid w:val="00891E3C"/>
    <w:rsid w:val="0089226A"/>
    <w:rsid w:val="0089234B"/>
    <w:rsid w:val="008934FC"/>
    <w:rsid w:val="00893FEF"/>
    <w:rsid w:val="008941E2"/>
    <w:rsid w:val="00896497"/>
    <w:rsid w:val="00896B22"/>
    <w:rsid w:val="00897A9F"/>
    <w:rsid w:val="008A2D7C"/>
    <w:rsid w:val="008A4130"/>
    <w:rsid w:val="008A5B3E"/>
    <w:rsid w:val="008B046B"/>
    <w:rsid w:val="008B1D1C"/>
    <w:rsid w:val="008B305A"/>
    <w:rsid w:val="008B3163"/>
    <w:rsid w:val="008B317E"/>
    <w:rsid w:val="008B44D7"/>
    <w:rsid w:val="008B500E"/>
    <w:rsid w:val="008B653A"/>
    <w:rsid w:val="008C0119"/>
    <w:rsid w:val="008C0C86"/>
    <w:rsid w:val="008C0EEB"/>
    <w:rsid w:val="008C11B9"/>
    <w:rsid w:val="008C12BF"/>
    <w:rsid w:val="008C1E5F"/>
    <w:rsid w:val="008C1F42"/>
    <w:rsid w:val="008C1FC9"/>
    <w:rsid w:val="008C281D"/>
    <w:rsid w:val="008C2A0F"/>
    <w:rsid w:val="008C3B55"/>
    <w:rsid w:val="008C47CE"/>
    <w:rsid w:val="008C6F34"/>
    <w:rsid w:val="008D0605"/>
    <w:rsid w:val="008D3F2B"/>
    <w:rsid w:val="008D4977"/>
    <w:rsid w:val="008D4978"/>
    <w:rsid w:val="008D4BA1"/>
    <w:rsid w:val="008D4D6C"/>
    <w:rsid w:val="008D5420"/>
    <w:rsid w:val="008D67A2"/>
    <w:rsid w:val="008D7C3D"/>
    <w:rsid w:val="008E040E"/>
    <w:rsid w:val="008E16B8"/>
    <w:rsid w:val="008E2FB1"/>
    <w:rsid w:val="008E444A"/>
    <w:rsid w:val="008E5BB3"/>
    <w:rsid w:val="008E5C2B"/>
    <w:rsid w:val="008E703F"/>
    <w:rsid w:val="008E7D14"/>
    <w:rsid w:val="008F057E"/>
    <w:rsid w:val="008F0899"/>
    <w:rsid w:val="008F1925"/>
    <w:rsid w:val="008F2C2E"/>
    <w:rsid w:val="008F56FA"/>
    <w:rsid w:val="008F5929"/>
    <w:rsid w:val="008F5F7C"/>
    <w:rsid w:val="008F64B8"/>
    <w:rsid w:val="008F6B71"/>
    <w:rsid w:val="008F7091"/>
    <w:rsid w:val="00900957"/>
    <w:rsid w:val="0090209E"/>
    <w:rsid w:val="009023E4"/>
    <w:rsid w:val="00902660"/>
    <w:rsid w:val="00902F62"/>
    <w:rsid w:val="00904961"/>
    <w:rsid w:val="00904FEA"/>
    <w:rsid w:val="009058A8"/>
    <w:rsid w:val="00910511"/>
    <w:rsid w:val="00910FFB"/>
    <w:rsid w:val="0091127D"/>
    <w:rsid w:val="0091291A"/>
    <w:rsid w:val="00913DFC"/>
    <w:rsid w:val="00914E1D"/>
    <w:rsid w:val="00915341"/>
    <w:rsid w:val="00915FAE"/>
    <w:rsid w:val="00916B5B"/>
    <w:rsid w:val="00916DF7"/>
    <w:rsid w:val="009175AD"/>
    <w:rsid w:val="00920373"/>
    <w:rsid w:val="00920F74"/>
    <w:rsid w:val="00921056"/>
    <w:rsid w:val="009215E5"/>
    <w:rsid w:val="00922A7C"/>
    <w:rsid w:val="00927474"/>
    <w:rsid w:val="009309A8"/>
    <w:rsid w:val="00930D5D"/>
    <w:rsid w:val="00932291"/>
    <w:rsid w:val="009329AD"/>
    <w:rsid w:val="00935D4B"/>
    <w:rsid w:val="009409CE"/>
    <w:rsid w:val="00940B6E"/>
    <w:rsid w:val="00941291"/>
    <w:rsid w:val="00941483"/>
    <w:rsid w:val="00942535"/>
    <w:rsid w:val="0094345B"/>
    <w:rsid w:val="00946EA3"/>
    <w:rsid w:val="00947DFF"/>
    <w:rsid w:val="00952D92"/>
    <w:rsid w:val="00954BE2"/>
    <w:rsid w:val="009568BD"/>
    <w:rsid w:val="0095732C"/>
    <w:rsid w:val="009576A0"/>
    <w:rsid w:val="00957B53"/>
    <w:rsid w:val="009620A4"/>
    <w:rsid w:val="0096213F"/>
    <w:rsid w:val="009621E2"/>
    <w:rsid w:val="009624D1"/>
    <w:rsid w:val="00962E1A"/>
    <w:rsid w:val="00964D8F"/>
    <w:rsid w:val="009676E1"/>
    <w:rsid w:val="00971318"/>
    <w:rsid w:val="00972016"/>
    <w:rsid w:val="009727AF"/>
    <w:rsid w:val="00974265"/>
    <w:rsid w:val="0097556B"/>
    <w:rsid w:val="00975A29"/>
    <w:rsid w:val="00980ED8"/>
    <w:rsid w:val="00982879"/>
    <w:rsid w:val="00982B90"/>
    <w:rsid w:val="00982F07"/>
    <w:rsid w:val="009830D5"/>
    <w:rsid w:val="0098322A"/>
    <w:rsid w:val="0098398C"/>
    <w:rsid w:val="00984019"/>
    <w:rsid w:val="00985897"/>
    <w:rsid w:val="00985C4A"/>
    <w:rsid w:val="00985F64"/>
    <w:rsid w:val="00986289"/>
    <w:rsid w:val="00987308"/>
    <w:rsid w:val="0099053E"/>
    <w:rsid w:val="009909A6"/>
    <w:rsid w:val="009924EE"/>
    <w:rsid w:val="009935E4"/>
    <w:rsid w:val="00993B5A"/>
    <w:rsid w:val="009958AF"/>
    <w:rsid w:val="00995AC5"/>
    <w:rsid w:val="00995B2D"/>
    <w:rsid w:val="00995BED"/>
    <w:rsid w:val="00996108"/>
    <w:rsid w:val="00996807"/>
    <w:rsid w:val="00997229"/>
    <w:rsid w:val="00997B0C"/>
    <w:rsid w:val="009A0052"/>
    <w:rsid w:val="009A0906"/>
    <w:rsid w:val="009A0FA2"/>
    <w:rsid w:val="009A1277"/>
    <w:rsid w:val="009A198D"/>
    <w:rsid w:val="009A2ADD"/>
    <w:rsid w:val="009A332B"/>
    <w:rsid w:val="009A3590"/>
    <w:rsid w:val="009A4A3B"/>
    <w:rsid w:val="009A6F61"/>
    <w:rsid w:val="009A7553"/>
    <w:rsid w:val="009A772E"/>
    <w:rsid w:val="009A7DC8"/>
    <w:rsid w:val="009B0D95"/>
    <w:rsid w:val="009B17FA"/>
    <w:rsid w:val="009B247E"/>
    <w:rsid w:val="009B3D06"/>
    <w:rsid w:val="009B4C0A"/>
    <w:rsid w:val="009B4E60"/>
    <w:rsid w:val="009B515E"/>
    <w:rsid w:val="009C06D2"/>
    <w:rsid w:val="009C33AF"/>
    <w:rsid w:val="009C4128"/>
    <w:rsid w:val="009C5974"/>
    <w:rsid w:val="009C7CD0"/>
    <w:rsid w:val="009D1131"/>
    <w:rsid w:val="009D21D0"/>
    <w:rsid w:val="009D353B"/>
    <w:rsid w:val="009D3962"/>
    <w:rsid w:val="009D3C36"/>
    <w:rsid w:val="009D4FB2"/>
    <w:rsid w:val="009D64FC"/>
    <w:rsid w:val="009D7146"/>
    <w:rsid w:val="009D7709"/>
    <w:rsid w:val="009D795E"/>
    <w:rsid w:val="009E117C"/>
    <w:rsid w:val="009E130E"/>
    <w:rsid w:val="009E1670"/>
    <w:rsid w:val="009E1B29"/>
    <w:rsid w:val="009E39CF"/>
    <w:rsid w:val="009E41FD"/>
    <w:rsid w:val="009E4307"/>
    <w:rsid w:val="009E463C"/>
    <w:rsid w:val="009E5B82"/>
    <w:rsid w:val="009E7131"/>
    <w:rsid w:val="009F147D"/>
    <w:rsid w:val="009F227B"/>
    <w:rsid w:val="009F2999"/>
    <w:rsid w:val="009F2A20"/>
    <w:rsid w:val="009F30F7"/>
    <w:rsid w:val="009F3439"/>
    <w:rsid w:val="009F4001"/>
    <w:rsid w:val="009F52F2"/>
    <w:rsid w:val="009F72D0"/>
    <w:rsid w:val="009F746D"/>
    <w:rsid w:val="009F7899"/>
    <w:rsid w:val="009F7E9A"/>
    <w:rsid w:val="00A00365"/>
    <w:rsid w:val="00A00A0E"/>
    <w:rsid w:val="00A02470"/>
    <w:rsid w:val="00A02E29"/>
    <w:rsid w:val="00A02E87"/>
    <w:rsid w:val="00A02FA0"/>
    <w:rsid w:val="00A1019A"/>
    <w:rsid w:val="00A12C71"/>
    <w:rsid w:val="00A1320B"/>
    <w:rsid w:val="00A13427"/>
    <w:rsid w:val="00A1366F"/>
    <w:rsid w:val="00A17CFA"/>
    <w:rsid w:val="00A20A07"/>
    <w:rsid w:val="00A20B9D"/>
    <w:rsid w:val="00A21093"/>
    <w:rsid w:val="00A21741"/>
    <w:rsid w:val="00A223C5"/>
    <w:rsid w:val="00A2390B"/>
    <w:rsid w:val="00A24768"/>
    <w:rsid w:val="00A2624C"/>
    <w:rsid w:val="00A26748"/>
    <w:rsid w:val="00A27F89"/>
    <w:rsid w:val="00A303C8"/>
    <w:rsid w:val="00A30986"/>
    <w:rsid w:val="00A324DC"/>
    <w:rsid w:val="00A32B6A"/>
    <w:rsid w:val="00A33227"/>
    <w:rsid w:val="00A338ED"/>
    <w:rsid w:val="00A375D7"/>
    <w:rsid w:val="00A37679"/>
    <w:rsid w:val="00A40E0C"/>
    <w:rsid w:val="00A41433"/>
    <w:rsid w:val="00A42C91"/>
    <w:rsid w:val="00A42D24"/>
    <w:rsid w:val="00A44AF1"/>
    <w:rsid w:val="00A45061"/>
    <w:rsid w:val="00A455BC"/>
    <w:rsid w:val="00A45C21"/>
    <w:rsid w:val="00A45C7E"/>
    <w:rsid w:val="00A4724F"/>
    <w:rsid w:val="00A500D2"/>
    <w:rsid w:val="00A508BB"/>
    <w:rsid w:val="00A51551"/>
    <w:rsid w:val="00A515B9"/>
    <w:rsid w:val="00A51A1A"/>
    <w:rsid w:val="00A51DAC"/>
    <w:rsid w:val="00A51FCA"/>
    <w:rsid w:val="00A52D9E"/>
    <w:rsid w:val="00A546DB"/>
    <w:rsid w:val="00A56D62"/>
    <w:rsid w:val="00A611EA"/>
    <w:rsid w:val="00A63ADF"/>
    <w:rsid w:val="00A644A6"/>
    <w:rsid w:val="00A6606C"/>
    <w:rsid w:val="00A710B4"/>
    <w:rsid w:val="00A714D6"/>
    <w:rsid w:val="00A71986"/>
    <w:rsid w:val="00A732E5"/>
    <w:rsid w:val="00A73547"/>
    <w:rsid w:val="00A740BD"/>
    <w:rsid w:val="00A74237"/>
    <w:rsid w:val="00A74327"/>
    <w:rsid w:val="00A764F4"/>
    <w:rsid w:val="00A766CD"/>
    <w:rsid w:val="00A776D5"/>
    <w:rsid w:val="00A804F7"/>
    <w:rsid w:val="00A80882"/>
    <w:rsid w:val="00A80AEA"/>
    <w:rsid w:val="00A839F0"/>
    <w:rsid w:val="00A843BF"/>
    <w:rsid w:val="00A844EF"/>
    <w:rsid w:val="00A84B85"/>
    <w:rsid w:val="00A857CD"/>
    <w:rsid w:val="00A8583D"/>
    <w:rsid w:val="00A85DFF"/>
    <w:rsid w:val="00A8638D"/>
    <w:rsid w:val="00A90391"/>
    <w:rsid w:val="00A915D2"/>
    <w:rsid w:val="00A922DB"/>
    <w:rsid w:val="00A93E0B"/>
    <w:rsid w:val="00A940D7"/>
    <w:rsid w:val="00A95639"/>
    <w:rsid w:val="00A9609D"/>
    <w:rsid w:val="00A96C26"/>
    <w:rsid w:val="00A976DF"/>
    <w:rsid w:val="00AA0221"/>
    <w:rsid w:val="00AA0815"/>
    <w:rsid w:val="00AA2415"/>
    <w:rsid w:val="00AA2828"/>
    <w:rsid w:val="00AA2EDC"/>
    <w:rsid w:val="00AA3747"/>
    <w:rsid w:val="00AA3CAE"/>
    <w:rsid w:val="00AA3CE8"/>
    <w:rsid w:val="00AA41E8"/>
    <w:rsid w:val="00AA6D40"/>
    <w:rsid w:val="00AA7233"/>
    <w:rsid w:val="00AA752C"/>
    <w:rsid w:val="00AA7D3A"/>
    <w:rsid w:val="00AB19B3"/>
    <w:rsid w:val="00AB5496"/>
    <w:rsid w:val="00AB615D"/>
    <w:rsid w:val="00AB63D6"/>
    <w:rsid w:val="00AB777B"/>
    <w:rsid w:val="00AC0316"/>
    <w:rsid w:val="00AC1EF9"/>
    <w:rsid w:val="00AC3D2C"/>
    <w:rsid w:val="00AC4486"/>
    <w:rsid w:val="00AC4F50"/>
    <w:rsid w:val="00AC53B6"/>
    <w:rsid w:val="00AC7F72"/>
    <w:rsid w:val="00AD0BBF"/>
    <w:rsid w:val="00AD1081"/>
    <w:rsid w:val="00AD138E"/>
    <w:rsid w:val="00AD15B6"/>
    <w:rsid w:val="00AD35A9"/>
    <w:rsid w:val="00AD447A"/>
    <w:rsid w:val="00AD49A7"/>
    <w:rsid w:val="00AD508E"/>
    <w:rsid w:val="00AD64AC"/>
    <w:rsid w:val="00AD6DFD"/>
    <w:rsid w:val="00AD714A"/>
    <w:rsid w:val="00AD759F"/>
    <w:rsid w:val="00AD7F55"/>
    <w:rsid w:val="00AE15BB"/>
    <w:rsid w:val="00AE18FD"/>
    <w:rsid w:val="00AE4142"/>
    <w:rsid w:val="00AE4169"/>
    <w:rsid w:val="00AE63D5"/>
    <w:rsid w:val="00AE7E44"/>
    <w:rsid w:val="00AF0FC8"/>
    <w:rsid w:val="00AF1CCD"/>
    <w:rsid w:val="00AF1F62"/>
    <w:rsid w:val="00AF258E"/>
    <w:rsid w:val="00AF32F4"/>
    <w:rsid w:val="00AF3A0A"/>
    <w:rsid w:val="00AF48F2"/>
    <w:rsid w:val="00AF52B6"/>
    <w:rsid w:val="00AF5666"/>
    <w:rsid w:val="00AF5821"/>
    <w:rsid w:val="00AF7C45"/>
    <w:rsid w:val="00B000A7"/>
    <w:rsid w:val="00B0091E"/>
    <w:rsid w:val="00B0105D"/>
    <w:rsid w:val="00B01129"/>
    <w:rsid w:val="00B0145A"/>
    <w:rsid w:val="00B01A4B"/>
    <w:rsid w:val="00B01CFF"/>
    <w:rsid w:val="00B02539"/>
    <w:rsid w:val="00B04C6F"/>
    <w:rsid w:val="00B05C6C"/>
    <w:rsid w:val="00B06907"/>
    <w:rsid w:val="00B07278"/>
    <w:rsid w:val="00B07F0A"/>
    <w:rsid w:val="00B10373"/>
    <w:rsid w:val="00B114F2"/>
    <w:rsid w:val="00B11C42"/>
    <w:rsid w:val="00B11EF9"/>
    <w:rsid w:val="00B11FF6"/>
    <w:rsid w:val="00B12630"/>
    <w:rsid w:val="00B128FF"/>
    <w:rsid w:val="00B13403"/>
    <w:rsid w:val="00B13983"/>
    <w:rsid w:val="00B146CF"/>
    <w:rsid w:val="00B155AC"/>
    <w:rsid w:val="00B15E27"/>
    <w:rsid w:val="00B16173"/>
    <w:rsid w:val="00B17424"/>
    <w:rsid w:val="00B17C6E"/>
    <w:rsid w:val="00B21846"/>
    <w:rsid w:val="00B23A34"/>
    <w:rsid w:val="00B24BD3"/>
    <w:rsid w:val="00B27CE4"/>
    <w:rsid w:val="00B3047A"/>
    <w:rsid w:val="00B31E34"/>
    <w:rsid w:val="00B31F6E"/>
    <w:rsid w:val="00B3253D"/>
    <w:rsid w:val="00B34ABB"/>
    <w:rsid w:val="00B354E9"/>
    <w:rsid w:val="00B3718F"/>
    <w:rsid w:val="00B37845"/>
    <w:rsid w:val="00B37BA6"/>
    <w:rsid w:val="00B40279"/>
    <w:rsid w:val="00B418EE"/>
    <w:rsid w:val="00B42365"/>
    <w:rsid w:val="00B42754"/>
    <w:rsid w:val="00B446B1"/>
    <w:rsid w:val="00B465CF"/>
    <w:rsid w:val="00B509E8"/>
    <w:rsid w:val="00B50D36"/>
    <w:rsid w:val="00B51098"/>
    <w:rsid w:val="00B52627"/>
    <w:rsid w:val="00B52DC6"/>
    <w:rsid w:val="00B53387"/>
    <w:rsid w:val="00B54ECB"/>
    <w:rsid w:val="00B55C08"/>
    <w:rsid w:val="00B55CFF"/>
    <w:rsid w:val="00B56818"/>
    <w:rsid w:val="00B5779B"/>
    <w:rsid w:val="00B61596"/>
    <w:rsid w:val="00B62997"/>
    <w:rsid w:val="00B637E0"/>
    <w:rsid w:val="00B638BA"/>
    <w:rsid w:val="00B6419F"/>
    <w:rsid w:val="00B662FE"/>
    <w:rsid w:val="00B6656C"/>
    <w:rsid w:val="00B70B88"/>
    <w:rsid w:val="00B71223"/>
    <w:rsid w:val="00B715E1"/>
    <w:rsid w:val="00B7278F"/>
    <w:rsid w:val="00B72F59"/>
    <w:rsid w:val="00B760BD"/>
    <w:rsid w:val="00B76381"/>
    <w:rsid w:val="00B8042B"/>
    <w:rsid w:val="00B80484"/>
    <w:rsid w:val="00B81497"/>
    <w:rsid w:val="00B83D7D"/>
    <w:rsid w:val="00B83F71"/>
    <w:rsid w:val="00B8412E"/>
    <w:rsid w:val="00B844C5"/>
    <w:rsid w:val="00B8488A"/>
    <w:rsid w:val="00B86EC8"/>
    <w:rsid w:val="00B86F65"/>
    <w:rsid w:val="00B8737B"/>
    <w:rsid w:val="00B87754"/>
    <w:rsid w:val="00B87D22"/>
    <w:rsid w:val="00B908CF"/>
    <w:rsid w:val="00B90A33"/>
    <w:rsid w:val="00B91012"/>
    <w:rsid w:val="00B911EF"/>
    <w:rsid w:val="00B913DD"/>
    <w:rsid w:val="00B914FB"/>
    <w:rsid w:val="00B91A9C"/>
    <w:rsid w:val="00B91D13"/>
    <w:rsid w:val="00B928E4"/>
    <w:rsid w:val="00B92E93"/>
    <w:rsid w:val="00B93B4D"/>
    <w:rsid w:val="00B951EC"/>
    <w:rsid w:val="00B95FBC"/>
    <w:rsid w:val="00BA191A"/>
    <w:rsid w:val="00BA24D7"/>
    <w:rsid w:val="00BA33BB"/>
    <w:rsid w:val="00BA41BD"/>
    <w:rsid w:val="00BA7164"/>
    <w:rsid w:val="00BB0079"/>
    <w:rsid w:val="00BB0249"/>
    <w:rsid w:val="00BB0E19"/>
    <w:rsid w:val="00BB1458"/>
    <w:rsid w:val="00BB1736"/>
    <w:rsid w:val="00BB1CD0"/>
    <w:rsid w:val="00BB2FB4"/>
    <w:rsid w:val="00BB5C9F"/>
    <w:rsid w:val="00BB5F35"/>
    <w:rsid w:val="00BB6FB3"/>
    <w:rsid w:val="00BB7885"/>
    <w:rsid w:val="00BC30CD"/>
    <w:rsid w:val="00BC3C13"/>
    <w:rsid w:val="00BC5359"/>
    <w:rsid w:val="00BC53C7"/>
    <w:rsid w:val="00BC54BA"/>
    <w:rsid w:val="00BC72D4"/>
    <w:rsid w:val="00BD026C"/>
    <w:rsid w:val="00BD02A6"/>
    <w:rsid w:val="00BD0C64"/>
    <w:rsid w:val="00BD17FE"/>
    <w:rsid w:val="00BD1D24"/>
    <w:rsid w:val="00BD37D6"/>
    <w:rsid w:val="00BD38D0"/>
    <w:rsid w:val="00BD3A25"/>
    <w:rsid w:val="00BD3AF8"/>
    <w:rsid w:val="00BD57C0"/>
    <w:rsid w:val="00BD5E0C"/>
    <w:rsid w:val="00BD604F"/>
    <w:rsid w:val="00BD73B6"/>
    <w:rsid w:val="00BD7B52"/>
    <w:rsid w:val="00BE04FD"/>
    <w:rsid w:val="00BE1506"/>
    <w:rsid w:val="00BE30D9"/>
    <w:rsid w:val="00BE43A4"/>
    <w:rsid w:val="00BE4454"/>
    <w:rsid w:val="00BE559D"/>
    <w:rsid w:val="00BE6C54"/>
    <w:rsid w:val="00BE7729"/>
    <w:rsid w:val="00BE77FB"/>
    <w:rsid w:val="00BF0F0E"/>
    <w:rsid w:val="00BF20BB"/>
    <w:rsid w:val="00BF2481"/>
    <w:rsid w:val="00BF29F7"/>
    <w:rsid w:val="00BF3DFA"/>
    <w:rsid w:val="00BF4330"/>
    <w:rsid w:val="00BF4537"/>
    <w:rsid w:val="00BF4EC1"/>
    <w:rsid w:val="00BF50DC"/>
    <w:rsid w:val="00BF5D44"/>
    <w:rsid w:val="00BF61B9"/>
    <w:rsid w:val="00BF691E"/>
    <w:rsid w:val="00BF6F6A"/>
    <w:rsid w:val="00BF7429"/>
    <w:rsid w:val="00C00ED3"/>
    <w:rsid w:val="00C00F79"/>
    <w:rsid w:val="00C012C3"/>
    <w:rsid w:val="00C02074"/>
    <w:rsid w:val="00C023CC"/>
    <w:rsid w:val="00C0291C"/>
    <w:rsid w:val="00C02AB7"/>
    <w:rsid w:val="00C02B01"/>
    <w:rsid w:val="00C03446"/>
    <w:rsid w:val="00C0352B"/>
    <w:rsid w:val="00C03868"/>
    <w:rsid w:val="00C0537F"/>
    <w:rsid w:val="00C05D68"/>
    <w:rsid w:val="00C061DA"/>
    <w:rsid w:val="00C06A08"/>
    <w:rsid w:val="00C11406"/>
    <w:rsid w:val="00C11EA1"/>
    <w:rsid w:val="00C1228C"/>
    <w:rsid w:val="00C1292C"/>
    <w:rsid w:val="00C13638"/>
    <w:rsid w:val="00C15393"/>
    <w:rsid w:val="00C17FC8"/>
    <w:rsid w:val="00C201F1"/>
    <w:rsid w:val="00C205F9"/>
    <w:rsid w:val="00C217C4"/>
    <w:rsid w:val="00C23E3E"/>
    <w:rsid w:val="00C25342"/>
    <w:rsid w:val="00C27262"/>
    <w:rsid w:val="00C31296"/>
    <w:rsid w:val="00C332D6"/>
    <w:rsid w:val="00C3350F"/>
    <w:rsid w:val="00C3382D"/>
    <w:rsid w:val="00C354DA"/>
    <w:rsid w:val="00C36192"/>
    <w:rsid w:val="00C37BA5"/>
    <w:rsid w:val="00C40374"/>
    <w:rsid w:val="00C4081A"/>
    <w:rsid w:val="00C40EBD"/>
    <w:rsid w:val="00C41282"/>
    <w:rsid w:val="00C41B42"/>
    <w:rsid w:val="00C43217"/>
    <w:rsid w:val="00C4378B"/>
    <w:rsid w:val="00C437B5"/>
    <w:rsid w:val="00C4418B"/>
    <w:rsid w:val="00C45C2A"/>
    <w:rsid w:val="00C45CB4"/>
    <w:rsid w:val="00C467EE"/>
    <w:rsid w:val="00C46854"/>
    <w:rsid w:val="00C4710D"/>
    <w:rsid w:val="00C501CA"/>
    <w:rsid w:val="00C506EC"/>
    <w:rsid w:val="00C50C78"/>
    <w:rsid w:val="00C51302"/>
    <w:rsid w:val="00C518A2"/>
    <w:rsid w:val="00C521AE"/>
    <w:rsid w:val="00C527FF"/>
    <w:rsid w:val="00C5421D"/>
    <w:rsid w:val="00C56911"/>
    <w:rsid w:val="00C5783B"/>
    <w:rsid w:val="00C6075D"/>
    <w:rsid w:val="00C6142E"/>
    <w:rsid w:val="00C61E28"/>
    <w:rsid w:val="00C620DC"/>
    <w:rsid w:val="00C62178"/>
    <w:rsid w:val="00C625F5"/>
    <w:rsid w:val="00C630EF"/>
    <w:rsid w:val="00C632D6"/>
    <w:rsid w:val="00C63662"/>
    <w:rsid w:val="00C637D3"/>
    <w:rsid w:val="00C661E3"/>
    <w:rsid w:val="00C66ECD"/>
    <w:rsid w:val="00C67D4F"/>
    <w:rsid w:val="00C70130"/>
    <w:rsid w:val="00C70BE9"/>
    <w:rsid w:val="00C71781"/>
    <w:rsid w:val="00C72563"/>
    <w:rsid w:val="00C72BBC"/>
    <w:rsid w:val="00C7780D"/>
    <w:rsid w:val="00C77FF7"/>
    <w:rsid w:val="00C82F1C"/>
    <w:rsid w:val="00C83771"/>
    <w:rsid w:val="00C83843"/>
    <w:rsid w:val="00C83852"/>
    <w:rsid w:val="00C8430F"/>
    <w:rsid w:val="00C85137"/>
    <w:rsid w:val="00C876D4"/>
    <w:rsid w:val="00C90655"/>
    <w:rsid w:val="00C906D6"/>
    <w:rsid w:val="00C90BF2"/>
    <w:rsid w:val="00C91504"/>
    <w:rsid w:val="00C93E1E"/>
    <w:rsid w:val="00C94515"/>
    <w:rsid w:val="00C9509E"/>
    <w:rsid w:val="00C95340"/>
    <w:rsid w:val="00C95652"/>
    <w:rsid w:val="00C95C76"/>
    <w:rsid w:val="00C96876"/>
    <w:rsid w:val="00C96A43"/>
    <w:rsid w:val="00C97657"/>
    <w:rsid w:val="00C97B41"/>
    <w:rsid w:val="00CA0BDA"/>
    <w:rsid w:val="00CA666C"/>
    <w:rsid w:val="00CA6E29"/>
    <w:rsid w:val="00CA78AF"/>
    <w:rsid w:val="00CA7939"/>
    <w:rsid w:val="00CA7F6C"/>
    <w:rsid w:val="00CB0E5C"/>
    <w:rsid w:val="00CB11AF"/>
    <w:rsid w:val="00CB17CD"/>
    <w:rsid w:val="00CB1B55"/>
    <w:rsid w:val="00CB1ECF"/>
    <w:rsid w:val="00CB2825"/>
    <w:rsid w:val="00CB349E"/>
    <w:rsid w:val="00CB6837"/>
    <w:rsid w:val="00CB6B8C"/>
    <w:rsid w:val="00CB724D"/>
    <w:rsid w:val="00CB76CE"/>
    <w:rsid w:val="00CC0284"/>
    <w:rsid w:val="00CC15C9"/>
    <w:rsid w:val="00CC2994"/>
    <w:rsid w:val="00CC3417"/>
    <w:rsid w:val="00CC630D"/>
    <w:rsid w:val="00CC7927"/>
    <w:rsid w:val="00CD0A98"/>
    <w:rsid w:val="00CD13E7"/>
    <w:rsid w:val="00CD15C2"/>
    <w:rsid w:val="00CD19A3"/>
    <w:rsid w:val="00CD1CE2"/>
    <w:rsid w:val="00CD2667"/>
    <w:rsid w:val="00CD2A9B"/>
    <w:rsid w:val="00CD2D59"/>
    <w:rsid w:val="00CD33CB"/>
    <w:rsid w:val="00CD36BF"/>
    <w:rsid w:val="00CD382B"/>
    <w:rsid w:val="00CD4FAE"/>
    <w:rsid w:val="00CD54E4"/>
    <w:rsid w:val="00CD61CB"/>
    <w:rsid w:val="00CD6535"/>
    <w:rsid w:val="00CE059E"/>
    <w:rsid w:val="00CE05CC"/>
    <w:rsid w:val="00CE09A7"/>
    <w:rsid w:val="00CE3022"/>
    <w:rsid w:val="00CE31EA"/>
    <w:rsid w:val="00CE5A42"/>
    <w:rsid w:val="00CE771C"/>
    <w:rsid w:val="00CF017B"/>
    <w:rsid w:val="00CF0822"/>
    <w:rsid w:val="00CF1310"/>
    <w:rsid w:val="00CF28C3"/>
    <w:rsid w:val="00CF3366"/>
    <w:rsid w:val="00CF5513"/>
    <w:rsid w:val="00CF595B"/>
    <w:rsid w:val="00CF6E79"/>
    <w:rsid w:val="00CF6F3E"/>
    <w:rsid w:val="00CF78DF"/>
    <w:rsid w:val="00CF7953"/>
    <w:rsid w:val="00CF7E30"/>
    <w:rsid w:val="00D02315"/>
    <w:rsid w:val="00D03B01"/>
    <w:rsid w:val="00D043FC"/>
    <w:rsid w:val="00D04783"/>
    <w:rsid w:val="00D04D1B"/>
    <w:rsid w:val="00D06492"/>
    <w:rsid w:val="00D07C85"/>
    <w:rsid w:val="00D100A5"/>
    <w:rsid w:val="00D13907"/>
    <w:rsid w:val="00D13ED2"/>
    <w:rsid w:val="00D16A6E"/>
    <w:rsid w:val="00D17635"/>
    <w:rsid w:val="00D17791"/>
    <w:rsid w:val="00D217D8"/>
    <w:rsid w:val="00D22902"/>
    <w:rsid w:val="00D256BE"/>
    <w:rsid w:val="00D25D5E"/>
    <w:rsid w:val="00D2696F"/>
    <w:rsid w:val="00D27654"/>
    <w:rsid w:val="00D33177"/>
    <w:rsid w:val="00D345BA"/>
    <w:rsid w:val="00D36C5B"/>
    <w:rsid w:val="00D37774"/>
    <w:rsid w:val="00D40046"/>
    <w:rsid w:val="00D4172F"/>
    <w:rsid w:val="00D41C09"/>
    <w:rsid w:val="00D42204"/>
    <w:rsid w:val="00D45960"/>
    <w:rsid w:val="00D4603A"/>
    <w:rsid w:val="00D46A04"/>
    <w:rsid w:val="00D46C5C"/>
    <w:rsid w:val="00D472D9"/>
    <w:rsid w:val="00D477D3"/>
    <w:rsid w:val="00D50B9B"/>
    <w:rsid w:val="00D514D4"/>
    <w:rsid w:val="00D52DB7"/>
    <w:rsid w:val="00D53456"/>
    <w:rsid w:val="00D536C5"/>
    <w:rsid w:val="00D53C33"/>
    <w:rsid w:val="00D55BC5"/>
    <w:rsid w:val="00D57931"/>
    <w:rsid w:val="00D60020"/>
    <w:rsid w:val="00D60B93"/>
    <w:rsid w:val="00D60CF2"/>
    <w:rsid w:val="00D60E0A"/>
    <w:rsid w:val="00D631FC"/>
    <w:rsid w:val="00D647A2"/>
    <w:rsid w:val="00D649DD"/>
    <w:rsid w:val="00D6635C"/>
    <w:rsid w:val="00D66F47"/>
    <w:rsid w:val="00D67281"/>
    <w:rsid w:val="00D67B5E"/>
    <w:rsid w:val="00D67E09"/>
    <w:rsid w:val="00D7027C"/>
    <w:rsid w:val="00D708C7"/>
    <w:rsid w:val="00D70BD2"/>
    <w:rsid w:val="00D721BE"/>
    <w:rsid w:val="00D726F8"/>
    <w:rsid w:val="00D7330A"/>
    <w:rsid w:val="00D75867"/>
    <w:rsid w:val="00D77535"/>
    <w:rsid w:val="00D8401E"/>
    <w:rsid w:val="00D84B25"/>
    <w:rsid w:val="00D852A0"/>
    <w:rsid w:val="00D93CDB"/>
    <w:rsid w:val="00D94453"/>
    <w:rsid w:val="00D965ED"/>
    <w:rsid w:val="00D97FC1"/>
    <w:rsid w:val="00DA0720"/>
    <w:rsid w:val="00DA0B78"/>
    <w:rsid w:val="00DA182F"/>
    <w:rsid w:val="00DA1894"/>
    <w:rsid w:val="00DA1B43"/>
    <w:rsid w:val="00DA2BA6"/>
    <w:rsid w:val="00DA3D63"/>
    <w:rsid w:val="00DA4233"/>
    <w:rsid w:val="00DA49E5"/>
    <w:rsid w:val="00DA531B"/>
    <w:rsid w:val="00DA625F"/>
    <w:rsid w:val="00DA6DD7"/>
    <w:rsid w:val="00DA74C0"/>
    <w:rsid w:val="00DA7DDA"/>
    <w:rsid w:val="00DA7F61"/>
    <w:rsid w:val="00DB079D"/>
    <w:rsid w:val="00DB0F7F"/>
    <w:rsid w:val="00DB10C3"/>
    <w:rsid w:val="00DB2DB6"/>
    <w:rsid w:val="00DB3094"/>
    <w:rsid w:val="00DB30CF"/>
    <w:rsid w:val="00DB3113"/>
    <w:rsid w:val="00DB3583"/>
    <w:rsid w:val="00DB4EEE"/>
    <w:rsid w:val="00DB5E3B"/>
    <w:rsid w:val="00DB631C"/>
    <w:rsid w:val="00DB6A9D"/>
    <w:rsid w:val="00DB7329"/>
    <w:rsid w:val="00DB7803"/>
    <w:rsid w:val="00DB7F9B"/>
    <w:rsid w:val="00DC0899"/>
    <w:rsid w:val="00DC1B7A"/>
    <w:rsid w:val="00DC2C38"/>
    <w:rsid w:val="00DC7ECE"/>
    <w:rsid w:val="00DD245E"/>
    <w:rsid w:val="00DD2739"/>
    <w:rsid w:val="00DD53B0"/>
    <w:rsid w:val="00DD5DDB"/>
    <w:rsid w:val="00DD6FB8"/>
    <w:rsid w:val="00DE2846"/>
    <w:rsid w:val="00DE2EE3"/>
    <w:rsid w:val="00DE2EFA"/>
    <w:rsid w:val="00DE3E69"/>
    <w:rsid w:val="00DE432D"/>
    <w:rsid w:val="00DE59E7"/>
    <w:rsid w:val="00DE6B7A"/>
    <w:rsid w:val="00DE6D5B"/>
    <w:rsid w:val="00DE7E85"/>
    <w:rsid w:val="00DF0D28"/>
    <w:rsid w:val="00DF10D4"/>
    <w:rsid w:val="00DF3C56"/>
    <w:rsid w:val="00DF46E7"/>
    <w:rsid w:val="00DF4AF2"/>
    <w:rsid w:val="00DF4E87"/>
    <w:rsid w:val="00DF748D"/>
    <w:rsid w:val="00DF7FC0"/>
    <w:rsid w:val="00E00A6F"/>
    <w:rsid w:val="00E02569"/>
    <w:rsid w:val="00E03883"/>
    <w:rsid w:val="00E03EF2"/>
    <w:rsid w:val="00E041E7"/>
    <w:rsid w:val="00E0423F"/>
    <w:rsid w:val="00E059DD"/>
    <w:rsid w:val="00E0606E"/>
    <w:rsid w:val="00E063F7"/>
    <w:rsid w:val="00E10353"/>
    <w:rsid w:val="00E10C65"/>
    <w:rsid w:val="00E10DBE"/>
    <w:rsid w:val="00E10DEC"/>
    <w:rsid w:val="00E110E7"/>
    <w:rsid w:val="00E111C1"/>
    <w:rsid w:val="00E116F6"/>
    <w:rsid w:val="00E119C5"/>
    <w:rsid w:val="00E1275A"/>
    <w:rsid w:val="00E13AC3"/>
    <w:rsid w:val="00E13BE2"/>
    <w:rsid w:val="00E14A23"/>
    <w:rsid w:val="00E15A03"/>
    <w:rsid w:val="00E16F79"/>
    <w:rsid w:val="00E178F2"/>
    <w:rsid w:val="00E17AF0"/>
    <w:rsid w:val="00E2110A"/>
    <w:rsid w:val="00E21EAB"/>
    <w:rsid w:val="00E21EFD"/>
    <w:rsid w:val="00E23DF3"/>
    <w:rsid w:val="00E23E12"/>
    <w:rsid w:val="00E246EE"/>
    <w:rsid w:val="00E25155"/>
    <w:rsid w:val="00E25DB6"/>
    <w:rsid w:val="00E264D7"/>
    <w:rsid w:val="00E269F5"/>
    <w:rsid w:val="00E27F96"/>
    <w:rsid w:val="00E32B37"/>
    <w:rsid w:val="00E40E7B"/>
    <w:rsid w:val="00E43AB9"/>
    <w:rsid w:val="00E446C8"/>
    <w:rsid w:val="00E45617"/>
    <w:rsid w:val="00E45A70"/>
    <w:rsid w:val="00E46C64"/>
    <w:rsid w:val="00E47AF6"/>
    <w:rsid w:val="00E503CB"/>
    <w:rsid w:val="00E504B6"/>
    <w:rsid w:val="00E50574"/>
    <w:rsid w:val="00E50E45"/>
    <w:rsid w:val="00E5227F"/>
    <w:rsid w:val="00E52DC5"/>
    <w:rsid w:val="00E53DEF"/>
    <w:rsid w:val="00E550E5"/>
    <w:rsid w:val="00E55977"/>
    <w:rsid w:val="00E56DC3"/>
    <w:rsid w:val="00E6097F"/>
    <w:rsid w:val="00E6350B"/>
    <w:rsid w:val="00E6364B"/>
    <w:rsid w:val="00E643F0"/>
    <w:rsid w:val="00E64D5E"/>
    <w:rsid w:val="00E64F24"/>
    <w:rsid w:val="00E65A70"/>
    <w:rsid w:val="00E67247"/>
    <w:rsid w:val="00E673F2"/>
    <w:rsid w:val="00E70BC3"/>
    <w:rsid w:val="00E70CA3"/>
    <w:rsid w:val="00E72DCF"/>
    <w:rsid w:val="00E73623"/>
    <w:rsid w:val="00E73774"/>
    <w:rsid w:val="00E73D4A"/>
    <w:rsid w:val="00E74E07"/>
    <w:rsid w:val="00E75EBE"/>
    <w:rsid w:val="00E80E2F"/>
    <w:rsid w:val="00E81124"/>
    <w:rsid w:val="00E81BB2"/>
    <w:rsid w:val="00E8221B"/>
    <w:rsid w:val="00E8423E"/>
    <w:rsid w:val="00E84FCF"/>
    <w:rsid w:val="00E85BBA"/>
    <w:rsid w:val="00E85DEA"/>
    <w:rsid w:val="00E8769A"/>
    <w:rsid w:val="00E9219F"/>
    <w:rsid w:val="00E929F3"/>
    <w:rsid w:val="00E92A05"/>
    <w:rsid w:val="00E94817"/>
    <w:rsid w:val="00E96D0B"/>
    <w:rsid w:val="00E970AC"/>
    <w:rsid w:val="00E971F9"/>
    <w:rsid w:val="00E977D8"/>
    <w:rsid w:val="00E97822"/>
    <w:rsid w:val="00EA0351"/>
    <w:rsid w:val="00EA08FE"/>
    <w:rsid w:val="00EA0D56"/>
    <w:rsid w:val="00EA337D"/>
    <w:rsid w:val="00EA7305"/>
    <w:rsid w:val="00EA7CDC"/>
    <w:rsid w:val="00EB01EE"/>
    <w:rsid w:val="00EB2544"/>
    <w:rsid w:val="00EB3C33"/>
    <w:rsid w:val="00EB40EA"/>
    <w:rsid w:val="00EB5F99"/>
    <w:rsid w:val="00EB6899"/>
    <w:rsid w:val="00EB69BE"/>
    <w:rsid w:val="00EC18E5"/>
    <w:rsid w:val="00EC1F9F"/>
    <w:rsid w:val="00EC2EB9"/>
    <w:rsid w:val="00EC4315"/>
    <w:rsid w:val="00EC59A4"/>
    <w:rsid w:val="00EC6C6D"/>
    <w:rsid w:val="00EC70B0"/>
    <w:rsid w:val="00ED00BF"/>
    <w:rsid w:val="00ED069C"/>
    <w:rsid w:val="00ED0CCD"/>
    <w:rsid w:val="00ED0E08"/>
    <w:rsid w:val="00ED0EB0"/>
    <w:rsid w:val="00ED47DF"/>
    <w:rsid w:val="00ED4885"/>
    <w:rsid w:val="00ED4904"/>
    <w:rsid w:val="00ED54B6"/>
    <w:rsid w:val="00ED587B"/>
    <w:rsid w:val="00ED6173"/>
    <w:rsid w:val="00ED62E2"/>
    <w:rsid w:val="00ED6376"/>
    <w:rsid w:val="00ED73DA"/>
    <w:rsid w:val="00ED7EB1"/>
    <w:rsid w:val="00EE10D9"/>
    <w:rsid w:val="00EE15B1"/>
    <w:rsid w:val="00EE1CB1"/>
    <w:rsid w:val="00EE1D33"/>
    <w:rsid w:val="00EE2B80"/>
    <w:rsid w:val="00EE2B84"/>
    <w:rsid w:val="00EE2D49"/>
    <w:rsid w:val="00EE3245"/>
    <w:rsid w:val="00EE4FEC"/>
    <w:rsid w:val="00EE6508"/>
    <w:rsid w:val="00EE6DA2"/>
    <w:rsid w:val="00EE76C9"/>
    <w:rsid w:val="00EE7A84"/>
    <w:rsid w:val="00EE7B25"/>
    <w:rsid w:val="00EF13D5"/>
    <w:rsid w:val="00EF349D"/>
    <w:rsid w:val="00EF6A9F"/>
    <w:rsid w:val="00EF6D39"/>
    <w:rsid w:val="00EF7D32"/>
    <w:rsid w:val="00EF7E0D"/>
    <w:rsid w:val="00F00C6A"/>
    <w:rsid w:val="00F01486"/>
    <w:rsid w:val="00F019F3"/>
    <w:rsid w:val="00F0246A"/>
    <w:rsid w:val="00F031BC"/>
    <w:rsid w:val="00F043F0"/>
    <w:rsid w:val="00F0468C"/>
    <w:rsid w:val="00F051FC"/>
    <w:rsid w:val="00F05FD3"/>
    <w:rsid w:val="00F070A0"/>
    <w:rsid w:val="00F075CD"/>
    <w:rsid w:val="00F07D99"/>
    <w:rsid w:val="00F10A3B"/>
    <w:rsid w:val="00F10C57"/>
    <w:rsid w:val="00F10F0A"/>
    <w:rsid w:val="00F11839"/>
    <w:rsid w:val="00F131C5"/>
    <w:rsid w:val="00F134BC"/>
    <w:rsid w:val="00F13A5D"/>
    <w:rsid w:val="00F13C81"/>
    <w:rsid w:val="00F13E45"/>
    <w:rsid w:val="00F13FB8"/>
    <w:rsid w:val="00F1615F"/>
    <w:rsid w:val="00F23F10"/>
    <w:rsid w:val="00F274C7"/>
    <w:rsid w:val="00F27D20"/>
    <w:rsid w:val="00F30AEB"/>
    <w:rsid w:val="00F31298"/>
    <w:rsid w:val="00F316D3"/>
    <w:rsid w:val="00F31790"/>
    <w:rsid w:val="00F36011"/>
    <w:rsid w:val="00F371BF"/>
    <w:rsid w:val="00F37684"/>
    <w:rsid w:val="00F37C4A"/>
    <w:rsid w:val="00F4021A"/>
    <w:rsid w:val="00F41D9E"/>
    <w:rsid w:val="00F428B4"/>
    <w:rsid w:val="00F42F64"/>
    <w:rsid w:val="00F4347F"/>
    <w:rsid w:val="00F44744"/>
    <w:rsid w:val="00F44BC7"/>
    <w:rsid w:val="00F47DF8"/>
    <w:rsid w:val="00F501B1"/>
    <w:rsid w:val="00F512CF"/>
    <w:rsid w:val="00F5170C"/>
    <w:rsid w:val="00F51DB6"/>
    <w:rsid w:val="00F539E0"/>
    <w:rsid w:val="00F539FD"/>
    <w:rsid w:val="00F546BC"/>
    <w:rsid w:val="00F54860"/>
    <w:rsid w:val="00F561B2"/>
    <w:rsid w:val="00F56C99"/>
    <w:rsid w:val="00F56D50"/>
    <w:rsid w:val="00F56ED0"/>
    <w:rsid w:val="00F6095B"/>
    <w:rsid w:val="00F61341"/>
    <w:rsid w:val="00F6147A"/>
    <w:rsid w:val="00F614DC"/>
    <w:rsid w:val="00F62C13"/>
    <w:rsid w:val="00F632D9"/>
    <w:rsid w:val="00F6472E"/>
    <w:rsid w:val="00F656B4"/>
    <w:rsid w:val="00F66159"/>
    <w:rsid w:val="00F675B6"/>
    <w:rsid w:val="00F67B5D"/>
    <w:rsid w:val="00F67CA8"/>
    <w:rsid w:val="00F703B0"/>
    <w:rsid w:val="00F70538"/>
    <w:rsid w:val="00F706CE"/>
    <w:rsid w:val="00F70B8B"/>
    <w:rsid w:val="00F734EA"/>
    <w:rsid w:val="00F736A4"/>
    <w:rsid w:val="00F74FD5"/>
    <w:rsid w:val="00F75796"/>
    <w:rsid w:val="00F757C0"/>
    <w:rsid w:val="00F75A28"/>
    <w:rsid w:val="00F760C6"/>
    <w:rsid w:val="00F76D7D"/>
    <w:rsid w:val="00F770C8"/>
    <w:rsid w:val="00F77627"/>
    <w:rsid w:val="00F80D7D"/>
    <w:rsid w:val="00F82E6A"/>
    <w:rsid w:val="00F8345D"/>
    <w:rsid w:val="00F8376C"/>
    <w:rsid w:val="00F84AC9"/>
    <w:rsid w:val="00F84B97"/>
    <w:rsid w:val="00F86AD2"/>
    <w:rsid w:val="00F86B8B"/>
    <w:rsid w:val="00F87813"/>
    <w:rsid w:val="00F90B0F"/>
    <w:rsid w:val="00F91694"/>
    <w:rsid w:val="00F91994"/>
    <w:rsid w:val="00F92315"/>
    <w:rsid w:val="00F92678"/>
    <w:rsid w:val="00F93DF5"/>
    <w:rsid w:val="00F957E1"/>
    <w:rsid w:val="00F9632B"/>
    <w:rsid w:val="00F96A2F"/>
    <w:rsid w:val="00F976E5"/>
    <w:rsid w:val="00F97D92"/>
    <w:rsid w:val="00FA10BF"/>
    <w:rsid w:val="00FA4167"/>
    <w:rsid w:val="00FA4D8A"/>
    <w:rsid w:val="00FA5A1F"/>
    <w:rsid w:val="00FA5ABB"/>
    <w:rsid w:val="00FA6746"/>
    <w:rsid w:val="00FA7C8C"/>
    <w:rsid w:val="00FB0231"/>
    <w:rsid w:val="00FB153F"/>
    <w:rsid w:val="00FB1CCD"/>
    <w:rsid w:val="00FB23BD"/>
    <w:rsid w:val="00FB26A6"/>
    <w:rsid w:val="00FB397B"/>
    <w:rsid w:val="00FB3E1F"/>
    <w:rsid w:val="00FB7934"/>
    <w:rsid w:val="00FC0E31"/>
    <w:rsid w:val="00FC26F2"/>
    <w:rsid w:val="00FC4B31"/>
    <w:rsid w:val="00FC4BF1"/>
    <w:rsid w:val="00FC5432"/>
    <w:rsid w:val="00FC7441"/>
    <w:rsid w:val="00FC75DA"/>
    <w:rsid w:val="00FD0987"/>
    <w:rsid w:val="00FD0B8A"/>
    <w:rsid w:val="00FD1311"/>
    <w:rsid w:val="00FD1731"/>
    <w:rsid w:val="00FD17A8"/>
    <w:rsid w:val="00FD18FA"/>
    <w:rsid w:val="00FD28CD"/>
    <w:rsid w:val="00FD2E20"/>
    <w:rsid w:val="00FD30CC"/>
    <w:rsid w:val="00FD4390"/>
    <w:rsid w:val="00FD74FA"/>
    <w:rsid w:val="00FE0E8E"/>
    <w:rsid w:val="00FE138B"/>
    <w:rsid w:val="00FE14DE"/>
    <w:rsid w:val="00FE295F"/>
    <w:rsid w:val="00FE2ACB"/>
    <w:rsid w:val="00FE2BB9"/>
    <w:rsid w:val="00FE35E8"/>
    <w:rsid w:val="00FE4235"/>
    <w:rsid w:val="00FE4900"/>
    <w:rsid w:val="00FE4C60"/>
    <w:rsid w:val="00FE4F04"/>
    <w:rsid w:val="00FE53C7"/>
    <w:rsid w:val="00FE602E"/>
    <w:rsid w:val="00FE6108"/>
    <w:rsid w:val="00FE6D5B"/>
    <w:rsid w:val="00FE6DF6"/>
    <w:rsid w:val="00FE799F"/>
    <w:rsid w:val="00FF171D"/>
    <w:rsid w:val="00FF2920"/>
    <w:rsid w:val="00FF2E23"/>
    <w:rsid w:val="00FF59F3"/>
    <w:rsid w:val="00FF63F4"/>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9937"/>
    <o:shapelayout v:ext="edit">
      <o:idmap v:ext="edit" data="1"/>
      <o:rules v:ext="edit">
        <o:r id="V:Rule29" type="connector" idref="#AutoShape 56"/>
        <o:r id="V:Rule30" type="connector" idref="#AutoShape 80"/>
        <o:r id="V:Rule31" type="connector" idref="#_x0000_s1070"/>
        <o:r id="V:Rule32" type="connector" idref="#AutoShape 38"/>
        <o:r id="V:Rule33" type="connector" idref="#AutoShape 77"/>
        <o:r id="V:Rule34" type="connector" idref="#AutoShape 75"/>
        <o:r id="V:Rule35" type="connector" idref="#AutoShape 28"/>
        <o:r id="V:Rule36" type="connector" idref="#AutoShape 16"/>
        <o:r id="V:Rule37" type="connector" idref="#Szögletes összekötő 24"/>
        <o:r id="V:Rule38" type="connector" idref="#AutoShape 73"/>
        <o:r id="V:Rule39" type="connector" idref="#AutoShape 74"/>
        <o:r id="V:Rule40" type="connector" idref="#AutoShape 20"/>
        <o:r id="V:Rule41" type="connector" idref="#AutoShape 81"/>
        <o:r id="V:Rule42" type="connector" idref="#_x0000_s1084"/>
        <o:r id="V:Rule43" type="connector" idref="#AutoShape 42"/>
        <o:r id="V:Rule44" type="connector" idref="#AutoShape 6"/>
        <o:r id="V:Rule45" type="connector" idref="#AutoShape 67"/>
        <o:r id="V:Rule46" type="connector" idref="#AutoShape 76"/>
        <o:r id="V:Rule47" type="connector" idref="#AutoShape 71"/>
        <o:r id="V:Rule48" type="connector" idref="#AutoShape 72"/>
        <o:r id="V:Rule49" type="connector" idref="#AutoShape 70"/>
        <o:r id="V:Rule50" type="connector" idref="#AutoShape 69"/>
        <o:r id="V:Rule51" type="connector" idref="#AutoShape 52"/>
        <o:r id="V:Rule52" type="connector" idref="#AutoShape 78"/>
        <o:r id="V:Rule53" type="connector" idref="#_x0000_s1056"/>
        <o:r id="V:Rule54" type="connector" idref="#AutoShape 64"/>
        <o:r id="V:Rule55" type="connector" idref="#AutoShape 68"/>
        <o:r id="V:Rule56" type="connector" idref="#AutoShape 7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toc 1" w:uiPriority="39" w:qFormat="1"/>
    <w:lsdException w:name="toc 2" w:uiPriority="3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uiPriority="99"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99" w:unhideWhenUsed="0" w:qFormat="1"/>
    <w:lsdException w:name="Emphasis" w:semiHidden="0" w:uiPriority="99" w:unhideWhenUsed="0" w:qFormat="1"/>
    <w:lsdException w:name="Document Map" w:uiPriority="99"/>
    <w:lsdException w:name="Normal (Web)"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C772D"/>
    <w:pPr>
      <w:spacing w:before="60"/>
      <w:jc w:val="both"/>
    </w:pPr>
    <w:rPr>
      <w:rFonts w:ascii="Verdana" w:hAnsi="Verdana"/>
      <w:szCs w:val="24"/>
      <w:lang w:val="hu-HU"/>
    </w:rPr>
  </w:style>
  <w:style w:type="paragraph" w:styleId="Cmsor1">
    <w:name w:val="heading 1"/>
    <w:aliases w:val="H1,h1,Chapter,Kapitola,Nadpis 11,V_Head1,Záhlaví 1,Celého textu,nadpisy smlouvy,F8,Kapitola1,Kapitola2,Kapitola3,Kapitola4,Kapitola5,Kapitola11,Kapitola21,Kapitola31,Kapitola41,Kapitola6,Kapitola12,Kapitola22,Kapitola32,Kapitola42,Kapitola51,A"/>
    <w:basedOn w:val="Norml"/>
    <w:next w:val="Norml"/>
    <w:link w:val="Cmsor1Char"/>
    <w:uiPriority w:val="99"/>
    <w:qFormat/>
    <w:rsid w:val="002D08F8"/>
    <w:pPr>
      <w:keepNext/>
      <w:pageBreakBefore/>
      <w:spacing w:before="120" w:after="240"/>
      <w:jc w:val="left"/>
      <w:outlineLvl w:val="0"/>
    </w:pPr>
    <w:rPr>
      <w:rFonts w:cs="Arial"/>
      <w:bCs/>
      <w:color w:val="004983"/>
      <w:kern w:val="32"/>
      <w:sz w:val="36"/>
      <w:szCs w:val="36"/>
    </w:rPr>
  </w:style>
  <w:style w:type="paragraph" w:styleId="Cmsor2">
    <w:name w:val="heading 2"/>
    <w:aliases w:val="H2,F2,hlavicka,h2,PA Major Section,Attribute Heading 2,2m,head2,head21,head22,head23,head24,head25,head26,head27,head28,head211,head221,head231,head241,head251,head261,head29,head210,head212,head213,head222,head232,head242,head252,head262,V_He"/>
    <w:basedOn w:val="Norml"/>
    <w:next w:val="Norml"/>
    <w:link w:val="Cmsor2Char"/>
    <w:uiPriority w:val="99"/>
    <w:qFormat/>
    <w:rsid w:val="002D08F8"/>
    <w:pPr>
      <w:keepNext/>
      <w:spacing w:after="240"/>
      <w:jc w:val="left"/>
      <w:outlineLvl w:val="1"/>
    </w:pPr>
    <w:rPr>
      <w:rFonts w:cs="Arial"/>
      <w:bCs/>
      <w:iCs/>
      <w:color w:val="004983"/>
      <w:sz w:val="28"/>
      <w:szCs w:val="28"/>
    </w:rPr>
  </w:style>
  <w:style w:type="paragraph" w:styleId="Cmsor3">
    <w:name w:val="heading 3"/>
    <w:aliases w:val="H3,Nadpis_3_úroveò,PA Minor Section,Podkapitola2,Nadpis_3_úroveň,h3,h31,h32,h33,h311,h34,h312,h35,h313,h36,h37,h314,h38,h39,h310,h315,h321,h331,h3111,h341,h3121,h351,h3131,h361,h371,h3141,h381,h391,Záhlaví 3,V_Head3,V_Head31,V_Head32,(Alt+3),n"/>
    <w:basedOn w:val="Norml"/>
    <w:next w:val="Norml"/>
    <w:link w:val="Cmsor3Char"/>
    <w:uiPriority w:val="99"/>
    <w:qFormat/>
    <w:rsid w:val="0042383E"/>
    <w:pPr>
      <w:keepNext/>
      <w:spacing w:after="240"/>
      <w:jc w:val="left"/>
      <w:outlineLvl w:val="2"/>
    </w:pPr>
    <w:rPr>
      <w:rFonts w:cs="Arial"/>
      <w:bCs/>
      <w:color w:val="004983"/>
      <w:sz w:val="24"/>
    </w:rPr>
  </w:style>
  <w:style w:type="paragraph" w:styleId="Cmsor4">
    <w:name w:val="heading 4"/>
    <w:aliases w:val="Podkapitola3,H4,V_Head4,ASAPHeading 4,Sub Sub Paragraph,Podkapitola31,Odstavec 1,Odstavec 11,Odstavec 12,Odstavec 13,Odstavec 14,Odstavec 111,Odstavec 121,Odstavec 131,Odstavec 15,Odstavec 141,Odstavec 16,Odstavec 112,Odstavec 122,Odstavec 132"/>
    <w:basedOn w:val="Norml"/>
    <w:next w:val="Norml"/>
    <w:link w:val="Cmsor4Char"/>
    <w:uiPriority w:val="99"/>
    <w:qFormat/>
    <w:rsid w:val="002D08F8"/>
    <w:pPr>
      <w:keepNext/>
      <w:spacing w:after="240"/>
      <w:jc w:val="left"/>
      <w:outlineLvl w:val="3"/>
    </w:pPr>
    <w:rPr>
      <w:bCs/>
      <w:color w:val="004983"/>
      <w:sz w:val="22"/>
      <w:szCs w:val="22"/>
    </w:rPr>
  </w:style>
  <w:style w:type="paragraph" w:styleId="Cmsor5">
    <w:name w:val="heading 5"/>
    <w:aliases w:val="h5,l5,hm,H5,BP Heading 5,Odstavec 2,BP Heading 51,Odstavec 21,BP Heading 52,Odstavec 22,BP Heading 511,Odstavec 211,BP Heading 53,Odstavec 23,BP Heading 512,Odstavec 212,BP Heading 54,Odstavec 24,BP Heading 55,Odstavec 25,BP Heading 56,sb,4,41"/>
    <w:basedOn w:val="Norml"/>
    <w:next w:val="Norml"/>
    <w:link w:val="Cmsor5Char"/>
    <w:uiPriority w:val="99"/>
    <w:qFormat/>
    <w:rsid w:val="002D08F8"/>
    <w:pPr>
      <w:spacing w:after="240"/>
      <w:jc w:val="left"/>
      <w:outlineLvl w:val="4"/>
    </w:pPr>
    <w:rPr>
      <w:bCs/>
      <w:iCs/>
      <w:color w:val="004983"/>
      <w:sz w:val="22"/>
      <w:szCs w:val="22"/>
    </w:rPr>
  </w:style>
  <w:style w:type="paragraph" w:styleId="Cmsor6">
    <w:name w:val="heading 6"/>
    <w:aliases w:val="H6,- po straně,- po straně1,- po straně2,- po straně3,- po straně4,- po straně11,- po straně21,- po straně31,- po straně5,- po straně6,- po straně7,- po straně8,- po straně9,- po straně10,- po straně12,- po straně13,- po straně14,- po straně15"/>
    <w:basedOn w:val="Norml"/>
    <w:next w:val="Norml"/>
    <w:link w:val="Cmsor6Char"/>
    <w:uiPriority w:val="99"/>
    <w:qFormat/>
    <w:rsid w:val="002D08F8"/>
    <w:pPr>
      <w:spacing w:after="240"/>
      <w:jc w:val="left"/>
      <w:outlineLvl w:val="5"/>
    </w:pPr>
    <w:rPr>
      <w:bCs/>
      <w:color w:val="004983"/>
      <w:sz w:val="22"/>
      <w:szCs w:val="22"/>
    </w:rPr>
  </w:style>
  <w:style w:type="paragraph" w:styleId="Cmsor7">
    <w:name w:val="heading 7"/>
    <w:aliases w:val="H7,Nadpis 7 - číslovaný,PA Appendix Major,BP Heading 7,BP Heading 71,BP Heading 72,BP Heading 711,BP Heading 73,BP Heading 712,BP Heading 74,BP Heading 75,BP Heading 76,BP Heading 77,BP Heading 78,letter list,lettered list,letter list1"/>
    <w:basedOn w:val="Norml"/>
    <w:next w:val="Norml"/>
    <w:link w:val="Cmsor7Char"/>
    <w:uiPriority w:val="99"/>
    <w:qFormat/>
    <w:rsid w:val="002D08F8"/>
    <w:pPr>
      <w:spacing w:after="240"/>
      <w:jc w:val="left"/>
      <w:outlineLvl w:val="6"/>
    </w:pPr>
    <w:rPr>
      <w:color w:val="004983"/>
      <w:sz w:val="22"/>
      <w:szCs w:val="22"/>
    </w:rPr>
  </w:style>
  <w:style w:type="paragraph" w:styleId="Cmsor8">
    <w:name w:val="heading 8"/>
    <w:aliases w:val="H8,číslovaný styl 8,PA Appendix Minor,BP Heading 8,BP Heading 81,BP Heading 82,BP Heading 811,BP Heading 83,BP Heading 812,BP Heading 84,BP Heading 85,BP Heading 86,BP Heading 87,BP Heading 88,Center Bold,Center Bold1,Center Bold2,Center Bold3"/>
    <w:basedOn w:val="Norml"/>
    <w:next w:val="Norml"/>
    <w:link w:val="Cmsor8Char"/>
    <w:uiPriority w:val="99"/>
    <w:qFormat/>
    <w:rsid w:val="002D08F8"/>
    <w:pPr>
      <w:spacing w:after="240"/>
      <w:jc w:val="left"/>
      <w:outlineLvl w:val="7"/>
    </w:pPr>
    <w:rPr>
      <w:iCs/>
      <w:color w:val="004983"/>
      <w:sz w:val="22"/>
      <w:szCs w:val="22"/>
    </w:rPr>
  </w:style>
  <w:style w:type="paragraph" w:styleId="Cmsor9">
    <w:name w:val="heading 9"/>
    <w:aliases w:val="H9,číslovaný styl 9,BP Heading 9,BP Heading 91,BP Heading 92,BP Heading 911,BP Heading 93,BP Heading 912,BP Heading 94,BP Heading 95,BP Heading 96,BP Heading 97,BP Heading 98,App Heading,App Heading1,App Heading2,progress,progress1,progress2"/>
    <w:basedOn w:val="Norml"/>
    <w:next w:val="Norml"/>
    <w:link w:val="Cmsor9Char"/>
    <w:uiPriority w:val="99"/>
    <w:qFormat/>
    <w:rsid w:val="002D08F8"/>
    <w:pPr>
      <w:spacing w:after="240"/>
      <w:jc w:val="left"/>
      <w:outlineLvl w:val="8"/>
    </w:pPr>
    <w:rPr>
      <w:rFonts w:cs="Arial"/>
      <w:color w:val="004983"/>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aliases w:val="Mřížka tabulky1"/>
    <w:basedOn w:val="Normltblzat"/>
    <w:uiPriority w:val="99"/>
    <w:rsid w:val="001C3877"/>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n1">
    <w:name w:val="Titulní 1"/>
    <w:basedOn w:val="Norml"/>
    <w:rsid w:val="006733BA"/>
    <w:pPr>
      <w:spacing w:before="0" w:after="360"/>
      <w:ind w:right="284"/>
      <w:jc w:val="left"/>
    </w:pPr>
    <w:rPr>
      <w:caps/>
      <w:color w:val="004983"/>
      <w:sz w:val="72"/>
      <w:szCs w:val="96"/>
    </w:rPr>
  </w:style>
  <w:style w:type="table" w:customStyle="1" w:styleId="Tabulkakomplet">
    <w:name w:val="Tabulka komplet"/>
    <w:basedOn w:val="Normltblzat"/>
    <w:rsid w:val="004D693E"/>
    <w:rPr>
      <w:rFonts w:ascii="Verdana" w:hAnsi="Verdana"/>
      <w:sz w:val="18"/>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left w:w="57" w:type="dxa"/>
        <w:bottom w:w="28" w:type="dxa"/>
        <w:right w:w="57" w:type="dxa"/>
      </w:tblCellMar>
    </w:tblPr>
    <w:tcPr>
      <w:shd w:val="clear" w:color="auto" w:fill="auto"/>
    </w:tcPr>
    <w:tblStylePr w:type="firstRow">
      <w:rPr>
        <w:rFonts w:ascii="Cambria" w:hAnsi="Cambria"/>
        <w:b/>
        <w:bCs/>
        <w:color w:val="auto"/>
        <w:sz w:val="18"/>
      </w:rPr>
      <w:tblPr/>
      <w:tcPr>
        <w:shd w:val="clear" w:color="auto" w:fill="E0E0E0"/>
      </w:tcPr>
    </w:tblStylePr>
  </w:style>
  <w:style w:type="paragraph" w:customStyle="1" w:styleId="Tituln2">
    <w:name w:val="Titulní 2"/>
    <w:basedOn w:val="Norml"/>
    <w:rsid w:val="006733BA"/>
    <w:pPr>
      <w:spacing w:before="360"/>
      <w:ind w:right="284"/>
      <w:jc w:val="left"/>
    </w:pPr>
    <w:rPr>
      <w:caps/>
      <w:color w:val="739BBE"/>
      <w:sz w:val="34"/>
      <w:szCs w:val="32"/>
    </w:rPr>
  </w:style>
  <w:style w:type="paragraph" w:customStyle="1" w:styleId="Tituln3">
    <w:name w:val="Titulní 3"/>
    <w:basedOn w:val="Norml"/>
    <w:rsid w:val="002A4E60"/>
    <w:pPr>
      <w:ind w:right="284"/>
      <w:jc w:val="left"/>
    </w:pPr>
    <w:rPr>
      <w:sz w:val="24"/>
      <w:szCs w:val="28"/>
    </w:rPr>
  </w:style>
  <w:style w:type="paragraph" w:styleId="lfej">
    <w:name w:val="header"/>
    <w:basedOn w:val="Norml"/>
    <w:link w:val="lfejChar"/>
    <w:uiPriority w:val="99"/>
    <w:rsid w:val="002D08F8"/>
    <w:pPr>
      <w:pBdr>
        <w:bottom w:val="single" w:sz="4" w:space="1" w:color="004983"/>
      </w:pBdr>
      <w:tabs>
        <w:tab w:val="center" w:pos="4536"/>
        <w:tab w:val="right" w:pos="9072"/>
      </w:tabs>
      <w:spacing w:before="0"/>
      <w:jc w:val="left"/>
    </w:pPr>
    <w:rPr>
      <w:color w:val="004983"/>
      <w:sz w:val="18"/>
      <w:szCs w:val="18"/>
    </w:rPr>
  </w:style>
  <w:style w:type="paragraph" w:styleId="llb">
    <w:name w:val="footer"/>
    <w:basedOn w:val="Norml"/>
    <w:link w:val="llbChar"/>
    <w:uiPriority w:val="99"/>
    <w:rsid w:val="002D08F8"/>
    <w:pPr>
      <w:pBdr>
        <w:top w:val="single" w:sz="4" w:space="1" w:color="004983"/>
      </w:pBdr>
      <w:tabs>
        <w:tab w:val="center" w:pos="4536"/>
        <w:tab w:val="right" w:pos="9072"/>
      </w:tabs>
      <w:spacing w:before="0"/>
      <w:jc w:val="left"/>
    </w:pPr>
    <w:rPr>
      <w:color w:val="004983"/>
      <w:sz w:val="18"/>
      <w:szCs w:val="18"/>
    </w:rPr>
  </w:style>
  <w:style w:type="character" w:styleId="Oldalszm">
    <w:name w:val="page number"/>
    <w:basedOn w:val="Bekezdsalapbettpusa"/>
    <w:uiPriority w:val="99"/>
    <w:rsid w:val="001E541A"/>
  </w:style>
  <w:style w:type="paragraph" w:customStyle="1" w:styleId="Obsah">
    <w:name w:val="Obsah"/>
    <w:basedOn w:val="Norml"/>
    <w:next w:val="Norml"/>
    <w:rsid w:val="002D08F8"/>
    <w:pPr>
      <w:pageBreakBefore/>
      <w:spacing w:before="0" w:after="360"/>
      <w:jc w:val="left"/>
    </w:pPr>
    <w:rPr>
      <w:color w:val="004983"/>
      <w:sz w:val="28"/>
      <w:szCs w:val="28"/>
    </w:rPr>
  </w:style>
  <w:style w:type="paragraph" w:styleId="TJ1">
    <w:name w:val="toc 1"/>
    <w:basedOn w:val="Norml"/>
    <w:next w:val="Norml"/>
    <w:autoRedefine/>
    <w:uiPriority w:val="39"/>
    <w:qFormat/>
    <w:rsid w:val="00C77FF7"/>
    <w:pPr>
      <w:tabs>
        <w:tab w:val="left" w:pos="567"/>
        <w:tab w:val="right" w:leader="dot" w:pos="9072"/>
      </w:tabs>
      <w:ind w:left="567" w:right="567" w:hanging="567"/>
    </w:pPr>
    <w:rPr>
      <w:noProof/>
    </w:rPr>
  </w:style>
  <w:style w:type="paragraph" w:styleId="TJ2">
    <w:name w:val="toc 2"/>
    <w:basedOn w:val="Norml"/>
    <w:next w:val="Norml"/>
    <w:autoRedefine/>
    <w:uiPriority w:val="39"/>
    <w:rsid w:val="00C77FF7"/>
    <w:pPr>
      <w:tabs>
        <w:tab w:val="left" w:pos="1134"/>
        <w:tab w:val="right" w:leader="dot" w:pos="9072"/>
      </w:tabs>
      <w:ind w:left="1134" w:right="567" w:hanging="567"/>
    </w:pPr>
    <w:rPr>
      <w:noProof/>
    </w:rPr>
  </w:style>
  <w:style w:type="paragraph" w:styleId="TJ3">
    <w:name w:val="toc 3"/>
    <w:basedOn w:val="Norml"/>
    <w:next w:val="Norml"/>
    <w:autoRedefine/>
    <w:uiPriority w:val="39"/>
    <w:rsid w:val="00C77FF7"/>
    <w:pPr>
      <w:tabs>
        <w:tab w:val="left" w:pos="1985"/>
        <w:tab w:val="right" w:leader="dot" w:pos="9072"/>
      </w:tabs>
      <w:ind w:left="1985" w:right="567" w:hanging="851"/>
    </w:pPr>
    <w:rPr>
      <w:noProof/>
    </w:rPr>
  </w:style>
  <w:style w:type="paragraph" w:customStyle="1" w:styleId="Nadpiszvraznn2">
    <w:name w:val="Nadpis zvýrazněný 2"/>
    <w:basedOn w:val="Norml"/>
    <w:next w:val="Norml"/>
    <w:link w:val="Nadpiszvraznn2Char"/>
    <w:rsid w:val="002D08F8"/>
    <w:pPr>
      <w:spacing w:after="120"/>
      <w:jc w:val="left"/>
    </w:pPr>
    <w:rPr>
      <w:b/>
      <w:color w:val="004983"/>
      <w:szCs w:val="20"/>
    </w:rPr>
  </w:style>
  <w:style w:type="paragraph" w:customStyle="1" w:styleId="Nadpiszvraznn3">
    <w:name w:val="Nadpis zvýrazněný 3"/>
    <w:basedOn w:val="Norml"/>
    <w:next w:val="Norml"/>
    <w:rsid w:val="002D08F8"/>
    <w:pPr>
      <w:spacing w:after="120"/>
      <w:jc w:val="left"/>
    </w:pPr>
    <w:rPr>
      <w:color w:val="004983"/>
      <w:szCs w:val="20"/>
    </w:rPr>
  </w:style>
  <w:style w:type="paragraph" w:customStyle="1" w:styleId="Nadpiszvraznn4">
    <w:name w:val="Nadpis zvýrazněný 4"/>
    <w:basedOn w:val="Norml"/>
    <w:next w:val="Norml"/>
    <w:rsid w:val="00DB6A9D"/>
    <w:pPr>
      <w:spacing w:after="120"/>
      <w:jc w:val="left"/>
    </w:pPr>
    <w:rPr>
      <w:b/>
    </w:rPr>
  </w:style>
  <w:style w:type="paragraph" w:customStyle="1" w:styleId="Seznam-Odrka1">
    <w:name w:val="Seznam - Odrážka 1"/>
    <w:basedOn w:val="Norml"/>
    <w:qFormat/>
    <w:rsid w:val="002D08F8"/>
    <w:pPr>
      <w:numPr>
        <w:numId w:val="1"/>
      </w:numPr>
    </w:pPr>
  </w:style>
  <w:style w:type="paragraph" w:customStyle="1" w:styleId="Seznam-Odrka2">
    <w:name w:val="Seznam - Odrážka 2"/>
    <w:basedOn w:val="Norml"/>
    <w:qFormat/>
    <w:rsid w:val="002D08F8"/>
    <w:pPr>
      <w:numPr>
        <w:ilvl w:val="1"/>
        <w:numId w:val="1"/>
      </w:numPr>
    </w:pPr>
  </w:style>
  <w:style w:type="paragraph" w:customStyle="1" w:styleId="Seznam-Odrka3">
    <w:name w:val="Seznam - Odrážka 3"/>
    <w:basedOn w:val="Norml"/>
    <w:qFormat/>
    <w:rsid w:val="002D08F8"/>
    <w:pPr>
      <w:numPr>
        <w:ilvl w:val="2"/>
        <w:numId w:val="1"/>
      </w:numPr>
    </w:pPr>
  </w:style>
  <w:style w:type="paragraph" w:customStyle="1" w:styleId="Seznam-Odrka4">
    <w:name w:val="Seznam - Odrážka 4"/>
    <w:basedOn w:val="Norml"/>
    <w:rsid w:val="002D08F8"/>
    <w:pPr>
      <w:numPr>
        <w:ilvl w:val="3"/>
        <w:numId w:val="1"/>
      </w:numPr>
    </w:pPr>
  </w:style>
  <w:style w:type="paragraph" w:customStyle="1" w:styleId="Seznam-slovnnabdka1">
    <w:name w:val="Seznam - číslování nabídka 1"/>
    <w:basedOn w:val="Norml"/>
    <w:rsid w:val="002D08F8"/>
    <w:pPr>
      <w:numPr>
        <w:numId w:val="2"/>
      </w:numPr>
    </w:pPr>
  </w:style>
  <w:style w:type="paragraph" w:customStyle="1" w:styleId="Seznam-slovnnabdka2">
    <w:name w:val="Seznam - číslování nabídka 2"/>
    <w:basedOn w:val="Norml"/>
    <w:rsid w:val="002D08F8"/>
    <w:pPr>
      <w:numPr>
        <w:ilvl w:val="1"/>
        <w:numId w:val="2"/>
      </w:numPr>
    </w:pPr>
  </w:style>
  <w:style w:type="paragraph" w:customStyle="1" w:styleId="Seznam-slovnnabdka3">
    <w:name w:val="Seznam - číslování nabídka 3"/>
    <w:basedOn w:val="Norml"/>
    <w:rsid w:val="002D08F8"/>
    <w:pPr>
      <w:numPr>
        <w:ilvl w:val="2"/>
        <w:numId w:val="2"/>
      </w:numPr>
    </w:pPr>
  </w:style>
  <w:style w:type="paragraph" w:customStyle="1" w:styleId="Seznam-slovnsmlouva1">
    <w:name w:val="Seznam - číslování smlouva 1"/>
    <w:basedOn w:val="Norml"/>
    <w:rsid w:val="001F3AA9"/>
    <w:pPr>
      <w:numPr>
        <w:numId w:val="3"/>
      </w:numPr>
    </w:pPr>
  </w:style>
  <w:style w:type="paragraph" w:customStyle="1" w:styleId="Seznam-slovnsmlouva2">
    <w:name w:val="Seznam - číslování smlouva 2"/>
    <w:basedOn w:val="Norml"/>
    <w:rsid w:val="001F3AA9"/>
    <w:pPr>
      <w:numPr>
        <w:ilvl w:val="1"/>
        <w:numId w:val="3"/>
      </w:numPr>
    </w:pPr>
  </w:style>
  <w:style w:type="paragraph" w:customStyle="1" w:styleId="Seznam-slovnsmlouva3">
    <w:name w:val="Seznam - číslování smlouva 3"/>
    <w:basedOn w:val="Norml"/>
    <w:rsid w:val="001F3AA9"/>
    <w:pPr>
      <w:numPr>
        <w:ilvl w:val="2"/>
        <w:numId w:val="3"/>
      </w:numPr>
    </w:pPr>
  </w:style>
  <w:style w:type="paragraph" w:customStyle="1" w:styleId="Ploha">
    <w:name w:val="Příloha"/>
    <w:basedOn w:val="Cmsor1"/>
    <w:next w:val="Norml"/>
    <w:rsid w:val="002D08F8"/>
  </w:style>
  <w:style w:type="paragraph" w:customStyle="1" w:styleId="Tabulkapsmo">
    <w:name w:val="Tabulka písmo"/>
    <w:basedOn w:val="Norml"/>
    <w:rsid w:val="002C4BB0"/>
    <w:pPr>
      <w:spacing w:before="0"/>
      <w:jc w:val="left"/>
    </w:pPr>
    <w:rPr>
      <w:sz w:val="18"/>
      <w:szCs w:val="18"/>
    </w:rPr>
  </w:style>
  <w:style w:type="paragraph" w:customStyle="1" w:styleId="Tabulkanadpis1">
    <w:name w:val="Tabulka nadpis 1"/>
    <w:basedOn w:val="Norml"/>
    <w:rsid w:val="002C4BB0"/>
    <w:pPr>
      <w:spacing w:after="60"/>
      <w:jc w:val="left"/>
    </w:pPr>
    <w:rPr>
      <w:b/>
    </w:rPr>
  </w:style>
  <w:style w:type="paragraph" w:customStyle="1" w:styleId="Tabulkanadpis2">
    <w:name w:val="Tabulka nadpis 2"/>
    <w:basedOn w:val="Norml"/>
    <w:rsid w:val="002C4BB0"/>
    <w:pPr>
      <w:spacing w:after="60"/>
      <w:jc w:val="left"/>
    </w:pPr>
  </w:style>
  <w:style w:type="paragraph" w:customStyle="1" w:styleId="Tabulkaodrka1">
    <w:name w:val="Tabulka odrážka 1"/>
    <w:basedOn w:val="Norml"/>
    <w:rsid w:val="002D08F8"/>
    <w:pPr>
      <w:numPr>
        <w:numId w:val="4"/>
      </w:numPr>
      <w:spacing w:before="0"/>
    </w:pPr>
    <w:rPr>
      <w:sz w:val="18"/>
      <w:szCs w:val="18"/>
    </w:rPr>
  </w:style>
  <w:style w:type="paragraph" w:customStyle="1" w:styleId="Tabulkaodrka2">
    <w:name w:val="Tabulka odrážka 2"/>
    <w:basedOn w:val="Norml"/>
    <w:rsid w:val="002D08F8"/>
    <w:pPr>
      <w:numPr>
        <w:ilvl w:val="1"/>
        <w:numId w:val="4"/>
      </w:numPr>
      <w:spacing w:before="0"/>
    </w:pPr>
    <w:rPr>
      <w:sz w:val="18"/>
      <w:szCs w:val="18"/>
    </w:rPr>
  </w:style>
  <w:style w:type="paragraph" w:customStyle="1" w:styleId="Obrzek">
    <w:name w:val="Obrázek"/>
    <w:basedOn w:val="Norml"/>
    <w:next w:val="Norml"/>
    <w:rsid w:val="00DD6FB8"/>
    <w:pPr>
      <w:jc w:val="center"/>
    </w:pPr>
    <w:rPr>
      <w:i/>
      <w:sz w:val="16"/>
    </w:rPr>
  </w:style>
  <w:style w:type="paragraph" w:customStyle="1" w:styleId="Poznmka">
    <w:name w:val="Poznámka"/>
    <w:basedOn w:val="Norml"/>
    <w:rsid w:val="00BD1D24"/>
    <w:pPr>
      <w:ind w:left="1134" w:hanging="1134"/>
    </w:pPr>
    <w:rPr>
      <w:i/>
      <w:sz w:val="18"/>
      <w:szCs w:val="18"/>
    </w:rPr>
  </w:style>
  <w:style w:type="paragraph" w:customStyle="1" w:styleId="Nadpiszvraznn1">
    <w:name w:val="Nadpis zvýrazněný 1"/>
    <w:basedOn w:val="Norml"/>
    <w:next w:val="Norml"/>
    <w:rsid w:val="002D08F8"/>
    <w:pPr>
      <w:pBdr>
        <w:bottom w:val="single" w:sz="4" w:space="1" w:color="004983"/>
      </w:pBdr>
      <w:spacing w:after="120"/>
      <w:jc w:val="left"/>
    </w:pPr>
    <w:rPr>
      <w:b/>
      <w:color w:val="004983"/>
      <w:szCs w:val="20"/>
    </w:rPr>
  </w:style>
  <w:style w:type="paragraph" w:customStyle="1" w:styleId="Odrka1">
    <w:name w:val="Odrážka 1"/>
    <w:basedOn w:val="Norml"/>
    <w:link w:val="Odrka1Char"/>
    <w:qFormat/>
    <w:rsid w:val="009F7899"/>
    <w:pPr>
      <w:numPr>
        <w:numId w:val="5"/>
      </w:numPr>
    </w:pPr>
  </w:style>
  <w:style w:type="paragraph" w:customStyle="1" w:styleId="Odrka2">
    <w:name w:val="Odrážka 2"/>
    <w:basedOn w:val="Norml"/>
    <w:link w:val="Odrka2Char"/>
    <w:qFormat/>
    <w:rsid w:val="009F7899"/>
    <w:pPr>
      <w:numPr>
        <w:ilvl w:val="1"/>
        <w:numId w:val="5"/>
      </w:numPr>
    </w:pPr>
  </w:style>
  <w:style w:type="paragraph" w:customStyle="1" w:styleId="Odrka3">
    <w:name w:val="Odrážka 3"/>
    <w:basedOn w:val="Norml"/>
    <w:rsid w:val="009F7899"/>
    <w:pPr>
      <w:numPr>
        <w:ilvl w:val="2"/>
        <w:numId w:val="5"/>
      </w:numPr>
    </w:pPr>
  </w:style>
  <w:style w:type="paragraph" w:customStyle="1" w:styleId="Odrka4">
    <w:name w:val="Odrážka 4"/>
    <w:basedOn w:val="Norml"/>
    <w:rsid w:val="009F7899"/>
    <w:pPr>
      <w:numPr>
        <w:ilvl w:val="3"/>
        <w:numId w:val="5"/>
      </w:numPr>
    </w:pPr>
  </w:style>
  <w:style w:type="character" w:customStyle="1" w:styleId="Odrka1Char">
    <w:name w:val="Odrážka 1 Char"/>
    <w:basedOn w:val="Bekezdsalapbettpusa"/>
    <w:link w:val="Odrka1"/>
    <w:rsid w:val="009F7899"/>
    <w:rPr>
      <w:rFonts w:ascii="Verdana" w:hAnsi="Verdana"/>
      <w:szCs w:val="24"/>
      <w:lang w:val="hu-HU"/>
    </w:rPr>
  </w:style>
  <w:style w:type="paragraph" w:styleId="Buborkszveg">
    <w:name w:val="Balloon Text"/>
    <w:basedOn w:val="Norml"/>
    <w:link w:val="BuborkszvegChar"/>
    <w:uiPriority w:val="99"/>
    <w:rsid w:val="00FC7441"/>
    <w:pPr>
      <w:spacing w:before="0"/>
    </w:pPr>
    <w:rPr>
      <w:rFonts w:ascii="Tahoma" w:hAnsi="Tahoma" w:cs="Tahoma"/>
      <w:sz w:val="16"/>
      <w:szCs w:val="16"/>
    </w:rPr>
  </w:style>
  <w:style w:type="character" w:customStyle="1" w:styleId="BuborkszvegChar">
    <w:name w:val="Buborékszöveg Char"/>
    <w:basedOn w:val="Bekezdsalapbettpusa"/>
    <w:link w:val="Buborkszveg"/>
    <w:uiPriority w:val="99"/>
    <w:rsid w:val="00FC7441"/>
    <w:rPr>
      <w:rFonts w:ascii="Tahoma" w:hAnsi="Tahoma" w:cs="Tahoma"/>
      <w:sz w:val="16"/>
      <w:szCs w:val="16"/>
    </w:rPr>
  </w:style>
  <w:style w:type="character" w:styleId="Helyrzszveg">
    <w:name w:val="Placeholder Text"/>
    <w:basedOn w:val="Bekezdsalapbettpusa"/>
    <w:uiPriority w:val="99"/>
    <w:semiHidden/>
    <w:rsid w:val="006733BA"/>
    <w:rPr>
      <w:color w:val="808080"/>
    </w:rPr>
  </w:style>
  <w:style w:type="paragraph" w:styleId="Listaszerbekezds">
    <w:name w:val="List Paragraph"/>
    <w:aliases w:val="Welt L,List Paragraph"/>
    <w:basedOn w:val="Norml"/>
    <w:link w:val="ListaszerbekezdsChar"/>
    <w:uiPriority w:val="34"/>
    <w:qFormat/>
    <w:rsid w:val="00DC0899"/>
    <w:pPr>
      <w:spacing w:before="0"/>
      <w:ind w:left="720"/>
      <w:contextualSpacing/>
    </w:pPr>
    <w:rPr>
      <w:rFonts w:ascii="Arial" w:hAnsi="Arial"/>
      <w:szCs w:val="20"/>
      <w:lang w:val="sk-SK" w:eastAsia="en-US"/>
    </w:rPr>
  </w:style>
  <w:style w:type="character" w:styleId="Kiemels2">
    <w:name w:val="Strong"/>
    <w:basedOn w:val="Bekezdsalapbettpusa"/>
    <w:uiPriority w:val="99"/>
    <w:qFormat/>
    <w:rsid w:val="000A4572"/>
    <w:rPr>
      <w:b/>
      <w:bCs/>
    </w:rPr>
  </w:style>
  <w:style w:type="character" w:customStyle="1" w:styleId="Cmsor1Char">
    <w:name w:val="Címsor 1 Char"/>
    <w:aliases w:val="H1 Char,h1 Char,Chapter Char,Kapitola Char,Nadpis 11 Char,V_Head1 Char,Záhlaví 1 Char,Celého textu Char,nadpisy smlouvy Char,F8 Char,Kapitola1 Char,Kapitola2 Char,Kapitola3 Char,Kapitola4 Char,Kapitola5 Char,Kapitola11 Char,Kapitola21 Char"/>
    <w:basedOn w:val="Bekezdsalapbettpusa"/>
    <w:link w:val="Cmsor1"/>
    <w:uiPriority w:val="99"/>
    <w:rsid w:val="0014747B"/>
    <w:rPr>
      <w:rFonts w:ascii="Verdana" w:hAnsi="Verdana" w:cs="Arial"/>
      <w:bCs/>
      <w:color w:val="004983"/>
      <w:kern w:val="32"/>
      <w:sz w:val="36"/>
      <w:szCs w:val="36"/>
    </w:rPr>
  </w:style>
  <w:style w:type="character" w:styleId="Hiperhivatkozs">
    <w:name w:val="Hyperlink"/>
    <w:basedOn w:val="Bekezdsalapbettpusa"/>
    <w:uiPriority w:val="99"/>
    <w:rsid w:val="00B86F65"/>
    <w:rPr>
      <w:color w:val="0000FF"/>
      <w:u w:val="single"/>
    </w:rPr>
  </w:style>
  <w:style w:type="character" w:customStyle="1" w:styleId="standardtext1">
    <w:name w:val="standardtext1"/>
    <w:basedOn w:val="Bekezdsalapbettpusa"/>
    <w:rsid w:val="0002249A"/>
    <w:rPr>
      <w:rFonts w:ascii="Arial" w:hAnsi="Arial" w:cs="Arial" w:hint="default"/>
      <w:b w:val="0"/>
      <w:bCs w:val="0"/>
      <w:strike w:val="0"/>
      <w:dstrike w:val="0"/>
      <w:color w:val="51596A"/>
      <w:sz w:val="18"/>
      <w:szCs w:val="18"/>
      <w:u w:val="none"/>
      <w:effect w:val="none"/>
    </w:rPr>
  </w:style>
  <w:style w:type="paragraph" w:customStyle="1" w:styleId="PSzkladntext">
    <w:name w:val="PS základní text"/>
    <w:rsid w:val="00802F54"/>
    <w:pPr>
      <w:spacing w:after="280" w:line="280" w:lineRule="exact"/>
      <w:jc w:val="both"/>
    </w:pPr>
    <w:rPr>
      <w:rFonts w:ascii="Verdana" w:hAnsi="Verdana"/>
      <w:sz w:val="19"/>
      <w:szCs w:val="24"/>
    </w:rPr>
  </w:style>
  <w:style w:type="paragraph" w:customStyle="1" w:styleId="PSzkladnnasted">
    <w:name w:val="PS základní na střed"/>
    <w:basedOn w:val="PSzkladntext"/>
    <w:rsid w:val="00802F54"/>
    <w:pPr>
      <w:jc w:val="center"/>
    </w:pPr>
  </w:style>
  <w:style w:type="paragraph" w:customStyle="1" w:styleId="Default">
    <w:name w:val="Default"/>
    <w:rsid w:val="00802F54"/>
    <w:pPr>
      <w:autoSpaceDE w:val="0"/>
      <w:autoSpaceDN w:val="0"/>
      <w:adjustRightInd w:val="0"/>
    </w:pPr>
    <w:rPr>
      <w:rFonts w:ascii="Garamond" w:hAnsi="Garamond" w:cs="Garamond"/>
      <w:color w:val="000000"/>
      <w:sz w:val="24"/>
      <w:szCs w:val="24"/>
    </w:rPr>
  </w:style>
  <w:style w:type="table" w:styleId="Kzepesrcs11jellszn">
    <w:name w:val="Medium Grid 1 Accent 1"/>
    <w:basedOn w:val="Normltblzat"/>
    <w:uiPriority w:val="67"/>
    <w:rsid w:val="00802F5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ariel">
    <w:name w:val="ariel"/>
    <w:basedOn w:val="Norml"/>
    <w:uiPriority w:val="99"/>
    <w:rsid w:val="00802F54"/>
    <w:pPr>
      <w:widowControl w:val="0"/>
      <w:numPr>
        <w:numId w:val="6"/>
      </w:numPr>
      <w:tabs>
        <w:tab w:val="num" w:pos="1080"/>
        <w:tab w:val="num" w:pos="2160"/>
      </w:tabs>
      <w:suppressAutoHyphens/>
      <w:autoSpaceDE w:val="0"/>
      <w:spacing w:before="0"/>
      <w:ind w:left="1080"/>
    </w:pPr>
    <w:rPr>
      <w:rFonts w:ascii="Calibri" w:hAnsi="Calibri" w:cs="TimesNewRoman"/>
      <w:kern w:val="1"/>
      <w:sz w:val="22"/>
      <w:szCs w:val="22"/>
      <w:lang w:eastAsia="hi-IN" w:bidi="hi-IN"/>
    </w:rPr>
  </w:style>
  <w:style w:type="paragraph" w:styleId="Cm">
    <w:name w:val="Title"/>
    <w:basedOn w:val="Norml"/>
    <w:next w:val="Norml"/>
    <w:link w:val="CmChar"/>
    <w:uiPriority w:val="10"/>
    <w:qFormat/>
    <w:rsid w:val="00802F54"/>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802F54"/>
    <w:rPr>
      <w:rFonts w:asciiTheme="majorHAnsi" w:eastAsiaTheme="majorEastAsia" w:hAnsiTheme="majorHAnsi" w:cstheme="majorBidi"/>
      <w:color w:val="17365D" w:themeColor="text2" w:themeShade="BF"/>
      <w:spacing w:val="5"/>
      <w:kern w:val="28"/>
      <w:sz w:val="52"/>
      <w:szCs w:val="52"/>
    </w:rPr>
  </w:style>
  <w:style w:type="paragraph" w:customStyle="1" w:styleId="ACsodrkami">
    <w:name w:val="AC s odrážkami"/>
    <w:basedOn w:val="Norml"/>
    <w:uiPriority w:val="99"/>
    <w:rsid w:val="00802F54"/>
    <w:pPr>
      <w:widowControl w:val="0"/>
      <w:tabs>
        <w:tab w:val="num" w:pos="720"/>
        <w:tab w:val="num" w:pos="771"/>
      </w:tabs>
      <w:ind w:left="720" w:hanging="360"/>
    </w:pPr>
    <w:rPr>
      <w:rFonts w:ascii="Times New Roman" w:hAnsi="Times New Roman"/>
      <w:bCs/>
      <w:sz w:val="22"/>
      <w:szCs w:val="20"/>
    </w:rPr>
  </w:style>
  <w:style w:type="paragraph" w:styleId="Szvegtrzs">
    <w:name w:val="Body Text"/>
    <w:basedOn w:val="Norml"/>
    <w:link w:val="SzvegtrzsChar"/>
    <w:uiPriority w:val="99"/>
    <w:rsid w:val="00802F54"/>
    <w:pPr>
      <w:widowControl w:val="0"/>
      <w:spacing w:before="0"/>
    </w:pPr>
    <w:rPr>
      <w:rFonts w:ascii="Arial" w:hAnsi="Arial"/>
      <w:szCs w:val="20"/>
    </w:rPr>
  </w:style>
  <w:style w:type="character" w:customStyle="1" w:styleId="SzvegtrzsChar">
    <w:name w:val="Szövegtörzs Char"/>
    <w:basedOn w:val="Bekezdsalapbettpusa"/>
    <w:link w:val="Szvegtrzs"/>
    <w:uiPriority w:val="99"/>
    <w:rsid w:val="00802F54"/>
    <w:rPr>
      <w:rFonts w:ascii="Arial" w:hAnsi="Arial"/>
    </w:rPr>
  </w:style>
  <w:style w:type="character" w:customStyle="1" w:styleId="Cmsor3Char">
    <w:name w:val="Címsor 3 Char"/>
    <w:aliases w:val="H3 Char,Nadpis_3_úroveò Char,PA Minor Section Char,Podkapitola2 Char,Nadpis_3_úroveň Char,h3 Char,h31 Char,h32 Char,h33 Char,h311 Char,h34 Char,h312 Char,h35 Char,h313 Char,h36 Char,h37 Char,h314 Char,h38 Char,h39 Char,h310 Char,h315 Char"/>
    <w:basedOn w:val="Bekezdsalapbettpusa"/>
    <w:link w:val="Cmsor3"/>
    <w:uiPriority w:val="99"/>
    <w:rsid w:val="0042383E"/>
    <w:rPr>
      <w:rFonts w:ascii="Verdana" w:hAnsi="Verdana" w:cs="Arial"/>
      <w:bCs/>
      <w:color w:val="004983"/>
      <w:sz w:val="24"/>
      <w:szCs w:val="24"/>
    </w:rPr>
  </w:style>
  <w:style w:type="paragraph" w:styleId="Lbjegyzetszveg">
    <w:name w:val="footnote text"/>
    <w:basedOn w:val="Norml"/>
    <w:link w:val="LbjegyzetszvegChar"/>
    <w:uiPriority w:val="99"/>
    <w:rsid w:val="00D647A2"/>
    <w:pPr>
      <w:spacing w:before="0"/>
    </w:pPr>
    <w:rPr>
      <w:szCs w:val="20"/>
    </w:rPr>
  </w:style>
  <w:style w:type="character" w:customStyle="1" w:styleId="LbjegyzetszvegChar">
    <w:name w:val="Lábjegyzetszöveg Char"/>
    <w:basedOn w:val="Bekezdsalapbettpusa"/>
    <w:link w:val="Lbjegyzetszveg"/>
    <w:uiPriority w:val="99"/>
    <w:rsid w:val="00D647A2"/>
    <w:rPr>
      <w:rFonts w:ascii="Verdana" w:hAnsi="Verdana"/>
    </w:rPr>
  </w:style>
  <w:style w:type="character" w:styleId="Lbjegyzet-hivatkozs">
    <w:name w:val="footnote reference"/>
    <w:basedOn w:val="Bekezdsalapbettpusa"/>
    <w:rsid w:val="00D647A2"/>
    <w:rPr>
      <w:vertAlign w:val="superscript"/>
    </w:rPr>
  </w:style>
  <w:style w:type="paragraph" w:styleId="Kpalrs">
    <w:name w:val="caption"/>
    <w:basedOn w:val="Norml"/>
    <w:next w:val="Norml"/>
    <w:uiPriority w:val="99"/>
    <w:qFormat/>
    <w:rsid w:val="00F131C5"/>
    <w:pPr>
      <w:spacing w:before="120" w:after="120" w:line="276" w:lineRule="auto"/>
      <w:jc w:val="left"/>
    </w:pPr>
    <w:rPr>
      <w:rFonts w:ascii="Calibri" w:eastAsia="Calibri" w:hAnsi="Calibri"/>
      <w:b/>
      <w:bCs/>
      <w:szCs w:val="20"/>
      <w:lang w:eastAsia="en-US"/>
    </w:rPr>
  </w:style>
  <w:style w:type="character" w:customStyle="1" w:styleId="Cmsor4Char">
    <w:name w:val="Címsor 4 Char"/>
    <w:aliases w:val="Podkapitola3 Char,H4 Char,V_Head4 Char,ASAPHeading 4 Char,Sub Sub Paragraph Char,Podkapitola31 Char,Odstavec 1 Char,Odstavec 11 Char,Odstavec 12 Char,Odstavec 13 Char,Odstavec 14 Char,Odstavec 111 Char,Odstavec 121 Char,Odstavec 131 Char"/>
    <w:basedOn w:val="Bekezdsalapbettpusa"/>
    <w:link w:val="Cmsor4"/>
    <w:uiPriority w:val="99"/>
    <w:rsid w:val="00CA0BDA"/>
    <w:rPr>
      <w:rFonts w:ascii="Verdana" w:hAnsi="Verdana"/>
      <w:bCs/>
      <w:color w:val="004983"/>
      <w:sz w:val="22"/>
      <w:szCs w:val="22"/>
    </w:rPr>
  </w:style>
  <w:style w:type="paragraph" w:styleId="Tartalomjegyzkcmsora">
    <w:name w:val="TOC Heading"/>
    <w:basedOn w:val="Cmsor1"/>
    <w:next w:val="Norml"/>
    <w:uiPriority w:val="39"/>
    <w:unhideWhenUsed/>
    <w:qFormat/>
    <w:rsid w:val="00BE77FB"/>
    <w:pPr>
      <w:keepLines/>
      <w:pageBreakBefore w:val="0"/>
      <w:spacing w:before="480" w:after="0" w:line="276" w:lineRule="auto"/>
      <w:outlineLvl w:val="9"/>
    </w:pPr>
    <w:rPr>
      <w:rFonts w:asciiTheme="majorHAnsi" w:eastAsiaTheme="majorEastAsia" w:hAnsiTheme="majorHAnsi" w:cstheme="majorBidi"/>
      <w:b/>
      <w:color w:val="365F91" w:themeColor="accent1" w:themeShade="BF"/>
      <w:kern w:val="0"/>
      <w:sz w:val="28"/>
      <w:szCs w:val="28"/>
      <w:lang w:val="en-US" w:eastAsia="en-US"/>
    </w:rPr>
  </w:style>
  <w:style w:type="paragraph" w:customStyle="1" w:styleId="Tabulka">
    <w:name w:val="Tabulka"/>
    <w:basedOn w:val="Norml"/>
    <w:link w:val="TabulkaChar"/>
    <w:uiPriority w:val="99"/>
    <w:rsid w:val="00EF6A9F"/>
    <w:pPr>
      <w:spacing w:before="40" w:after="40"/>
      <w:jc w:val="left"/>
    </w:pPr>
    <w:rPr>
      <w:rFonts w:ascii="Trebuchet MS" w:hAnsi="Trebuchet MS" w:cs="Siemens Sans"/>
      <w:spacing w:val="-6"/>
      <w:szCs w:val="20"/>
    </w:rPr>
  </w:style>
  <w:style w:type="character" w:customStyle="1" w:styleId="TabulkaChar">
    <w:name w:val="Tabulka Char"/>
    <w:basedOn w:val="Bekezdsalapbettpusa"/>
    <w:link w:val="Tabulka"/>
    <w:uiPriority w:val="99"/>
    <w:locked/>
    <w:rsid w:val="00EF6A9F"/>
    <w:rPr>
      <w:rFonts w:ascii="Trebuchet MS" w:hAnsi="Trebuchet MS" w:cs="Siemens Sans"/>
      <w:spacing w:val="-6"/>
    </w:rPr>
  </w:style>
  <w:style w:type="paragraph" w:customStyle="1" w:styleId="Normal0">
    <w:name w:val="Normal0"/>
    <w:rsid w:val="00CE3022"/>
    <w:pPr>
      <w:jc w:val="both"/>
    </w:pPr>
    <w:rPr>
      <w:rFonts w:ascii="Arial" w:hAnsi="Arial" w:cs="Arial"/>
      <w:sz w:val="22"/>
      <w:szCs w:val="22"/>
      <w:lang w:val="sk-SK" w:eastAsia="en-US"/>
    </w:rPr>
  </w:style>
  <w:style w:type="paragraph" w:customStyle="1" w:styleId="ACNormln">
    <w:name w:val="AC Normální"/>
    <w:basedOn w:val="Norml"/>
    <w:link w:val="ACNormlnChar"/>
    <w:uiPriority w:val="99"/>
    <w:rsid w:val="00CE3022"/>
    <w:pPr>
      <w:widowControl w:val="0"/>
      <w:spacing w:before="120"/>
    </w:pPr>
    <w:rPr>
      <w:rFonts w:ascii="Times New Roman" w:hAnsi="Times New Roman"/>
      <w:sz w:val="22"/>
      <w:szCs w:val="20"/>
    </w:rPr>
  </w:style>
  <w:style w:type="character" w:customStyle="1" w:styleId="ACNormlnChar">
    <w:name w:val="AC Normální Char"/>
    <w:basedOn w:val="Bekezdsalapbettpusa"/>
    <w:link w:val="ACNormln"/>
    <w:uiPriority w:val="99"/>
    <w:locked/>
    <w:rsid w:val="00CE3022"/>
    <w:rPr>
      <w:sz w:val="22"/>
    </w:rPr>
  </w:style>
  <w:style w:type="character" w:customStyle="1" w:styleId="Heading5Char">
    <w:name w:val="Heading 5 Char"/>
    <w:aliases w:val="Subheading Char,H5 Char,h5 Char,Appendix A to X Char,Heading 5   Appendix A to X Char,Level 3 - i Char,Second Subheading Char,i) ii) iii) Char,Lev 5 Char,5 Char,H5-Heading 5 Char,l5 Char,heading5 Char,Heading5 Char,Roman list Char,sb Char"/>
    <w:basedOn w:val="Bekezdsalapbettpusa"/>
    <w:uiPriority w:val="9"/>
    <w:rsid w:val="00CE3022"/>
    <w:rPr>
      <w:rFonts w:ascii="Book Antiqua" w:hAnsi="Book Antiqua"/>
      <w:b/>
      <w:bCs/>
      <w:sz w:val="24"/>
      <w:szCs w:val="24"/>
      <w:lang w:val="cs-CZ" w:eastAsia="cs-CZ"/>
    </w:rPr>
  </w:style>
  <w:style w:type="paragraph" w:customStyle="1" w:styleId="TableHeading">
    <w:name w:val="Table Heading"/>
    <w:basedOn w:val="Norml"/>
    <w:uiPriority w:val="99"/>
    <w:rsid w:val="00C05D68"/>
    <w:pPr>
      <w:suppressAutoHyphens/>
      <w:spacing w:after="60"/>
      <w:jc w:val="center"/>
    </w:pPr>
    <w:rPr>
      <w:rFonts w:ascii="Arial" w:hAnsi="Arial"/>
      <w:b/>
      <w:bCs/>
      <w:color w:val="FFFFFF"/>
      <w:sz w:val="18"/>
      <w:lang w:eastAsia="ar-SA"/>
    </w:rPr>
  </w:style>
  <w:style w:type="paragraph" w:customStyle="1" w:styleId="Tabletextnormal1">
    <w:name w:val="Table text normal1"/>
    <w:basedOn w:val="Norml"/>
    <w:rsid w:val="00CE3022"/>
    <w:pPr>
      <w:widowControl w:val="0"/>
      <w:suppressAutoHyphens/>
      <w:spacing w:after="60"/>
      <w:ind w:left="-4"/>
      <w:jc w:val="left"/>
    </w:pPr>
    <w:rPr>
      <w:rFonts w:ascii="Arial" w:hAnsi="Arial"/>
      <w:color w:val="000000"/>
      <w:lang w:eastAsia="ar-SA"/>
    </w:rPr>
  </w:style>
  <w:style w:type="paragraph" w:customStyle="1" w:styleId="Text">
    <w:name w:val="Text"/>
    <w:aliases w:val="t"/>
    <w:link w:val="TexxtChar"/>
    <w:rsid w:val="00CE3022"/>
    <w:pPr>
      <w:spacing w:before="60" w:after="60" w:line="260" w:lineRule="exact"/>
    </w:pPr>
    <w:rPr>
      <w:rFonts w:ascii="Verdana" w:hAnsi="Verdana"/>
      <w:color w:val="000000"/>
      <w:lang w:val="en-US" w:eastAsia="en-US"/>
    </w:rPr>
  </w:style>
  <w:style w:type="character" w:customStyle="1" w:styleId="TexxtChar">
    <w:name w:val="Texxt Char"/>
    <w:aliases w:val="t Char Char"/>
    <w:basedOn w:val="Bekezdsalapbettpusa"/>
    <w:link w:val="Text"/>
    <w:rsid w:val="00CE3022"/>
    <w:rPr>
      <w:rFonts w:ascii="Verdana" w:hAnsi="Verdana"/>
      <w:color w:val="000000"/>
      <w:lang w:val="en-US" w:eastAsia="en-US"/>
    </w:rPr>
  </w:style>
  <w:style w:type="character" w:customStyle="1" w:styleId="hps">
    <w:name w:val="hps"/>
    <w:basedOn w:val="Bekezdsalapbettpusa"/>
    <w:rsid w:val="00CE3022"/>
  </w:style>
  <w:style w:type="character" w:customStyle="1" w:styleId="apple-style-span">
    <w:name w:val="apple-style-span"/>
    <w:basedOn w:val="Bekezdsalapbettpusa"/>
    <w:rsid w:val="00CE3022"/>
  </w:style>
  <w:style w:type="character" w:customStyle="1" w:styleId="apple-converted-space">
    <w:name w:val="apple-converted-space"/>
    <w:basedOn w:val="Bekezdsalapbettpusa"/>
    <w:rsid w:val="00CE3022"/>
  </w:style>
  <w:style w:type="character" w:styleId="Mrltotthiperhivatkozs">
    <w:name w:val="FollowedHyperlink"/>
    <w:basedOn w:val="Bekezdsalapbettpusa"/>
    <w:uiPriority w:val="99"/>
    <w:rsid w:val="00CE3022"/>
    <w:rPr>
      <w:color w:val="800080" w:themeColor="followedHyperlink"/>
      <w:u w:val="single"/>
    </w:rPr>
  </w:style>
  <w:style w:type="character" w:styleId="Jegyzethivatkozs">
    <w:name w:val="annotation reference"/>
    <w:basedOn w:val="Bekezdsalapbettpusa"/>
    <w:uiPriority w:val="99"/>
    <w:rsid w:val="00CE3022"/>
    <w:rPr>
      <w:sz w:val="16"/>
      <w:szCs w:val="16"/>
    </w:rPr>
  </w:style>
  <w:style w:type="paragraph" w:styleId="Jegyzetszveg">
    <w:name w:val="annotation text"/>
    <w:basedOn w:val="Norml"/>
    <w:link w:val="JegyzetszvegChar"/>
    <w:uiPriority w:val="99"/>
    <w:rsid w:val="00CE3022"/>
    <w:rPr>
      <w:szCs w:val="20"/>
    </w:rPr>
  </w:style>
  <w:style w:type="character" w:customStyle="1" w:styleId="JegyzetszvegChar">
    <w:name w:val="Jegyzetszöveg Char"/>
    <w:basedOn w:val="Bekezdsalapbettpusa"/>
    <w:link w:val="Jegyzetszveg"/>
    <w:uiPriority w:val="99"/>
    <w:rsid w:val="00CE3022"/>
    <w:rPr>
      <w:rFonts w:ascii="Verdana" w:hAnsi="Verdana"/>
    </w:rPr>
  </w:style>
  <w:style w:type="paragraph" w:styleId="Megjegyzstrgya">
    <w:name w:val="annotation subject"/>
    <w:basedOn w:val="Jegyzetszveg"/>
    <w:next w:val="Jegyzetszveg"/>
    <w:link w:val="MegjegyzstrgyaChar"/>
    <w:uiPriority w:val="99"/>
    <w:rsid w:val="00CE3022"/>
    <w:rPr>
      <w:b/>
      <w:bCs/>
    </w:rPr>
  </w:style>
  <w:style w:type="character" w:customStyle="1" w:styleId="MegjegyzstrgyaChar">
    <w:name w:val="Megjegyzés tárgya Char"/>
    <w:basedOn w:val="JegyzetszvegChar"/>
    <w:link w:val="Megjegyzstrgya"/>
    <w:uiPriority w:val="99"/>
    <w:rsid w:val="00CE3022"/>
    <w:rPr>
      <w:rFonts w:ascii="Verdana" w:hAnsi="Verdana"/>
      <w:b/>
      <w:bCs/>
    </w:rPr>
  </w:style>
  <w:style w:type="character" w:customStyle="1" w:styleId="FieldLabel">
    <w:name w:val="Field Label"/>
    <w:rsid w:val="00CE3022"/>
    <w:rPr>
      <w:rFonts w:ascii="Times New Roman" w:hAnsi="Times New Roman"/>
      <w:i/>
      <w:iCs/>
      <w:color w:val="004080"/>
      <w:sz w:val="20"/>
      <w:szCs w:val="20"/>
      <w:u w:color="000000"/>
    </w:rPr>
  </w:style>
  <w:style w:type="character" w:customStyle="1" w:styleId="Objecttype">
    <w:name w:val="Object type"/>
    <w:rsid w:val="00CE3022"/>
    <w:rPr>
      <w:rFonts w:ascii="Times New Roman" w:hAnsi="Times New Roman"/>
      <w:b/>
      <w:bCs/>
      <w:sz w:val="20"/>
      <w:szCs w:val="20"/>
      <w:u w:val="single"/>
    </w:rPr>
  </w:style>
  <w:style w:type="paragraph" w:customStyle="1" w:styleId="NormalMES">
    <w:name w:val="Normal_MES"/>
    <w:basedOn w:val="Norml"/>
    <w:rsid w:val="00CE3022"/>
    <w:pPr>
      <w:spacing w:after="120" w:line="288" w:lineRule="auto"/>
      <w:jc w:val="left"/>
    </w:pPr>
    <w:rPr>
      <w:rFonts w:ascii="Arial" w:hAnsi="Arial"/>
      <w:szCs w:val="20"/>
    </w:rPr>
  </w:style>
  <w:style w:type="paragraph" w:styleId="NormlWeb">
    <w:name w:val="Normal (Web)"/>
    <w:basedOn w:val="Norml"/>
    <w:uiPriority w:val="99"/>
    <w:unhideWhenUsed/>
    <w:rsid w:val="00CE3022"/>
    <w:pPr>
      <w:spacing w:before="100" w:beforeAutospacing="1" w:after="100" w:afterAutospacing="1"/>
      <w:jc w:val="left"/>
    </w:pPr>
    <w:rPr>
      <w:rFonts w:ascii="Times New Roman" w:eastAsiaTheme="minorEastAsia" w:hAnsi="Times New Roman"/>
      <w:sz w:val="24"/>
    </w:rPr>
  </w:style>
  <w:style w:type="paragraph" w:customStyle="1" w:styleId="Seznamsodrkami1">
    <w:name w:val="Seznam s odrážkami 1"/>
    <w:basedOn w:val="Norml"/>
    <w:rsid w:val="00CE3022"/>
    <w:pPr>
      <w:numPr>
        <w:numId w:val="7"/>
      </w:numPr>
    </w:pPr>
    <w:rPr>
      <w:rFonts w:ascii="Arial" w:hAnsi="Arial"/>
      <w:sz w:val="22"/>
      <w:szCs w:val="22"/>
    </w:rPr>
  </w:style>
  <w:style w:type="paragraph" w:styleId="Vgjegyzetszvege">
    <w:name w:val="endnote text"/>
    <w:basedOn w:val="Norml"/>
    <w:link w:val="VgjegyzetszvegeChar"/>
    <w:rsid w:val="00B54ECB"/>
    <w:pPr>
      <w:spacing w:before="0"/>
    </w:pPr>
    <w:rPr>
      <w:szCs w:val="20"/>
    </w:rPr>
  </w:style>
  <w:style w:type="character" w:customStyle="1" w:styleId="VgjegyzetszvegeChar">
    <w:name w:val="Végjegyzet szövege Char"/>
    <w:basedOn w:val="Bekezdsalapbettpusa"/>
    <w:link w:val="Vgjegyzetszvege"/>
    <w:rsid w:val="00B54ECB"/>
    <w:rPr>
      <w:rFonts w:ascii="Verdana" w:hAnsi="Verdana"/>
    </w:rPr>
  </w:style>
  <w:style w:type="character" w:styleId="Vgjegyzet-hivatkozs">
    <w:name w:val="endnote reference"/>
    <w:basedOn w:val="Bekezdsalapbettpusa"/>
    <w:rsid w:val="00B54ECB"/>
    <w:rPr>
      <w:vertAlign w:val="superscript"/>
    </w:rPr>
  </w:style>
  <w:style w:type="character" w:customStyle="1" w:styleId="Cmsor2Char">
    <w:name w:val="Címsor 2 Char"/>
    <w:aliases w:val="H2 Char,F2 Char,hlavicka Char,h2 Char,PA Major Section Char,Attribute Heading 2 Char,2m Char,head2 Char,head21 Char,head22 Char,head23 Char,head24 Char,head25 Char,head26 Char,head27 Char,head28 Char,head211 Char,head221 Char,head231 Char"/>
    <w:basedOn w:val="Bekezdsalapbettpusa"/>
    <w:link w:val="Cmsor2"/>
    <w:uiPriority w:val="99"/>
    <w:rsid w:val="00B54ECB"/>
    <w:rPr>
      <w:rFonts w:ascii="Verdana" w:hAnsi="Verdana" w:cs="Arial"/>
      <w:bCs/>
      <w:iCs/>
      <w:color w:val="004983"/>
      <w:sz w:val="28"/>
      <w:szCs w:val="28"/>
    </w:rPr>
  </w:style>
  <w:style w:type="character" w:customStyle="1" w:styleId="Cmsor6Char">
    <w:name w:val="Címsor 6 Char"/>
    <w:aliases w:val="H6 Char,- po straně Char,- po straně1 Char,- po straně2 Char,- po straně3 Char,- po straně4 Char,- po straně11 Char,- po straně21 Char,- po straně31 Char,- po straně5 Char,- po straně6 Char,- po straně7 Char,- po straně8 Char"/>
    <w:basedOn w:val="Bekezdsalapbettpusa"/>
    <w:link w:val="Cmsor6"/>
    <w:uiPriority w:val="99"/>
    <w:rsid w:val="00B54ECB"/>
    <w:rPr>
      <w:rFonts w:ascii="Verdana" w:hAnsi="Verdana"/>
      <w:bCs/>
      <w:color w:val="004983"/>
      <w:sz w:val="22"/>
      <w:szCs w:val="22"/>
    </w:rPr>
  </w:style>
  <w:style w:type="character" w:customStyle="1" w:styleId="Cmsor7Char">
    <w:name w:val="Címsor 7 Char"/>
    <w:aliases w:val="H7 Char,Nadpis 7 - číslovaný Char,PA Appendix Major Char,BP Heading 7 Char,BP Heading 71 Char,BP Heading 72 Char,BP Heading 711 Char,BP Heading 73 Char,BP Heading 712 Char,BP Heading 74 Char,BP Heading 75 Char,BP Heading 76 Char"/>
    <w:basedOn w:val="Bekezdsalapbettpusa"/>
    <w:link w:val="Cmsor7"/>
    <w:uiPriority w:val="99"/>
    <w:rsid w:val="00B54ECB"/>
    <w:rPr>
      <w:rFonts w:ascii="Verdana" w:hAnsi="Verdana"/>
      <w:color w:val="004983"/>
      <w:sz w:val="22"/>
      <w:szCs w:val="22"/>
    </w:rPr>
  </w:style>
  <w:style w:type="character" w:customStyle="1" w:styleId="Cmsor8Char">
    <w:name w:val="Címsor 8 Char"/>
    <w:aliases w:val="H8 Char,číslovaný styl 8 Char,PA Appendix Minor Char,BP Heading 8 Char,BP Heading 81 Char,BP Heading 82 Char,BP Heading 811 Char,BP Heading 83 Char,BP Heading 812 Char,BP Heading 84 Char,BP Heading 85 Char,BP Heading 86 Char"/>
    <w:basedOn w:val="Bekezdsalapbettpusa"/>
    <w:link w:val="Cmsor8"/>
    <w:uiPriority w:val="99"/>
    <w:rsid w:val="00B54ECB"/>
    <w:rPr>
      <w:rFonts w:ascii="Verdana" w:hAnsi="Verdana"/>
      <w:iCs/>
      <w:color w:val="004983"/>
      <w:sz w:val="22"/>
      <w:szCs w:val="22"/>
    </w:rPr>
  </w:style>
  <w:style w:type="character" w:customStyle="1" w:styleId="Cmsor9Char">
    <w:name w:val="Címsor 9 Char"/>
    <w:aliases w:val="H9 Char,číslovaný styl 9 Char,BP Heading 9 Char,BP Heading 91 Char,BP Heading 92 Char,BP Heading 911 Char,BP Heading 93 Char,BP Heading 912 Char,BP Heading 94 Char,BP Heading 95 Char,BP Heading 96 Char,BP Heading 97 Char,BP Heading 98 Char"/>
    <w:basedOn w:val="Bekezdsalapbettpusa"/>
    <w:link w:val="Cmsor9"/>
    <w:uiPriority w:val="99"/>
    <w:rsid w:val="00B54ECB"/>
    <w:rPr>
      <w:rFonts w:ascii="Verdana" w:hAnsi="Verdana" w:cs="Arial"/>
      <w:color w:val="004983"/>
      <w:sz w:val="22"/>
      <w:szCs w:val="22"/>
    </w:rPr>
  </w:style>
  <w:style w:type="numbering" w:customStyle="1" w:styleId="Bullets">
    <w:name w:val="Bullets"/>
    <w:rsid w:val="009D795E"/>
    <w:pPr>
      <w:numPr>
        <w:numId w:val="8"/>
      </w:numPr>
    </w:pPr>
  </w:style>
  <w:style w:type="character" w:customStyle="1" w:styleId="FontStyle59">
    <w:name w:val="Font Style59"/>
    <w:basedOn w:val="Bekezdsalapbettpusa"/>
    <w:uiPriority w:val="99"/>
    <w:rsid w:val="00F070A0"/>
    <w:rPr>
      <w:rFonts w:ascii="Arial" w:hAnsi="Arial" w:cs="Arial"/>
      <w:b/>
      <w:bCs/>
      <w:sz w:val="22"/>
      <w:szCs w:val="22"/>
    </w:rPr>
  </w:style>
  <w:style w:type="paragraph" w:customStyle="1" w:styleId="Style6">
    <w:name w:val="Style6"/>
    <w:basedOn w:val="Norml"/>
    <w:uiPriority w:val="99"/>
    <w:rsid w:val="00F070A0"/>
    <w:pPr>
      <w:widowControl w:val="0"/>
      <w:autoSpaceDE w:val="0"/>
      <w:autoSpaceDN w:val="0"/>
      <w:adjustRightInd w:val="0"/>
      <w:spacing w:before="0"/>
    </w:pPr>
    <w:rPr>
      <w:rFonts w:ascii="Arial" w:hAnsi="Arial" w:cs="Arial"/>
      <w:sz w:val="24"/>
    </w:rPr>
  </w:style>
  <w:style w:type="character" w:customStyle="1" w:styleId="FontStyle30">
    <w:name w:val="Font Style30"/>
    <w:basedOn w:val="Bekezdsalapbettpusa"/>
    <w:uiPriority w:val="99"/>
    <w:rsid w:val="00F070A0"/>
    <w:rPr>
      <w:rFonts w:ascii="Times New Roman" w:hAnsi="Times New Roman" w:cs="Times New Roman"/>
      <w:spacing w:val="10"/>
      <w:sz w:val="20"/>
      <w:szCs w:val="20"/>
    </w:rPr>
  </w:style>
  <w:style w:type="paragraph" w:styleId="Szvegtrzsbehzssal2">
    <w:name w:val="Body Text Indent 2"/>
    <w:basedOn w:val="Norml"/>
    <w:link w:val="Szvegtrzsbehzssal2Char"/>
    <w:uiPriority w:val="99"/>
    <w:rsid w:val="006016DF"/>
    <w:pPr>
      <w:spacing w:after="120" w:line="480" w:lineRule="auto"/>
      <w:ind w:left="283"/>
    </w:pPr>
  </w:style>
  <w:style w:type="character" w:customStyle="1" w:styleId="Szvegtrzsbehzssal2Char">
    <w:name w:val="Szövegtörzs behúzással 2 Char"/>
    <w:basedOn w:val="Bekezdsalapbettpusa"/>
    <w:link w:val="Szvegtrzsbehzssal2"/>
    <w:uiPriority w:val="99"/>
    <w:rsid w:val="006016DF"/>
    <w:rPr>
      <w:rFonts w:ascii="Verdana" w:hAnsi="Verdana"/>
      <w:szCs w:val="24"/>
    </w:rPr>
  </w:style>
  <w:style w:type="paragraph" w:styleId="Szvegtrzs2">
    <w:name w:val="Body Text 2"/>
    <w:basedOn w:val="Norml"/>
    <w:link w:val="Szvegtrzs2Char"/>
    <w:uiPriority w:val="99"/>
    <w:rsid w:val="00984019"/>
    <w:pPr>
      <w:spacing w:after="120" w:line="480" w:lineRule="auto"/>
    </w:pPr>
  </w:style>
  <w:style w:type="character" w:customStyle="1" w:styleId="Szvegtrzs2Char">
    <w:name w:val="Szövegtörzs 2 Char"/>
    <w:basedOn w:val="Bekezdsalapbettpusa"/>
    <w:link w:val="Szvegtrzs2"/>
    <w:uiPriority w:val="99"/>
    <w:rsid w:val="00984019"/>
    <w:rPr>
      <w:rFonts w:ascii="Verdana" w:hAnsi="Verdana"/>
      <w:szCs w:val="24"/>
    </w:rPr>
  </w:style>
  <w:style w:type="paragraph" w:customStyle="1" w:styleId="Odstavecseseznamem1">
    <w:name w:val="Odstavec se seznamem1"/>
    <w:basedOn w:val="Norml"/>
    <w:uiPriority w:val="34"/>
    <w:qFormat/>
    <w:rsid w:val="00523D8E"/>
    <w:pPr>
      <w:spacing w:before="0"/>
      <w:ind w:left="720"/>
      <w:jc w:val="left"/>
    </w:pPr>
    <w:rPr>
      <w:rFonts w:ascii="Calibri" w:hAnsi="Calibri"/>
      <w:sz w:val="22"/>
      <w:szCs w:val="22"/>
    </w:rPr>
  </w:style>
  <w:style w:type="paragraph" w:styleId="Szvegtrzs3">
    <w:name w:val="Body Text 3"/>
    <w:basedOn w:val="Norml"/>
    <w:link w:val="Szvegtrzs3Char"/>
    <w:rsid w:val="003840AB"/>
    <w:pPr>
      <w:spacing w:after="120"/>
    </w:pPr>
    <w:rPr>
      <w:sz w:val="16"/>
      <w:szCs w:val="16"/>
    </w:rPr>
  </w:style>
  <w:style w:type="character" w:customStyle="1" w:styleId="Szvegtrzs3Char">
    <w:name w:val="Szövegtörzs 3 Char"/>
    <w:basedOn w:val="Bekezdsalapbettpusa"/>
    <w:link w:val="Szvegtrzs3"/>
    <w:rsid w:val="003840AB"/>
    <w:rPr>
      <w:rFonts w:ascii="Verdana" w:hAnsi="Verdana"/>
      <w:sz w:val="16"/>
      <w:szCs w:val="16"/>
    </w:rPr>
  </w:style>
  <w:style w:type="character" w:styleId="Kiemels">
    <w:name w:val="Emphasis"/>
    <w:basedOn w:val="Bekezdsalapbettpusa"/>
    <w:uiPriority w:val="99"/>
    <w:qFormat/>
    <w:rsid w:val="00A74237"/>
    <w:rPr>
      <w:i/>
      <w:iCs/>
    </w:rPr>
  </w:style>
  <w:style w:type="character" w:customStyle="1" w:styleId="Odrka2Char">
    <w:name w:val="Odrážka 2 Char"/>
    <w:basedOn w:val="Bekezdsalapbettpusa"/>
    <w:link w:val="Odrka2"/>
    <w:rsid w:val="007F02CF"/>
    <w:rPr>
      <w:rFonts w:ascii="Verdana" w:hAnsi="Verdana"/>
      <w:szCs w:val="24"/>
      <w:lang w:val="hu-HU"/>
    </w:rPr>
  </w:style>
  <w:style w:type="character" w:customStyle="1" w:styleId="Nadpiszvraznn2Char">
    <w:name w:val="Nadpis zvýrazněný 2 Char"/>
    <w:link w:val="Nadpiszvraznn2"/>
    <w:rsid w:val="008701B1"/>
    <w:rPr>
      <w:rFonts w:ascii="Verdana" w:hAnsi="Verdana"/>
      <w:b/>
      <w:color w:val="004983"/>
    </w:rPr>
  </w:style>
  <w:style w:type="paragraph" w:styleId="Listafolytatsa4">
    <w:name w:val="List Continue 4"/>
    <w:basedOn w:val="Norml"/>
    <w:rsid w:val="008701B1"/>
    <w:pPr>
      <w:spacing w:after="120"/>
      <w:ind w:left="1132"/>
    </w:pPr>
  </w:style>
  <w:style w:type="character" w:customStyle="1" w:styleId="MinusBulletChar">
    <w:name w:val="Minus Bullet Char"/>
    <w:basedOn w:val="Bekezdsalapbettpusa"/>
    <w:link w:val="MinusBullet"/>
    <w:locked/>
    <w:rsid w:val="009A2ADD"/>
    <w:rPr>
      <w:rFonts w:ascii="Arial" w:hAnsi="Arial" w:cs="Arial"/>
      <w:sz w:val="22"/>
      <w:lang w:val="sk-SK" w:eastAsia="en-US"/>
    </w:rPr>
  </w:style>
  <w:style w:type="paragraph" w:customStyle="1" w:styleId="MinusBullet">
    <w:name w:val="Minus Bullet"/>
    <w:basedOn w:val="Norml"/>
    <w:next w:val="Norml"/>
    <w:link w:val="MinusBulletChar"/>
    <w:rsid w:val="009A2ADD"/>
    <w:pPr>
      <w:spacing w:before="0"/>
    </w:pPr>
    <w:rPr>
      <w:rFonts w:ascii="Arial" w:hAnsi="Arial" w:cs="Arial"/>
      <w:sz w:val="22"/>
      <w:szCs w:val="20"/>
      <w:lang w:val="sk-SK" w:eastAsia="en-US"/>
    </w:rPr>
  </w:style>
  <w:style w:type="paragraph" w:styleId="TJ4">
    <w:name w:val="toc 4"/>
    <w:basedOn w:val="Norml"/>
    <w:next w:val="Norml"/>
    <w:autoRedefine/>
    <w:uiPriority w:val="99"/>
    <w:unhideWhenUsed/>
    <w:rsid w:val="00702BC5"/>
    <w:pPr>
      <w:spacing w:before="0" w:after="100" w:line="276" w:lineRule="auto"/>
      <w:ind w:left="660"/>
      <w:jc w:val="left"/>
    </w:pPr>
    <w:rPr>
      <w:rFonts w:asciiTheme="minorHAnsi" w:eastAsiaTheme="minorEastAsia" w:hAnsiTheme="minorHAnsi" w:cstheme="minorBidi"/>
      <w:sz w:val="22"/>
      <w:szCs w:val="22"/>
    </w:rPr>
  </w:style>
  <w:style w:type="paragraph" w:styleId="TJ5">
    <w:name w:val="toc 5"/>
    <w:basedOn w:val="Norml"/>
    <w:next w:val="Norml"/>
    <w:autoRedefine/>
    <w:uiPriority w:val="99"/>
    <w:unhideWhenUsed/>
    <w:rsid w:val="00702BC5"/>
    <w:pPr>
      <w:spacing w:before="0" w:after="100" w:line="276" w:lineRule="auto"/>
      <w:ind w:left="880"/>
      <w:jc w:val="left"/>
    </w:pPr>
    <w:rPr>
      <w:rFonts w:asciiTheme="minorHAnsi" w:eastAsiaTheme="minorEastAsia" w:hAnsiTheme="minorHAnsi" w:cstheme="minorBidi"/>
      <w:sz w:val="22"/>
      <w:szCs w:val="22"/>
    </w:rPr>
  </w:style>
  <w:style w:type="paragraph" w:styleId="TJ6">
    <w:name w:val="toc 6"/>
    <w:basedOn w:val="Norml"/>
    <w:next w:val="Norml"/>
    <w:autoRedefine/>
    <w:uiPriority w:val="99"/>
    <w:unhideWhenUsed/>
    <w:rsid w:val="00702BC5"/>
    <w:pPr>
      <w:spacing w:before="0" w:after="100" w:line="276" w:lineRule="auto"/>
      <w:ind w:left="1100"/>
      <w:jc w:val="left"/>
    </w:pPr>
    <w:rPr>
      <w:rFonts w:asciiTheme="minorHAnsi" w:eastAsiaTheme="minorEastAsia" w:hAnsiTheme="minorHAnsi" w:cstheme="minorBidi"/>
      <w:sz w:val="22"/>
      <w:szCs w:val="22"/>
    </w:rPr>
  </w:style>
  <w:style w:type="paragraph" w:styleId="TJ7">
    <w:name w:val="toc 7"/>
    <w:basedOn w:val="Norml"/>
    <w:next w:val="Norml"/>
    <w:autoRedefine/>
    <w:uiPriority w:val="99"/>
    <w:unhideWhenUsed/>
    <w:rsid w:val="00702BC5"/>
    <w:pPr>
      <w:spacing w:before="0" w:after="100" w:line="276" w:lineRule="auto"/>
      <w:ind w:left="1320"/>
      <w:jc w:val="left"/>
    </w:pPr>
    <w:rPr>
      <w:rFonts w:asciiTheme="minorHAnsi" w:eastAsiaTheme="minorEastAsia" w:hAnsiTheme="minorHAnsi" w:cstheme="minorBidi"/>
      <w:sz w:val="22"/>
      <w:szCs w:val="22"/>
    </w:rPr>
  </w:style>
  <w:style w:type="paragraph" w:styleId="TJ8">
    <w:name w:val="toc 8"/>
    <w:basedOn w:val="Norml"/>
    <w:next w:val="Norml"/>
    <w:autoRedefine/>
    <w:uiPriority w:val="99"/>
    <w:unhideWhenUsed/>
    <w:rsid w:val="00702BC5"/>
    <w:pPr>
      <w:spacing w:before="0" w:after="100" w:line="276" w:lineRule="auto"/>
      <w:ind w:left="1540"/>
      <w:jc w:val="left"/>
    </w:pPr>
    <w:rPr>
      <w:rFonts w:asciiTheme="minorHAnsi" w:eastAsiaTheme="minorEastAsia" w:hAnsiTheme="minorHAnsi" w:cstheme="minorBidi"/>
      <w:sz w:val="22"/>
      <w:szCs w:val="22"/>
    </w:rPr>
  </w:style>
  <w:style w:type="paragraph" w:styleId="TJ9">
    <w:name w:val="toc 9"/>
    <w:basedOn w:val="Norml"/>
    <w:next w:val="Norml"/>
    <w:autoRedefine/>
    <w:uiPriority w:val="99"/>
    <w:unhideWhenUsed/>
    <w:rsid w:val="00702BC5"/>
    <w:pPr>
      <w:spacing w:before="0" w:after="100" w:line="276" w:lineRule="auto"/>
      <w:ind w:left="1760"/>
      <w:jc w:val="left"/>
    </w:pPr>
    <w:rPr>
      <w:rFonts w:asciiTheme="minorHAnsi" w:eastAsiaTheme="minorEastAsia" w:hAnsiTheme="minorHAnsi" w:cstheme="minorBidi"/>
      <w:sz w:val="22"/>
      <w:szCs w:val="22"/>
    </w:rPr>
  </w:style>
  <w:style w:type="paragraph" w:styleId="Vltozat">
    <w:name w:val="Revision"/>
    <w:hidden/>
    <w:uiPriority w:val="99"/>
    <w:semiHidden/>
    <w:rsid w:val="00C13638"/>
    <w:rPr>
      <w:rFonts w:ascii="Verdana" w:hAnsi="Verdana"/>
      <w:szCs w:val="24"/>
    </w:rPr>
  </w:style>
  <w:style w:type="character" w:customStyle="1" w:styleId="Heading3Char1">
    <w:name w:val="Heading 3 Char1"/>
    <w:aliases w:val="H3 Char1,Nadpis_3_úroveò Char1,PA Minor Section Char1,Podkapitola2 Char1,Nadpis_3_úroveň Char1,h3 Char1,h31 Char1,h32 Char1,h33 Char1,h311 Char1,h34 Char1,h312 Char1,h35 Char1,h313 Char1,h36 Char1,h37 Char1,h314 Char1,h38 Char1,h39 Char1"/>
    <w:uiPriority w:val="99"/>
    <w:locked/>
    <w:rsid w:val="00431D97"/>
    <w:rPr>
      <w:rFonts w:ascii="Verdana" w:hAnsi="Verdana" w:cs="Arial"/>
      <w:bCs/>
      <w:color w:val="004983"/>
      <w:sz w:val="24"/>
      <w:szCs w:val="24"/>
    </w:rPr>
  </w:style>
  <w:style w:type="character" w:customStyle="1" w:styleId="st">
    <w:name w:val="st"/>
    <w:basedOn w:val="Bekezdsalapbettpusa"/>
    <w:rsid w:val="006D00D5"/>
  </w:style>
  <w:style w:type="character" w:customStyle="1" w:styleId="ListaszerbekezdsChar">
    <w:name w:val="Listaszerű bekezdés Char"/>
    <w:aliases w:val="Welt L Char,List Paragraph Char"/>
    <w:link w:val="Listaszerbekezds"/>
    <w:uiPriority w:val="34"/>
    <w:locked/>
    <w:rsid w:val="00EF13D5"/>
    <w:rPr>
      <w:rFonts w:ascii="Arial" w:hAnsi="Arial"/>
      <w:lang w:val="sk-SK" w:eastAsia="en-US"/>
    </w:rPr>
  </w:style>
  <w:style w:type="paragraph" w:styleId="Nincstrkz">
    <w:name w:val="No Spacing"/>
    <w:basedOn w:val="Norml"/>
    <w:link w:val="NincstrkzChar"/>
    <w:uiPriority w:val="1"/>
    <w:qFormat/>
    <w:rsid w:val="00311D59"/>
    <w:pPr>
      <w:spacing w:before="0"/>
    </w:pPr>
    <w:rPr>
      <w:rFonts w:ascii="Calibri" w:hAnsi="Calibri"/>
      <w:sz w:val="24"/>
      <w:lang w:eastAsia="hu-HU"/>
    </w:rPr>
  </w:style>
  <w:style w:type="character" w:customStyle="1" w:styleId="NincstrkzChar">
    <w:name w:val="Nincs térköz Char"/>
    <w:link w:val="Nincstrkz"/>
    <w:uiPriority w:val="1"/>
    <w:rsid w:val="00311D59"/>
    <w:rPr>
      <w:rFonts w:ascii="Calibri" w:hAnsi="Calibri"/>
      <w:sz w:val="24"/>
      <w:szCs w:val="24"/>
      <w:lang w:val="hu-HU" w:eastAsia="hu-HU"/>
    </w:rPr>
  </w:style>
  <w:style w:type="character" w:customStyle="1" w:styleId="lfejChar">
    <w:name w:val="Élőfej Char"/>
    <w:link w:val="lfej"/>
    <w:uiPriority w:val="99"/>
    <w:rsid w:val="00311D59"/>
    <w:rPr>
      <w:rFonts w:ascii="Verdana" w:hAnsi="Verdana"/>
      <w:color w:val="004983"/>
      <w:sz w:val="18"/>
      <w:szCs w:val="18"/>
    </w:rPr>
  </w:style>
  <w:style w:type="character" w:customStyle="1" w:styleId="st1">
    <w:name w:val="st1"/>
    <w:basedOn w:val="Bekezdsalapbettpusa"/>
    <w:rsid w:val="0055713F"/>
  </w:style>
  <w:style w:type="paragraph" w:customStyle="1" w:styleId="TableTitle">
    <w:name w:val="TableTitle"/>
    <w:basedOn w:val="Norml"/>
    <w:qFormat/>
    <w:rsid w:val="00BB7885"/>
    <w:pPr>
      <w:spacing w:before="0"/>
      <w:jc w:val="center"/>
    </w:pPr>
    <w:rPr>
      <w:rFonts w:eastAsia="Calibri"/>
      <w:color w:val="FFFFFF"/>
      <w:szCs w:val="20"/>
      <w:lang w:eastAsia="en-US"/>
    </w:rPr>
  </w:style>
  <w:style w:type="character" w:customStyle="1" w:styleId="llbChar">
    <w:name w:val="Élőláb Char"/>
    <w:basedOn w:val="Bekezdsalapbettpusa"/>
    <w:link w:val="llb"/>
    <w:uiPriority w:val="99"/>
    <w:rsid w:val="005C4DB6"/>
    <w:rPr>
      <w:rFonts w:ascii="Verdana" w:hAnsi="Verdana"/>
      <w:color w:val="004983"/>
      <w:sz w:val="18"/>
      <w:szCs w:val="18"/>
    </w:rPr>
  </w:style>
  <w:style w:type="paragraph" w:customStyle="1" w:styleId="TableText">
    <w:name w:val="TableText"/>
    <w:basedOn w:val="Norml"/>
    <w:qFormat/>
    <w:rsid w:val="005C4DB6"/>
    <w:pPr>
      <w:spacing w:before="0"/>
    </w:pPr>
    <w:rPr>
      <w:rFonts w:eastAsia="Calibri"/>
      <w:color w:val="262626"/>
      <w:szCs w:val="20"/>
      <w:lang w:eastAsia="en-US"/>
    </w:rPr>
  </w:style>
  <w:style w:type="paragraph" w:customStyle="1" w:styleId="ASSECORJCMSOR1">
    <w:name w:val="ASSECO_RJ_CÍMSOR1"/>
    <w:basedOn w:val="Norml"/>
    <w:qFormat/>
    <w:rsid w:val="005C4DB6"/>
    <w:pPr>
      <w:shd w:val="clear" w:color="auto" w:fill="C6D9F1"/>
      <w:spacing w:before="0"/>
      <w:ind w:right="-6"/>
      <w:contextualSpacing/>
      <w:jc w:val="center"/>
      <w:outlineLvl w:val="1"/>
    </w:pPr>
    <w:rPr>
      <w:rFonts w:ascii="Times New Roman" w:eastAsia="Times" w:hAnsi="Times New Roman"/>
      <w:b/>
      <w:bCs/>
      <w:caps/>
      <w:sz w:val="28"/>
      <w:szCs w:val="20"/>
      <w:lang w:eastAsia="hu-HU"/>
    </w:rPr>
  </w:style>
  <w:style w:type="paragraph" w:customStyle="1" w:styleId="NORMALNY">
    <w:name w:val="NORMALNY"/>
    <w:basedOn w:val="Norml"/>
    <w:uiPriority w:val="99"/>
    <w:rsid w:val="005C4DB6"/>
    <w:pPr>
      <w:autoSpaceDE w:val="0"/>
      <w:autoSpaceDN w:val="0"/>
      <w:adjustRightInd w:val="0"/>
      <w:spacing w:before="0" w:line="288" w:lineRule="auto"/>
      <w:textAlignment w:val="center"/>
    </w:pPr>
    <w:rPr>
      <w:rFonts w:eastAsiaTheme="minorHAnsi" w:cs="Verdana"/>
      <w:color w:val="000000"/>
      <w:sz w:val="16"/>
      <w:szCs w:val="16"/>
      <w:lang w:eastAsia="en-US"/>
    </w:rPr>
  </w:style>
  <w:style w:type="character" w:customStyle="1" w:styleId="NADPIShlavny">
    <w:name w:val="NADPIS hlavny"/>
    <w:basedOn w:val="Bekezdsalapbettpusa"/>
    <w:uiPriority w:val="99"/>
    <w:rsid w:val="005C4DB6"/>
    <w:rPr>
      <w:rFonts w:ascii="Verdana" w:hAnsi="Verdana" w:cs="Verdana"/>
      <w:color w:val="5C656D"/>
      <w:spacing w:val="6"/>
      <w:sz w:val="60"/>
      <w:szCs w:val="60"/>
      <w:vertAlign w:val="baseline"/>
      <w:lang w:val="hu-HU"/>
    </w:rPr>
  </w:style>
  <w:style w:type="paragraph" w:customStyle="1" w:styleId="PODNADPIS">
    <w:name w:val="PODNADPIS"/>
    <w:basedOn w:val="NORMALNY"/>
    <w:uiPriority w:val="99"/>
    <w:rsid w:val="005C4DB6"/>
    <w:pPr>
      <w:suppressAutoHyphens/>
      <w:spacing w:before="170" w:after="57"/>
      <w:jc w:val="left"/>
    </w:pPr>
    <w:rPr>
      <w:b/>
      <w:bCs/>
      <w:sz w:val="18"/>
      <w:szCs w:val="18"/>
    </w:rPr>
  </w:style>
  <w:style w:type="paragraph" w:customStyle="1" w:styleId="ODRAZKY">
    <w:name w:val="ODRAZKY"/>
    <w:basedOn w:val="NORMALNY"/>
    <w:uiPriority w:val="99"/>
    <w:rsid w:val="005C4DB6"/>
    <w:pPr>
      <w:tabs>
        <w:tab w:val="left" w:pos="0"/>
        <w:tab w:val="left" w:pos="680"/>
      </w:tabs>
      <w:ind w:left="170" w:hanging="170"/>
    </w:pPr>
  </w:style>
  <w:style w:type="character" w:customStyle="1" w:styleId="TEXT0">
    <w:name w:val="TEXT"/>
    <w:uiPriority w:val="99"/>
    <w:rsid w:val="005C4DB6"/>
    <w:rPr>
      <w:rFonts w:ascii="Verdana" w:hAnsi="Verdana" w:cs="Verdana"/>
      <w:color w:val="000000"/>
      <w:spacing w:val="-2"/>
      <w:sz w:val="15"/>
      <w:szCs w:val="15"/>
      <w:vertAlign w:val="baseline"/>
      <w:lang w:val="hu-HU"/>
    </w:rPr>
  </w:style>
  <w:style w:type="character" w:customStyle="1" w:styleId="PODNADPIS1">
    <w:name w:val="PODNADPIS1"/>
    <w:basedOn w:val="TEXT0"/>
    <w:uiPriority w:val="99"/>
    <w:rsid w:val="005C4DB6"/>
    <w:rPr>
      <w:rFonts w:ascii="Verdana" w:hAnsi="Verdana" w:cs="Verdana"/>
      <w:color w:val="5388C2"/>
      <w:spacing w:val="-2"/>
      <w:sz w:val="24"/>
      <w:szCs w:val="24"/>
      <w:vertAlign w:val="baseline"/>
      <w:lang w:val="hu-HU"/>
    </w:rPr>
  </w:style>
  <w:style w:type="character" w:customStyle="1" w:styleId="longtext">
    <w:name w:val="long_text"/>
    <w:basedOn w:val="Bekezdsalapbettpusa"/>
    <w:rsid w:val="005C4DB6"/>
  </w:style>
  <w:style w:type="paragraph" w:customStyle="1" w:styleId="BodyText23">
    <w:name w:val="Body Text 23"/>
    <w:basedOn w:val="Norml"/>
    <w:rsid w:val="005C4DB6"/>
    <w:pPr>
      <w:tabs>
        <w:tab w:val="left" w:pos="9072"/>
      </w:tabs>
      <w:spacing w:before="0"/>
    </w:pPr>
    <w:rPr>
      <w:rFonts w:ascii="Times New Roman" w:hAnsi="Times New Roman"/>
      <w:sz w:val="26"/>
      <w:szCs w:val="26"/>
      <w:lang w:eastAsia="hu-HU"/>
    </w:rPr>
  </w:style>
  <w:style w:type="paragraph" w:customStyle="1" w:styleId="Normaltext">
    <w:name w:val="Normal text"/>
    <w:basedOn w:val="Szvegtrzs"/>
    <w:rsid w:val="005C4DB6"/>
    <w:pPr>
      <w:widowControl/>
      <w:suppressAutoHyphens/>
      <w:spacing w:before="120" w:after="120" w:line="276" w:lineRule="auto"/>
      <w:ind w:left="2520"/>
    </w:pPr>
    <w:rPr>
      <w:rFonts w:cs="Cambria"/>
      <w:kern w:val="1"/>
      <w:sz w:val="22"/>
      <w:szCs w:val="24"/>
      <w:lang w:eastAsia="ar-SA"/>
    </w:rPr>
  </w:style>
  <w:style w:type="paragraph" w:customStyle="1" w:styleId="Listaszerbekezds1">
    <w:name w:val="Listaszerű bekezdés1"/>
    <w:basedOn w:val="Norml"/>
    <w:uiPriority w:val="99"/>
    <w:rsid w:val="005C4DB6"/>
    <w:pPr>
      <w:suppressAutoHyphens/>
      <w:spacing w:before="0" w:after="200" w:line="276" w:lineRule="auto"/>
      <w:ind w:left="720"/>
      <w:jc w:val="left"/>
    </w:pPr>
    <w:rPr>
      <w:rFonts w:ascii="Calibri" w:eastAsia="SimSun" w:hAnsi="Calibri" w:cs="OpenSymbol"/>
      <w:kern w:val="1"/>
      <w:sz w:val="22"/>
      <w:szCs w:val="22"/>
      <w:lang w:val="en-US" w:eastAsia="ar-SA"/>
    </w:rPr>
  </w:style>
  <w:style w:type="paragraph" w:customStyle="1" w:styleId="NormlWeb1">
    <w:name w:val="Normál (Web)1"/>
    <w:basedOn w:val="Norml"/>
    <w:rsid w:val="005C4DB6"/>
    <w:pPr>
      <w:suppressAutoHyphens/>
      <w:spacing w:before="28" w:after="28" w:line="100" w:lineRule="atLeast"/>
      <w:jc w:val="left"/>
    </w:pPr>
    <w:rPr>
      <w:rFonts w:ascii="Times New Roman" w:hAnsi="Times New Roman" w:cs="Cambria"/>
      <w:kern w:val="1"/>
      <w:sz w:val="24"/>
      <w:lang w:eastAsia="hu-HU"/>
    </w:rPr>
  </w:style>
  <w:style w:type="paragraph" w:customStyle="1" w:styleId="Felsorols21">
    <w:name w:val="Felsorolás 21"/>
    <w:basedOn w:val="Norml"/>
    <w:rsid w:val="005C4DB6"/>
    <w:pPr>
      <w:tabs>
        <w:tab w:val="left" w:pos="624"/>
      </w:tabs>
      <w:suppressAutoHyphens/>
      <w:spacing w:before="0" w:line="100" w:lineRule="atLeast"/>
      <w:ind w:left="568" w:hanging="284"/>
      <w:jc w:val="left"/>
    </w:pPr>
    <w:rPr>
      <w:rFonts w:ascii="Times New Roman" w:hAnsi="Times New Roman" w:cs="Cambria"/>
      <w:kern w:val="1"/>
      <w:sz w:val="24"/>
      <w:szCs w:val="20"/>
      <w:lang w:eastAsia="hu-HU"/>
    </w:rPr>
  </w:style>
  <w:style w:type="paragraph" w:customStyle="1" w:styleId="Felsorols1">
    <w:name w:val="Felsorolás1"/>
    <w:basedOn w:val="Norml"/>
    <w:uiPriority w:val="99"/>
    <w:rsid w:val="005C4DB6"/>
    <w:pPr>
      <w:tabs>
        <w:tab w:val="left" w:pos="284"/>
      </w:tabs>
      <w:suppressAutoHyphens/>
      <w:spacing w:before="0" w:line="100" w:lineRule="atLeast"/>
      <w:ind w:left="357" w:hanging="357"/>
      <w:jc w:val="left"/>
    </w:pPr>
    <w:rPr>
      <w:rFonts w:ascii="Times New Roman" w:hAnsi="Times New Roman" w:cs="Cambria"/>
      <w:kern w:val="1"/>
      <w:sz w:val="24"/>
      <w:szCs w:val="20"/>
      <w:lang w:eastAsia="hu-HU"/>
    </w:rPr>
  </w:style>
  <w:style w:type="paragraph" w:customStyle="1" w:styleId="Szveg2">
    <w:name w:val="Szöveg2"/>
    <w:basedOn w:val="Norml"/>
    <w:link w:val="Szveg2Char"/>
    <w:rsid w:val="005C4DB6"/>
    <w:pPr>
      <w:spacing w:before="0"/>
    </w:pPr>
    <w:rPr>
      <w:rFonts w:ascii="Times New Roman" w:hAnsi="Times New Roman"/>
      <w:sz w:val="24"/>
      <w:lang w:eastAsia="hu-HU"/>
    </w:rPr>
  </w:style>
  <w:style w:type="character" w:customStyle="1" w:styleId="Szveg2Char">
    <w:name w:val="Szöveg2 Char"/>
    <w:basedOn w:val="Bekezdsalapbettpusa"/>
    <w:link w:val="Szveg2"/>
    <w:rsid w:val="005C4DB6"/>
    <w:rPr>
      <w:sz w:val="24"/>
      <w:szCs w:val="24"/>
      <w:lang w:val="hu-HU" w:eastAsia="hu-HU"/>
    </w:rPr>
  </w:style>
  <w:style w:type="paragraph" w:styleId="Alcm">
    <w:name w:val="Subtitle"/>
    <w:basedOn w:val="Norml"/>
    <w:next w:val="Norml"/>
    <w:link w:val="AlcmChar"/>
    <w:qFormat/>
    <w:rsid w:val="005C4DB6"/>
    <w:pPr>
      <w:numPr>
        <w:ilvl w:val="1"/>
      </w:numPr>
      <w:spacing w:before="120" w:after="120"/>
    </w:pPr>
    <w:rPr>
      <w:rFonts w:ascii="Times New Roman" w:eastAsiaTheme="majorEastAsia" w:hAnsi="Times New Roman" w:cstheme="majorBidi"/>
      <w:b/>
      <w:i/>
      <w:iCs/>
      <w:spacing w:val="15"/>
      <w:sz w:val="24"/>
      <w:lang w:eastAsia="en-US"/>
    </w:rPr>
  </w:style>
  <w:style w:type="character" w:customStyle="1" w:styleId="AlcmChar">
    <w:name w:val="Alcím Char"/>
    <w:basedOn w:val="Bekezdsalapbettpusa"/>
    <w:link w:val="Alcm"/>
    <w:rsid w:val="005C4DB6"/>
    <w:rPr>
      <w:rFonts w:eastAsiaTheme="majorEastAsia" w:cstheme="majorBidi"/>
      <w:b/>
      <w:i/>
      <w:iCs/>
      <w:spacing w:val="15"/>
      <w:sz w:val="24"/>
      <w:szCs w:val="24"/>
      <w:lang w:val="hu-HU" w:eastAsia="en-US"/>
    </w:rPr>
  </w:style>
  <w:style w:type="paragraph" w:customStyle="1" w:styleId="ListBullet21">
    <w:name w:val="List Bullet 21"/>
    <w:basedOn w:val="Norml"/>
    <w:rsid w:val="005C4DB6"/>
    <w:pPr>
      <w:tabs>
        <w:tab w:val="left" w:pos="624"/>
      </w:tabs>
      <w:suppressAutoHyphens/>
      <w:spacing w:before="0" w:line="100" w:lineRule="atLeast"/>
      <w:ind w:left="568" w:hanging="284"/>
      <w:jc w:val="left"/>
    </w:pPr>
    <w:rPr>
      <w:rFonts w:ascii="Times New Roman" w:hAnsi="Times New Roman" w:cs="Cambria"/>
      <w:kern w:val="1"/>
      <w:sz w:val="24"/>
      <w:szCs w:val="20"/>
      <w:lang w:eastAsia="hu-HU"/>
    </w:rPr>
  </w:style>
  <w:style w:type="paragraph" w:customStyle="1" w:styleId="ListBullet1">
    <w:name w:val="List Bullet1"/>
    <w:basedOn w:val="Norml"/>
    <w:rsid w:val="005C4DB6"/>
    <w:pPr>
      <w:tabs>
        <w:tab w:val="left" w:pos="284"/>
      </w:tabs>
      <w:suppressAutoHyphens/>
      <w:spacing w:before="0" w:line="100" w:lineRule="atLeast"/>
      <w:ind w:left="357" w:hanging="357"/>
      <w:jc w:val="left"/>
    </w:pPr>
    <w:rPr>
      <w:rFonts w:ascii="Times New Roman" w:hAnsi="Times New Roman" w:cs="Cambria"/>
      <w:kern w:val="1"/>
      <w:sz w:val="24"/>
      <w:szCs w:val="20"/>
      <w:lang w:eastAsia="hu-HU"/>
    </w:rPr>
  </w:style>
  <w:style w:type="paragraph" w:customStyle="1" w:styleId="NormalWeb1">
    <w:name w:val="Normal (Web)1"/>
    <w:basedOn w:val="Norml"/>
    <w:rsid w:val="005C4DB6"/>
    <w:pPr>
      <w:suppressAutoHyphens/>
      <w:spacing w:before="28" w:after="28" w:line="100" w:lineRule="atLeast"/>
      <w:jc w:val="left"/>
    </w:pPr>
    <w:rPr>
      <w:rFonts w:ascii="Times New Roman" w:hAnsi="Times New Roman" w:cs="Cambria"/>
      <w:kern w:val="1"/>
      <w:sz w:val="24"/>
      <w:lang w:eastAsia="hu-HU"/>
    </w:rPr>
  </w:style>
  <w:style w:type="paragraph" w:customStyle="1" w:styleId="Bulletwithtext4">
    <w:name w:val="Bullet with text 4"/>
    <w:basedOn w:val="Norml"/>
    <w:uiPriority w:val="99"/>
    <w:rsid w:val="005C4DB6"/>
    <w:pPr>
      <w:numPr>
        <w:numId w:val="10"/>
      </w:numPr>
      <w:spacing w:before="0"/>
    </w:pPr>
    <w:rPr>
      <w:rFonts w:ascii="Arial" w:hAnsi="Arial"/>
      <w:szCs w:val="20"/>
      <w:lang w:val="en-US" w:eastAsia="en-US"/>
    </w:rPr>
  </w:style>
  <w:style w:type="table" w:customStyle="1" w:styleId="Tblzatrcsos41jellszn1">
    <w:name w:val="Táblázat (rácsos) 4 – 1. jelölőszín1"/>
    <w:basedOn w:val="Normltblzat"/>
    <w:uiPriority w:val="49"/>
    <w:rsid w:val="00725137"/>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Kd">
    <w:name w:val="Kód"/>
    <w:basedOn w:val="Norml"/>
    <w:autoRedefine/>
    <w:qFormat/>
    <w:rsid w:val="008332E5"/>
    <w:pPr>
      <w:tabs>
        <w:tab w:val="left" w:pos="2268"/>
      </w:tabs>
    </w:pPr>
    <w:rPr>
      <w:rFonts w:ascii="Cambria" w:hAnsi="Cambria"/>
      <w:szCs w:val="20"/>
    </w:rPr>
  </w:style>
  <w:style w:type="character" w:customStyle="1" w:styleId="KdBet">
    <w:name w:val="KódBetű"/>
    <w:basedOn w:val="Bekezdsalapbettpusa"/>
    <w:uiPriority w:val="1"/>
    <w:qFormat/>
    <w:rsid w:val="008332E5"/>
    <w:rPr>
      <w:rFonts w:ascii="Cambria" w:hAnsi="Cambria"/>
      <w:b w:val="0"/>
      <w:sz w:val="20"/>
    </w:rPr>
  </w:style>
  <w:style w:type="paragraph" w:customStyle="1" w:styleId="LPHTTPM">
    <w:name w:val="LP_HTTPM"/>
    <w:basedOn w:val="Norml"/>
    <w:qFormat/>
    <w:rsid w:val="008332E5"/>
    <w:pPr>
      <w:tabs>
        <w:tab w:val="right" w:pos="8573"/>
      </w:tabs>
    </w:pPr>
  </w:style>
  <w:style w:type="table" w:customStyle="1" w:styleId="GridTable4Accent1">
    <w:name w:val="Grid Table 4 Accent 1"/>
    <w:basedOn w:val="Normltblzat"/>
    <w:uiPriority w:val="49"/>
    <w:rsid w:val="004A7EC6"/>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msor5Char">
    <w:name w:val="Címsor 5 Char"/>
    <w:aliases w:val="h5 Char1,l5 Char1,hm Char,H5 Char1,BP Heading 5 Char,Odstavec 2 Char,BP Heading 51 Char,Odstavec 21 Char,BP Heading 52 Char,Odstavec 22 Char,BP Heading 511 Char,Odstavec 211 Char,BP Heading 53 Char,Odstavec 23 Char,BP Heading 512 Char"/>
    <w:basedOn w:val="Bekezdsalapbettpusa"/>
    <w:link w:val="Cmsor5"/>
    <w:uiPriority w:val="99"/>
    <w:locked/>
    <w:rsid w:val="001A7D5F"/>
    <w:rPr>
      <w:rFonts w:ascii="Verdana" w:hAnsi="Verdana"/>
      <w:bCs/>
      <w:iCs/>
      <w:color w:val="004983"/>
      <w:sz w:val="22"/>
      <w:szCs w:val="22"/>
      <w:lang w:val="hu-HU"/>
    </w:rPr>
  </w:style>
  <w:style w:type="paragraph" w:customStyle="1" w:styleId="WW-Szvegtrzs3">
    <w:name w:val="WW-Szövegtörzs 3"/>
    <w:basedOn w:val="Norml"/>
    <w:uiPriority w:val="99"/>
    <w:rsid w:val="001A7D5F"/>
    <w:pPr>
      <w:widowControl w:val="0"/>
      <w:suppressAutoHyphens/>
      <w:spacing w:before="0"/>
      <w:jc w:val="left"/>
    </w:pPr>
    <w:rPr>
      <w:rFonts w:ascii="Times New Roman" w:hAnsi="Times New Roman"/>
      <w:sz w:val="24"/>
      <w:szCs w:val="20"/>
      <w:lang w:eastAsia="en-US"/>
    </w:rPr>
  </w:style>
  <w:style w:type="paragraph" w:styleId="Szvegtrzsbehzssal">
    <w:name w:val="Body Text Indent"/>
    <w:basedOn w:val="Norml"/>
    <w:link w:val="SzvegtrzsbehzssalChar"/>
    <w:uiPriority w:val="99"/>
    <w:rsid w:val="001A7D5F"/>
    <w:pPr>
      <w:spacing w:after="60"/>
      <w:ind w:left="108"/>
    </w:pPr>
    <w:rPr>
      <w:rFonts w:ascii="Times New Roman" w:hAnsi="Times New Roman"/>
      <w:iCs/>
      <w:sz w:val="24"/>
      <w:lang w:eastAsia="hu-HU"/>
    </w:rPr>
  </w:style>
  <w:style w:type="character" w:customStyle="1" w:styleId="SzvegtrzsbehzssalChar">
    <w:name w:val="Szövegtörzs behúzással Char"/>
    <w:basedOn w:val="Bekezdsalapbettpusa"/>
    <w:link w:val="Szvegtrzsbehzssal"/>
    <w:uiPriority w:val="99"/>
    <w:rsid w:val="001A7D5F"/>
    <w:rPr>
      <w:iCs/>
      <w:sz w:val="24"/>
      <w:szCs w:val="24"/>
      <w:lang w:val="hu-HU" w:eastAsia="hu-HU"/>
    </w:rPr>
  </w:style>
  <w:style w:type="paragraph" w:customStyle="1" w:styleId="WW-Szvegtrzs2">
    <w:name w:val="WW-Szövegtörzs 2"/>
    <w:basedOn w:val="Norml"/>
    <w:uiPriority w:val="99"/>
    <w:rsid w:val="001A7D5F"/>
    <w:pPr>
      <w:widowControl w:val="0"/>
      <w:suppressAutoHyphens/>
      <w:spacing w:before="0"/>
    </w:pPr>
    <w:rPr>
      <w:rFonts w:ascii="Times New Roman" w:hAnsi="Times New Roman"/>
      <w:sz w:val="24"/>
      <w:szCs w:val="20"/>
      <w:lang w:eastAsia="en-US"/>
    </w:rPr>
  </w:style>
  <w:style w:type="character" w:customStyle="1" w:styleId="WW-Bekezdsalap-bettpusa">
    <w:name w:val="WW-Bekezdés alap-bet?típusa"/>
    <w:uiPriority w:val="99"/>
    <w:rsid w:val="001A7D5F"/>
    <w:rPr>
      <w:sz w:val="20"/>
    </w:rPr>
  </w:style>
  <w:style w:type="character" w:customStyle="1" w:styleId="WW-Bekezdsalap-bettpusa1">
    <w:name w:val="WW-Bekezdés alap-bet?típusa1"/>
    <w:uiPriority w:val="99"/>
    <w:rsid w:val="001A7D5F"/>
    <w:rPr>
      <w:sz w:val="20"/>
    </w:rPr>
  </w:style>
  <w:style w:type="character" w:customStyle="1" w:styleId="Hiperhivatkozs1">
    <w:name w:val="Hiperhivatkozás1"/>
    <w:basedOn w:val="WW-Bekezdsalap-bettpusa1"/>
    <w:uiPriority w:val="99"/>
    <w:rsid w:val="001A7D5F"/>
    <w:rPr>
      <w:rFonts w:cs="Times New Roman"/>
      <w:color w:val="0000FF"/>
      <w:u w:val="single"/>
    </w:rPr>
  </w:style>
  <w:style w:type="character" w:customStyle="1" w:styleId="WW-Internetlink">
    <w:name w:val="WW-Internet link"/>
    <w:basedOn w:val="WW-Bekezdsalap-bettpusa1"/>
    <w:uiPriority w:val="99"/>
    <w:rsid w:val="001A7D5F"/>
    <w:rPr>
      <w:rFonts w:cs="Times New Roman"/>
      <w:color w:val="0000FF"/>
      <w:u w:val="single"/>
    </w:rPr>
  </w:style>
  <w:style w:type="character" w:customStyle="1" w:styleId="WW8Num2z0">
    <w:name w:val="WW8Num2z0"/>
    <w:uiPriority w:val="99"/>
    <w:rsid w:val="001A7D5F"/>
    <w:rPr>
      <w:rFonts w:ascii="Symbol" w:hAnsi="Symbol"/>
      <w:sz w:val="20"/>
    </w:rPr>
  </w:style>
  <w:style w:type="character" w:customStyle="1" w:styleId="WW8Num3z0">
    <w:name w:val="WW8Num3z0"/>
    <w:uiPriority w:val="99"/>
    <w:rsid w:val="001A7D5F"/>
    <w:rPr>
      <w:rFonts w:ascii="Symbol" w:hAnsi="Symbol"/>
      <w:sz w:val="20"/>
    </w:rPr>
  </w:style>
  <w:style w:type="character" w:customStyle="1" w:styleId="WW8Num4z0">
    <w:name w:val="WW8Num4z0"/>
    <w:uiPriority w:val="99"/>
    <w:rsid w:val="001A7D5F"/>
    <w:rPr>
      <w:rFonts w:ascii="Symbol" w:hAnsi="Symbol"/>
      <w:sz w:val="20"/>
    </w:rPr>
  </w:style>
  <w:style w:type="character" w:customStyle="1" w:styleId="WW8Num5z0">
    <w:name w:val="WW8Num5z0"/>
    <w:uiPriority w:val="99"/>
    <w:rsid w:val="001A7D5F"/>
    <w:rPr>
      <w:rFonts w:ascii="Symbol" w:hAnsi="Symbol"/>
      <w:sz w:val="20"/>
    </w:rPr>
  </w:style>
  <w:style w:type="character" w:customStyle="1" w:styleId="WW8Num6z0">
    <w:name w:val="WW8Num6z0"/>
    <w:uiPriority w:val="99"/>
    <w:rsid w:val="001A7D5F"/>
    <w:rPr>
      <w:rFonts w:ascii="Symbol" w:hAnsi="Symbol"/>
      <w:sz w:val="20"/>
    </w:rPr>
  </w:style>
  <w:style w:type="character" w:customStyle="1" w:styleId="WW8Num7z0">
    <w:name w:val="WW8Num7z0"/>
    <w:uiPriority w:val="99"/>
    <w:rsid w:val="001A7D5F"/>
    <w:rPr>
      <w:rFonts w:ascii="Symbol" w:hAnsi="Symbol"/>
      <w:sz w:val="20"/>
    </w:rPr>
  </w:style>
  <w:style w:type="character" w:customStyle="1" w:styleId="WW8Num8z0">
    <w:name w:val="WW8Num8z0"/>
    <w:uiPriority w:val="99"/>
    <w:rsid w:val="001A7D5F"/>
    <w:rPr>
      <w:rFonts w:ascii="Symbol" w:hAnsi="Symbol"/>
      <w:sz w:val="20"/>
    </w:rPr>
  </w:style>
  <w:style w:type="character" w:customStyle="1" w:styleId="WW8Num9z0">
    <w:name w:val="WW8Num9z0"/>
    <w:uiPriority w:val="99"/>
    <w:rsid w:val="001A7D5F"/>
    <w:rPr>
      <w:rFonts w:ascii="Symbol" w:hAnsi="Symbol"/>
      <w:sz w:val="20"/>
    </w:rPr>
  </w:style>
  <w:style w:type="character" w:customStyle="1" w:styleId="WW8Num10z0">
    <w:name w:val="WW8Num10z0"/>
    <w:uiPriority w:val="99"/>
    <w:rsid w:val="001A7D5F"/>
    <w:rPr>
      <w:rFonts w:ascii="Symbol" w:hAnsi="Symbol"/>
      <w:sz w:val="20"/>
    </w:rPr>
  </w:style>
  <w:style w:type="character" w:customStyle="1" w:styleId="WW8Num11z0">
    <w:name w:val="WW8Num11z0"/>
    <w:uiPriority w:val="99"/>
    <w:rsid w:val="001A7D5F"/>
    <w:rPr>
      <w:rFonts w:ascii="Symbol" w:hAnsi="Symbol"/>
      <w:sz w:val="20"/>
    </w:rPr>
  </w:style>
  <w:style w:type="character" w:customStyle="1" w:styleId="WW8Num12z0">
    <w:name w:val="WW8Num12z0"/>
    <w:uiPriority w:val="99"/>
    <w:rsid w:val="001A7D5F"/>
    <w:rPr>
      <w:rFonts w:ascii="Symbol" w:hAnsi="Symbol"/>
      <w:sz w:val="20"/>
    </w:rPr>
  </w:style>
  <w:style w:type="character" w:customStyle="1" w:styleId="WW8Num13z0">
    <w:name w:val="WW8Num13z0"/>
    <w:uiPriority w:val="99"/>
    <w:rsid w:val="001A7D5F"/>
    <w:rPr>
      <w:rFonts w:ascii="Symbol" w:hAnsi="Symbol"/>
      <w:sz w:val="20"/>
    </w:rPr>
  </w:style>
  <w:style w:type="character" w:customStyle="1" w:styleId="WW8Num15z0">
    <w:name w:val="WW8Num15z0"/>
    <w:uiPriority w:val="99"/>
    <w:rsid w:val="001A7D5F"/>
    <w:rPr>
      <w:rFonts w:ascii="Symbol" w:hAnsi="Symbol"/>
      <w:sz w:val="20"/>
    </w:rPr>
  </w:style>
  <w:style w:type="character" w:customStyle="1" w:styleId="WW8Num16z0">
    <w:name w:val="WW8Num16z0"/>
    <w:uiPriority w:val="99"/>
    <w:rsid w:val="001A7D5F"/>
    <w:rPr>
      <w:rFonts w:ascii="Symbol" w:hAnsi="Symbol"/>
      <w:sz w:val="20"/>
    </w:rPr>
  </w:style>
  <w:style w:type="character" w:customStyle="1" w:styleId="WW8Num17z0">
    <w:name w:val="WW8Num17z0"/>
    <w:uiPriority w:val="99"/>
    <w:rsid w:val="001A7D5F"/>
    <w:rPr>
      <w:rFonts w:ascii="Symbol" w:hAnsi="Symbol"/>
      <w:sz w:val="20"/>
    </w:rPr>
  </w:style>
  <w:style w:type="character" w:customStyle="1" w:styleId="WW8Num18z0">
    <w:name w:val="WW8Num18z0"/>
    <w:uiPriority w:val="99"/>
    <w:rsid w:val="001A7D5F"/>
    <w:rPr>
      <w:rFonts w:ascii="Symbol" w:hAnsi="Symbol"/>
      <w:sz w:val="20"/>
    </w:rPr>
  </w:style>
  <w:style w:type="character" w:customStyle="1" w:styleId="WW8Num19z0">
    <w:name w:val="WW8Num19z0"/>
    <w:uiPriority w:val="99"/>
    <w:rsid w:val="001A7D5F"/>
    <w:rPr>
      <w:rFonts w:ascii="Symbol" w:hAnsi="Symbol"/>
      <w:sz w:val="20"/>
    </w:rPr>
  </w:style>
  <w:style w:type="character" w:customStyle="1" w:styleId="WW8Num20z0">
    <w:name w:val="WW8Num20z0"/>
    <w:uiPriority w:val="99"/>
    <w:rsid w:val="001A7D5F"/>
    <w:rPr>
      <w:rFonts w:ascii="Symbol" w:hAnsi="Symbol"/>
      <w:sz w:val="20"/>
    </w:rPr>
  </w:style>
  <w:style w:type="character" w:customStyle="1" w:styleId="WW8Num22z0">
    <w:name w:val="WW8Num22z0"/>
    <w:uiPriority w:val="99"/>
    <w:rsid w:val="001A7D5F"/>
    <w:rPr>
      <w:rFonts w:ascii="Symbol" w:hAnsi="Symbol"/>
      <w:sz w:val="20"/>
    </w:rPr>
  </w:style>
  <w:style w:type="character" w:customStyle="1" w:styleId="WW8Num23z0">
    <w:name w:val="WW8Num23z0"/>
    <w:uiPriority w:val="99"/>
    <w:rsid w:val="001A7D5F"/>
    <w:rPr>
      <w:rFonts w:ascii="Symbol" w:hAnsi="Symbol"/>
      <w:sz w:val="20"/>
    </w:rPr>
  </w:style>
  <w:style w:type="character" w:customStyle="1" w:styleId="WW8Num24z0">
    <w:name w:val="WW8Num24z0"/>
    <w:uiPriority w:val="99"/>
    <w:rsid w:val="001A7D5F"/>
    <w:rPr>
      <w:rFonts w:ascii="Symbol" w:hAnsi="Symbol"/>
      <w:sz w:val="20"/>
    </w:rPr>
  </w:style>
  <w:style w:type="character" w:customStyle="1" w:styleId="WW8Num25z0">
    <w:name w:val="WW8Num25z0"/>
    <w:uiPriority w:val="99"/>
    <w:rsid w:val="001A7D5F"/>
    <w:rPr>
      <w:rFonts w:ascii="Symbol" w:hAnsi="Symbol"/>
      <w:sz w:val="20"/>
    </w:rPr>
  </w:style>
  <w:style w:type="character" w:customStyle="1" w:styleId="WW8Num26z0">
    <w:name w:val="WW8Num26z0"/>
    <w:uiPriority w:val="99"/>
    <w:rsid w:val="001A7D5F"/>
    <w:rPr>
      <w:rFonts w:ascii="Symbol" w:hAnsi="Symbol"/>
      <w:sz w:val="20"/>
    </w:rPr>
  </w:style>
  <w:style w:type="character" w:customStyle="1" w:styleId="WW8Num27z0">
    <w:name w:val="WW8Num27z0"/>
    <w:uiPriority w:val="99"/>
    <w:rsid w:val="001A7D5F"/>
    <w:rPr>
      <w:rFonts w:ascii="Symbol" w:hAnsi="Symbol"/>
      <w:sz w:val="20"/>
    </w:rPr>
  </w:style>
  <w:style w:type="character" w:customStyle="1" w:styleId="WW8Num28z0">
    <w:name w:val="WW8Num28z0"/>
    <w:uiPriority w:val="99"/>
    <w:rsid w:val="001A7D5F"/>
    <w:rPr>
      <w:rFonts w:ascii="Symbol" w:hAnsi="Symbol"/>
      <w:sz w:val="20"/>
    </w:rPr>
  </w:style>
  <w:style w:type="character" w:customStyle="1" w:styleId="WW8Num29z0">
    <w:name w:val="WW8Num29z0"/>
    <w:uiPriority w:val="99"/>
    <w:rsid w:val="001A7D5F"/>
    <w:rPr>
      <w:rFonts w:ascii="Symbol" w:hAnsi="Symbol"/>
      <w:sz w:val="20"/>
    </w:rPr>
  </w:style>
  <w:style w:type="character" w:customStyle="1" w:styleId="WW8Num30z0">
    <w:name w:val="WW8Num30z0"/>
    <w:uiPriority w:val="99"/>
    <w:rsid w:val="001A7D5F"/>
    <w:rPr>
      <w:rFonts w:ascii="Symbol" w:hAnsi="Symbol"/>
      <w:sz w:val="20"/>
    </w:rPr>
  </w:style>
  <w:style w:type="character" w:customStyle="1" w:styleId="WW8Num31z0">
    <w:name w:val="WW8Num31z0"/>
    <w:uiPriority w:val="99"/>
    <w:rsid w:val="001A7D5F"/>
    <w:rPr>
      <w:rFonts w:ascii="Symbol" w:hAnsi="Symbol"/>
      <w:sz w:val="20"/>
    </w:rPr>
  </w:style>
  <w:style w:type="character" w:customStyle="1" w:styleId="WW8Num32z0">
    <w:name w:val="WW8Num32z0"/>
    <w:uiPriority w:val="99"/>
    <w:rsid w:val="001A7D5F"/>
    <w:rPr>
      <w:rFonts w:ascii="Symbol" w:hAnsi="Symbol"/>
      <w:sz w:val="20"/>
    </w:rPr>
  </w:style>
  <w:style w:type="character" w:customStyle="1" w:styleId="WW8Num33z0">
    <w:name w:val="WW8Num33z0"/>
    <w:uiPriority w:val="99"/>
    <w:rsid w:val="001A7D5F"/>
    <w:rPr>
      <w:rFonts w:ascii="Symbol" w:hAnsi="Symbol"/>
      <w:sz w:val="20"/>
    </w:rPr>
  </w:style>
  <w:style w:type="character" w:customStyle="1" w:styleId="WW8Num34z0">
    <w:name w:val="WW8Num34z0"/>
    <w:uiPriority w:val="99"/>
    <w:rsid w:val="001A7D5F"/>
    <w:rPr>
      <w:rFonts w:ascii="Symbol" w:hAnsi="Symbol"/>
      <w:sz w:val="20"/>
    </w:rPr>
  </w:style>
  <w:style w:type="character" w:customStyle="1" w:styleId="WW8Num35z0">
    <w:name w:val="WW8Num35z0"/>
    <w:uiPriority w:val="99"/>
    <w:rsid w:val="001A7D5F"/>
    <w:rPr>
      <w:rFonts w:ascii="Symbol" w:hAnsi="Symbol"/>
      <w:sz w:val="20"/>
    </w:rPr>
  </w:style>
  <w:style w:type="character" w:customStyle="1" w:styleId="WW8Num36z0">
    <w:name w:val="WW8Num36z0"/>
    <w:uiPriority w:val="99"/>
    <w:rsid w:val="001A7D5F"/>
    <w:rPr>
      <w:rFonts w:ascii="Symbol" w:hAnsi="Symbol"/>
      <w:sz w:val="20"/>
    </w:rPr>
  </w:style>
  <w:style w:type="character" w:customStyle="1" w:styleId="WW8Num37z0">
    <w:name w:val="WW8Num37z0"/>
    <w:uiPriority w:val="99"/>
    <w:rsid w:val="001A7D5F"/>
    <w:rPr>
      <w:rFonts w:ascii="Symbol" w:hAnsi="Symbol"/>
      <w:sz w:val="20"/>
    </w:rPr>
  </w:style>
  <w:style w:type="character" w:customStyle="1" w:styleId="WW8Num38z0">
    <w:name w:val="WW8Num38z0"/>
    <w:uiPriority w:val="99"/>
    <w:rsid w:val="001A7D5F"/>
    <w:rPr>
      <w:rFonts w:ascii="Symbol" w:hAnsi="Symbol"/>
      <w:sz w:val="20"/>
    </w:rPr>
  </w:style>
  <w:style w:type="character" w:customStyle="1" w:styleId="WW8Num39z0">
    <w:name w:val="WW8Num39z0"/>
    <w:uiPriority w:val="99"/>
    <w:rsid w:val="001A7D5F"/>
    <w:rPr>
      <w:rFonts w:ascii="Symbol" w:hAnsi="Symbol"/>
      <w:sz w:val="20"/>
    </w:rPr>
  </w:style>
  <w:style w:type="character" w:customStyle="1" w:styleId="WW8Num40z0">
    <w:name w:val="WW8Num40z0"/>
    <w:uiPriority w:val="99"/>
    <w:rsid w:val="001A7D5F"/>
    <w:rPr>
      <w:rFonts w:ascii="Symbol" w:hAnsi="Symbol"/>
      <w:sz w:val="20"/>
    </w:rPr>
  </w:style>
  <w:style w:type="character" w:customStyle="1" w:styleId="WW8Num41z0">
    <w:name w:val="WW8Num41z0"/>
    <w:uiPriority w:val="99"/>
    <w:rsid w:val="001A7D5F"/>
    <w:rPr>
      <w:rFonts w:ascii="Symbol" w:hAnsi="Symbol"/>
      <w:sz w:val="20"/>
    </w:rPr>
  </w:style>
  <w:style w:type="character" w:customStyle="1" w:styleId="WW8Num42z0">
    <w:name w:val="WW8Num42z0"/>
    <w:uiPriority w:val="99"/>
    <w:rsid w:val="001A7D5F"/>
    <w:rPr>
      <w:rFonts w:ascii="Symbol" w:hAnsi="Symbol"/>
      <w:sz w:val="20"/>
    </w:rPr>
  </w:style>
  <w:style w:type="character" w:customStyle="1" w:styleId="WW8Num43z0">
    <w:name w:val="WW8Num43z0"/>
    <w:uiPriority w:val="99"/>
    <w:rsid w:val="001A7D5F"/>
    <w:rPr>
      <w:rFonts w:ascii="Symbol" w:hAnsi="Symbol"/>
      <w:sz w:val="20"/>
    </w:rPr>
  </w:style>
  <w:style w:type="character" w:customStyle="1" w:styleId="WW8Num44z0">
    <w:name w:val="WW8Num44z0"/>
    <w:uiPriority w:val="99"/>
    <w:rsid w:val="001A7D5F"/>
    <w:rPr>
      <w:rFonts w:ascii="Symbol" w:hAnsi="Symbol"/>
      <w:sz w:val="20"/>
    </w:rPr>
  </w:style>
  <w:style w:type="character" w:customStyle="1" w:styleId="WW8Num45z0">
    <w:name w:val="WW8Num45z0"/>
    <w:uiPriority w:val="99"/>
    <w:rsid w:val="001A7D5F"/>
    <w:rPr>
      <w:rFonts w:ascii="Symbol" w:hAnsi="Symbol"/>
      <w:sz w:val="20"/>
    </w:rPr>
  </w:style>
  <w:style w:type="character" w:customStyle="1" w:styleId="WW8NumSt21z0">
    <w:name w:val="WW8NumSt21z0"/>
    <w:uiPriority w:val="99"/>
    <w:rsid w:val="001A7D5F"/>
    <w:rPr>
      <w:rFonts w:ascii="Symbol" w:hAnsi="Symbol"/>
      <w:sz w:val="20"/>
    </w:rPr>
  </w:style>
  <w:style w:type="character" w:customStyle="1" w:styleId="WW8NumSt24z0">
    <w:name w:val="WW8NumSt24z0"/>
    <w:uiPriority w:val="99"/>
    <w:rsid w:val="001A7D5F"/>
    <w:rPr>
      <w:rFonts w:ascii="Symbol" w:hAnsi="Symbol"/>
      <w:sz w:val="20"/>
    </w:rPr>
  </w:style>
  <w:style w:type="character" w:customStyle="1" w:styleId="WW8NumSt41z0">
    <w:name w:val="WW8NumSt41z0"/>
    <w:uiPriority w:val="99"/>
    <w:rsid w:val="001A7D5F"/>
    <w:rPr>
      <w:rFonts w:ascii="Symbol" w:hAnsi="Symbol"/>
      <w:sz w:val="20"/>
    </w:rPr>
  </w:style>
  <w:style w:type="character" w:customStyle="1" w:styleId="BulletSymbols">
    <w:name w:val="Bullet Symbols"/>
    <w:uiPriority w:val="99"/>
    <w:rsid w:val="001A7D5F"/>
    <w:rPr>
      <w:rFonts w:ascii="StarBats" w:hAnsi="StarBats"/>
      <w:sz w:val="18"/>
    </w:rPr>
  </w:style>
  <w:style w:type="character" w:customStyle="1" w:styleId="WW-BulletSymbols">
    <w:name w:val="WW-Bullet Symbols"/>
    <w:uiPriority w:val="99"/>
    <w:rsid w:val="001A7D5F"/>
    <w:rPr>
      <w:rFonts w:ascii="StarBats" w:hAnsi="StarBats"/>
      <w:sz w:val="18"/>
    </w:rPr>
  </w:style>
  <w:style w:type="character" w:customStyle="1" w:styleId="WW8NumSt2z0">
    <w:name w:val="WW8NumSt2z0"/>
    <w:uiPriority w:val="99"/>
    <w:rsid w:val="001A7D5F"/>
    <w:rPr>
      <w:rFonts w:ascii="Symbol" w:hAnsi="Symbol"/>
      <w:sz w:val="20"/>
    </w:rPr>
  </w:style>
  <w:style w:type="character" w:customStyle="1" w:styleId="RTFNum31">
    <w:name w:val="RTF_Num 3 1"/>
    <w:uiPriority w:val="99"/>
    <w:rsid w:val="001A7D5F"/>
    <w:rPr>
      <w:rFonts w:ascii="Symbol" w:hAnsi="Symbol"/>
      <w:sz w:val="20"/>
    </w:rPr>
  </w:style>
  <w:style w:type="paragraph" w:customStyle="1" w:styleId="Heading">
    <w:name w:val="Heading"/>
    <w:basedOn w:val="Norml"/>
    <w:next w:val="Szvegtrzs"/>
    <w:uiPriority w:val="99"/>
    <w:rsid w:val="001A7D5F"/>
    <w:pPr>
      <w:keepNext/>
      <w:widowControl w:val="0"/>
      <w:suppressAutoHyphens/>
      <w:spacing w:before="240" w:after="120"/>
      <w:jc w:val="left"/>
    </w:pPr>
    <w:rPr>
      <w:rFonts w:ascii="Arial" w:hAnsi="Arial"/>
      <w:sz w:val="28"/>
      <w:szCs w:val="20"/>
      <w:lang w:eastAsia="en-US"/>
    </w:rPr>
  </w:style>
  <w:style w:type="paragraph" w:customStyle="1" w:styleId="Index">
    <w:name w:val="Index"/>
    <w:basedOn w:val="Norml"/>
    <w:uiPriority w:val="99"/>
    <w:rsid w:val="001A7D5F"/>
    <w:pPr>
      <w:widowControl w:val="0"/>
      <w:suppressAutoHyphens/>
      <w:spacing w:before="0"/>
      <w:jc w:val="left"/>
    </w:pPr>
    <w:rPr>
      <w:rFonts w:ascii="Times New Roman" w:hAnsi="Times New Roman"/>
      <w:szCs w:val="20"/>
      <w:lang w:eastAsia="en-US"/>
    </w:rPr>
  </w:style>
  <w:style w:type="paragraph" w:customStyle="1" w:styleId="WW-Csakszveg">
    <w:name w:val="WW-Csak szöveg"/>
    <w:basedOn w:val="Norml"/>
    <w:uiPriority w:val="99"/>
    <w:rsid w:val="001A7D5F"/>
    <w:pPr>
      <w:widowControl w:val="0"/>
      <w:suppressAutoHyphens/>
      <w:spacing w:before="0"/>
      <w:jc w:val="left"/>
    </w:pPr>
    <w:rPr>
      <w:rFonts w:ascii="Courier New" w:hAnsi="Courier New"/>
      <w:szCs w:val="20"/>
      <w:lang w:eastAsia="en-US"/>
    </w:rPr>
  </w:style>
  <w:style w:type="paragraph" w:customStyle="1" w:styleId="WW-Dokumentumtrkp">
    <w:name w:val="WW-Dokumentumtérkép"/>
    <w:basedOn w:val="Norml"/>
    <w:uiPriority w:val="99"/>
    <w:rsid w:val="001A7D5F"/>
    <w:pPr>
      <w:widowControl w:val="0"/>
      <w:shd w:val="clear" w:color="FFFFFF" w:fill="000080"/>
      <w:suppressAutoHyphens/>
      <w:spacing w:before="0"/>
      <w:jc w:val="left"/>
    </w:pPr>
    <w:rPr>
      <w:rFonts w:ascii="Tahoma" w:hAnsi="Tahoma"/>
      <w:szCs w:val="20"/>
      <w:lang w:eastAsia="en-US"/>
    </w:rPr>
  </w:style>
  <w:style w:type="paragraph" w:customStyle="1" w:styleId="Szvegtrzs21">
    <w:name w:val="Szövegtörzs 21"/>
    <w:basedOn w:val="Norml"/>
    <w:uiPriority w:val="99"/>
    <w:rsid w:val="001A7D5F"/>
    <w:pPr>
      <w:widowControl w:val="0"/>
      <w:suppressAutoHyphens/>
      <w:spacing w:before="0"/>
    </w:pPr>
    <w:rPr>
      <w:rFonts w:ascii="Times New Roman" w:hAnsi="Times New Roman"/>
      <w:i/>
      <w:sz w:val="24"/>
      <w:szCs w:val="20"/>
      <w:lang w:eastAsia="en-US"/>
    </w:rPr>
  </w:style>
  <w:style w:type="paragraph" w:customStyle="1" w:styleId="TableContents">
    <w:name w:val="Table Contents"/>
    <w:basedOn w:val="Szvegtrzs"/>
    <w:uiPriority w:val="99"/>
    <w:rsid w:val="001A7D5F"/>
    <w:pPr>
      <w:suppressAutoHyphens/>
      <w:jc w:val="center"/>
    </w:pPr>
    <w:rPr>
      <w:rFonts w:ascii="Times New Roman" w:hAnsi="Times New Roman"/>
      <w:b/>
      <w:sz w:val="28"/>
      <w:lang w:eastAsia="en-US"/>
    </w:rPr>
  </w:style>
  <w:style w:type="paragraph" w:styleId="Szvegtrzsbehzssal3">
    <w:name w:val="Body Text Indent 3"/>
    <w:basedOn w:val="Norml"/>
    <w:link w:val="Szvegtrzsbehzssal3Char"/>
    <w:uiPriority w:val="99"/>
    <w:rsid w:val="001A7D5F"/>
    <w:pPr>
      <w:spacing w:before="0"/>
      <w:ind w:left="708"/>
    </w:pPr>
    <w:rPr>
      <w:rFonts w:ascii="Times New Roman" w:hAnsi="Times New Roman"/>
      <w:sz w:val="22"/>
      <w:szCs w:val="20"/>
      <w:lang w:eastAsia="hu-HU"/>
    </w:rPr>
  </w:style>
  <w:style w:type="character" w:customStyle="1" w:styleId="Szvegtrzsbehzssal3Char">
    <w:name w:val="Szövegtörzs behúzással 3 Char"/>
    <w:basedOn w:val="Bekezdsalapbettpusa"/>
    <w:link w:val="Szvegtrzsbehzssal3"/>
    <w:uiPriority w:val="99"/>
    <w:rsid w:val="001A7D5F"/>
    <w:rPr>
      <w:sz w:val="22"/>
      <w:lang w:val="hu-HU" w:eastAsia="hu-HU"/>
    </w:rPr>
  </w:style>
  <w:style w:type="paragraph" w:styleId="Szvegblokk">
    <w:name w:val="Block Text"/>
    <w:basedOn w:val="Norml"/>
    <w:uiPriority w:val="99"/>
    <w:rsid w:val="001A7D5F"/>
    <w:pPr>
      <w:spacing w:before="0"/>
      <w:ind w:left="440" w:right="151"/>
    </w:pPr>
    <w:rPr>
      <w:rFonts w:ascii="Times New Roman" w:hAnsi="Times New Roman"/>
      <w:iCs/>
      <w:sz w:val="24"/>
      <w:lang w:eastAsia="hu-HU"/>
    </w:rPr>
  </w:style>
  <w:style w:type="paragraph" w:styleId="Dokumentumtrkp">
    <w:name w:val="Document Map"/>
    <w:basedOn w:val="Norml"/>
    <w:link w:val="DokumentumtrkpChar"/>
    <w:uiPriority w:val="99"/>
    <w:semiHidden/>
    <w:rsid w:val="001A7D5F"/>
    <w:pPr>
      <w:shd w:val="clear" w:color="auto" w:fill="000080"/>
      <w:spacing w:before="0"/>
      <w:jc w:val="left"/>
    </w:pPr>
    <w:rPr>
      <w:rFonts w:ascii="Tahoma" w:hAnsi="Tahoma" w:cs="Tahoma"/>
      <w:sz w:val="24"/>
      <w:lang w:eastAsia="hu-HU"/>
    </w:rPr>
  </w:style>
  <w:style w:type="character" w:customStyle="1" w:styleId="DokumentumtrkpChar">
    <w:name w:val="Dokumentumtérkép Char"/>
    <w:basedOn w:val="Bekezdsalapbettpusa"/>
    <w:link w:val="Dokumentumtrkp"/>
    <w:uiPriority w:val="99"/>
    <w:semiHidden/>
    <w:rsid w:val="001A7D5F"/>
    <w:rPr>
      <w:rFonts w:ascii="Tahoma" w:hAnsi="Tahoma" w:cs="Tahoma"/>
      <w:sz w:val="24"/>
      <w:szCs w:val="24"/>
      <w:shd w:val="clear" w:color="auto" w:fill="000080"/>
      <w:lang w:val="hu-HU" w:eastAsia="hu-HU"/>
    </w:rPr>
  </w:style>
  <w:style w:type="paragraph" w:customStyle="1" w:styleId="ww-szvegtrzs20">
    <w:name w:val="ww-szvegtrzs2"/>
    <w:basedOn w:val="Norml"/>
    <w:uiPriority w:val="99"/>
    <w:rsid w:val="001A7D5F"/>
    <w:pPr>
      <w:spacing w:before="100" w:beforeAutospacing="1" w:after="100" w:afterAutospacing="1"/>
      <w:jc w:val="left"/>
    </w:pPr>
    <w:rPr>
      <w:rFonts w:ascii="Arial Unicode MS" w:eastAsia="Arial Unicode MS" w:hAnsi="Arial Unicode MS" w:cs="Arial Unicode MS"/>
      <w:sz w:val="24"/>
      <w:lang w:eastAsia="hu-HU"/>
    </w:rPr>
  </w:style>
  <w:style w:type="paragraph" w:customStyle="1" w:styleId="alcm0">
    <w:name w:val="alcím"/>
    <w:basedOn w:val="Norml"/>
    <w:autoRedefine/>
    <w:uiPriority w:val="99"/>
    <w:rsid w:val="001A7D5F"/>
    <w:pPr>
      <w:spacing w:before="120" w:after="120"/>
      <w:jc w:val="left"/>
    </w:pPr>
    <w:rPr>
      <w:rFonts w:ascii="Arial" w:hAnsi="Arial"/>
      <w:i/>
      <w:spacing w:val="20"/>
      <w:sz w:val="28"/>
      <w:szCs w:val="20"/>
      <w:lang w:eastAsia="hu-HU"/>
    </w:rPr>
  </w:style>
  <w:style w:type="paragraph" w:customStyle="1" w:styleId="Stlus1">
    <w:name w:val="Stílus1"/>
    <w:basedOn w:val="Cmsor1"/>
    <w:autoRedefine/>
    <w:uiPriority w:val="99"/>
    <w:rsid w:val="001A7D5F"/>
    <w:pPr>
      <w:pageBreakBefore w:val="0"/>
      <w:pBdr>
        <w:top w:val="thinThickSmallGap" w:sz="24" w:space="1" w:color="auto"/>
      </w:pBdr>
      <w:tabs>
        <w:tab w:val="left" w:pos="709"/>
      </w:tabs>
      <w:spacing w:before="0" w:after="0"/>
    </w:pPr>
    <w:rPr>
      <w:rFonts w:ascii="Times New Roman" w:hAnsi="Times New Roman" w:cs="Times New Roman"/>
      <w:b/>
      <w:bCs w:val="0"/>
      <w:color w:val="800000"/>
      <w:kern w:val="0"/>
      <w:sz w:val="28"/>
      <w:szCs w:val="32"/>
      <w:lang w:eastAsia="hu-HU"/>
    </w:rPr>
  </w:style>
</w:styles>
</file>

<file path=word/webSettings.xml><?xml version="1.0" encoding="utf-8"?>
<w:webSettings xmlns:r="http://schemas.openxmlformats.org/officeDocument/2006/relationships" xmlns:w="http://schemas.openxmlformats.org/wordprocessingml/2006/main">
  <w:divs>
    <w:div w:id="37635096">
      <w:bodyDiv w:val="1"/>
      <w:marLeft w:val="0"/>
      <w:marRight w:val="0"/>
      <w:marTop w:val="0"/>
      <w:marBottom w:val="0"/>
      <w:divBdr>
        <w:top w:val="none" w:sz="0" w:space="0" w:color="auto"/>
        <w:left w:val="none" w:sz="0" w:space="0" w:color="auto"/>
        <w:bottom w:val="none" w:sz="0" w:space="0" w:color="auto"/>
        <w:right w:val="none" w:sz="0" w:space="0" w:color="auto"/>
      </w:divBdr>
      <w:divsChild>
        <w:div w:id="1399328355">
          <w:marLeft w:val="0"/>
          <w:marRight w:val="0"/>
          <w:marTop w:val="0"/>
          <w:marBottom w:val="0"/>
          <w:divBdr>
            <w:top w:val="none" w:sz="0" w:space="0" w:color="auto"/>
            <w:left w:val="none" w:sz="0" w:space="0" w:color="auto"/>
            <w:bottom w:val="none" w:sz="0" w:space="0" w:color="auto"/>
            <w:right w:val="none" w:sz="0" w:space="0" w:color="auto"/>
          </w:divBdr>
          <w:divsChild>
            <w:div w:id="69365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8038">
      <w:bodyDiv w:val="1"/>
      <w:marLeft w:val="0"/>
      <w:marRight w:val="0"/>
      <w:marTop w:val="0"/>
      <w:marBottom w:val="0"/>
      <w:divBdr>
        <w:top w:val="none" w:sz="0" w:space="0" w:color="auto"/>
        <w:left w:val="none" w:sz="0" w:space="0" w:color="auto"/>
        <w:bottom w:val="none" w:sz="0" w:space="0" w:color="auto"/>
        <w:right w:val="none" w:sz="0" w:space="0" w:color="auto"/>
      </w:divBdr>
      <w:divsChild>
        <w:div w:id="1735354148">
          <w:marLeft w:val="0"/>
          <w:marRight w:val="0"/>
          <w:marTop w:val="0"/>
          <w:marBottom w:val="0"/>
          <w:divBdr>
            <w:top w:val="none" w:sz="0" w:space="0" w:color="auto"/>
            <w:left w:val="none" w:sz="0" w:space="0" w:color="auto"/>
            <w:bottom w:val="none" w:sz="0" w:space="0" w:color="auto"/>
            <w:right w:val="none" w:sz="0" w:space="0" w:color="auto"/>
          </w:divBdr>
          <w:divsChild>
            <w:div w:id="22592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20088">
      <w:bodyDiv w:val="1"/>
      <w:marLeft w:val="0"/>
      <w:marRight w:val="0"/>
      <w:marTop w:val="0"/>
      <w:marBottom w:val="0"/>
      <w:divBdr>
        <w:top w:val="none" w:sz="0" w:space="0" w:color="auto"/>
        <w:left w:val="none" w:sz="0" w:space="0" w:color="auto"/>
        <w:bottom w:val="none" w:sz="0" w:space="0" w:color="auto"/>
        <w:right w:val="none" w:sz="0" w:space="0" w:color="auto"/>
      </w:divBdr>
    </w:div>
    <w:div w:id="129255289">
      <w:bodyDiv w:val="1"/>
      <w:marLeft w:val="0"/>
      <w:marRight w:val="0"/>
      <w:marTop w:val="0"/>
      <w:marBottom w:val="0"/>
      <w:divBdr>
        <w:top w:val="none" w:sz="0" w:space="0" w:color="auto"/>
        <w:left w:val="none" w:sz="0" w:space="0" w:color="auto"/>
        <w:bottom w:val="none" w:sz="0" w:space="0" w:color="auto"/>
        <w:right w:val="none" w:sz="0" w:space="0" w:color="auto"/>
      </w:divBdr>
    </w:div>
    <w:div w:id="147791907">
      <w:bodyDiv w:val="1"/>
      <w:marLeft w:val="0"/>
      <w:marRight w:val="0"/>
      <w:marTop w:val="0"/>
      <w:marBottom w:val="0"/>
      <w:divBdr>
        <w:top w:val="none" w:sz="0" w:space="0" w:color="auto"/>
        <w:left w:val="none" w:sz="0" w:space="0" w:color="auto"/>
        <w:bottom w:val="none" w:sz="0" w:space="0" w:color="auto"/>
        <w:right w:val="none" w:sz="0" w:space="0" w:color="auto"/>
      </w:divBdr>
    </w:div>
    <w:div w:id="202375973">
      <w:bodyDiv w:val="1"/>
      <w:marLeft w:val="0"/>
      <w:marRight w:val="0"/>
      <w:marTop w:val="0"/>
      <w:marBottom w:val="0"/>
      <w:divBdr>
        <w:top w:val="none" w:sz="0" w:space="0" w:color="auto"/>
        <w:left w:val="none" w:sz="0" w:space="0" w:color="auto"/>
        <w:bottom w:val="none" w:sz="0" w:space="0" w:color="auto"/>
        <w:right w:val="none" w:sz="0" w:space="0" w:color="auto"/>
      </w:divBdr>
    </w:div>
    <w:div w:id="222448002">
      <w:bodyDiv w:val="1"/>
      <w:marLeft w:val="0"/>
      <w:marRight w:val="0"/>
      <w:marTop w:val="0"/>
      <w:marBottom w:val="0"/>
      <w:divBdr>
        <w:top w:val="none" w:sz="0" w:space="0" w:color="auto"/>
        <w:left w:val="none" w:sz="0" w:space="0" w:color="auto"/>
        <w:bottom w:val="none" w:sz="0" w:space="0" w:color="auto"/>
        <w:right w:val="none" w:sz="0" w:space="0" w:color="auto"/>
      </w:divBdr>
    </w:div>
    <w:div w:id="274750619">
      <w:bodyDiv w:val="1"/>
      <w:marLeft w:val="0"/>
      <w:marRight w:val="0"/>
      <w:marTop w:val="0"/>
      <w:marBottom w:val="0"/>
      <w:divBdr>
        <w:top w:val="none" w:sz="0" w:space="0" w:color="auto"/>
        <w:left w:val="none" w:sz="0" w:space="0" w:color="auto"/>
        <w:bottom w:val="none" w:sz="0" w:space="0" w:color="auto"/>
        <w:right w:val="none" w:sz="0" w:space="0" w:color="auto"/>
      </w:divBdr>
      <w:divsChild>
        <w:div w:id="1745226433">
          <w:marLeft w:val="0"/>
          <w:marRight w:val="0"/>
          <w:marTop w:val="0"/>
          <w:marBottom w:val="0"/>
          <w:divBdr>
            <w:top w:val="none" w:sz="0" w:space="0" w:color="auto"/>
            <w:left w:val="none" w:sz="0" w:space="0" w:color="auto"/>
            <w:bottom w:val="none" w:sz="0" w:space="0" w:color="auto"/>
            <w:right w:val="none" w:sz="0" w:space="0" w:color="auto"/>
          </w:divBdr>
          <w:divsChild>
            <w:div w:id="112427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817728">
      <w:bodyDiv w:val="1"/>
      <w:marLeft w:val="0"/>
      <w:marRight w:val="0"/>
      <w:marTop w:val="0"/>
      <w:marBottom w:val="0"/>
      <w:divBdr>
        <w:top w:val="none" w:sz="0" w:space="0" w:color="auto"/>
        <w:left w:val="none" w:sz="0" w:space="0" w:color="auto"/>
        <w:bottom w:val="none" w:sz="0" w:space="0" w:color="auto"/>
        <w:right w:val="none" w:sz="0" w:space="0" w:color="auto"/>
      </w:divBdr>
    </w:div>
    <w:div w:id="431366988">
      <w:bodyDiv w:val="1"/>
      <w:marLeft w:val="0"/>
      <w:marRight w:val="0"/>
      <w:marTop w:val="0"/>
      <w:marBottom w:val="0"/>
      <w:divBdr>
        <w:top w:val="none" w:sz="0" w:space="0" w:color="auto"/>
        <w:left w:val="none" w:sz="0" w:space="0" w:color="auto"/>
        <w:bottom w:val="none" w:sz="0" w:space="0" w:color="auto"/>
        <w:right w:val="none" w:sz="0" w:space="0" w:color="auto"/>
      </w:divBdr>
      <w:divsChild>
        <w:div w:id="1221866390">
          <w:marLeft w:val="0"/>
          <w:marRight w:val="0"/>
          <w:marTop w:val="0"/>
          <w:marBottom w:val="0"/>
          <w:divBdr>
            <w:top w:val="none" w:sz="0" w:space="0" w:color="auto"/>
            <w:left w:val="none" w:sz="0" w:space="0" w:color="auto"/>
            <w:bottom w:val="none" w:sz="0" w:space="0" w:color="auto"/>
            <w:right w:val="none" w:sz="0" w:space="0" w:color="auto"/>
          </w:divBdr>
          <w:divsChild>
            <w:div w:id="55616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140613">
      <w:bodyDiv w:val="1"/>
      <w:marLeft w:val="0"/>
      <w:marRight w:val="0"/>
      <w:marTop w:val="0"/>
      <w:marBottom w:val="0"/>
      <w:divBdr>
        <w:top w:val="none" w:sz="0" w:space="0" w:color="auto"/>
        <w:left w:val="none" w:sz="0" w:space="0" w:color="auto"/>
        <w:bottom w:val="none" w:sz="0" w:space="0" w:color="auto"/>
        <w:right w:val="none" w:sz="0" w:space="0" w:color="auto"/>
      </w:divBdr>
    </w:div>
    <w:div w:id="533470251">
      <w:bodyDiv w:val="1"/>
      <w:marLeft w:val="0"/>
      <w:marRight w:val="0"/>
      <w:marTop w:val="0"/>
      <w:marBottom w:val="0"/>
      <w:divBdr>
        <w:top w:val="none" w:sz="0" w:space="0" w:color="auto"/>
        <w:left w:val="none" w:sz="0" w:space="0" w:color="auto"/>
        <w:bottom w:val="none" w:sz="0" w:space="0" w:color="auto"/>
        <w:right w:val="none" w:sz="0" w:space="0" w:color="auto"/>
      </w:divBdr>
    </w:div>
    <w:div w:id="534466807">
      <w:bodyDiv w:val="1"/>
      <w:marLeft w:val="0"/>
      <w:marRight w:val="0"/>
      <w:marTop w:val="0"/>
      <w:marBottom w:val="0"/>
      <w:divBdr>
        <w:top w:val="none" w:sz="0" w:space="0" w:color="auto"/>
        <w:left w:val="none" w:sz="0" w:space="0" w:color="auto"/>
        <w:bottom w:val="none" w:sz="0" w:space="0" w:color="auto"/>
        <w:right w:val="none" w:sz="0" w:space="0" w:color="auto"/>
      </w:divBdr>
    </w:div>
    <w:div w:id="744769189">
      <w:bodyDiv w:val="1"/>
      <w:marLeft w:val="0"/>
      <w:marRight w:val="0"/>
      <w:marTop w:val="0"/>
      <w:marBottom w:val="0"/>
      <w:divBdr>
        <w:top w:val="none" w:sz="0" w:space="0" w:color="auto"/>
        <w:left w:val="none" w:sz="0" w:space="0" w:color="auto"/>
        <w:bottom w:val="none" w:sz="0" w:space="0" w:color="auto"/>
        <w:right w:val="none" w:sz="0" w:space="0" w:color="auto"/>
      </w:divBdr>
    </w:div>
    <w:div w:id="780732415">
      <w:bodyDiv w:val="1"/>
      <w:marLeft w:val="0"/>
      <w:marRight w:val="0"/>
      <w:marTop w:val="0"/>
      <w:marBottom w:val="0"/>
      <w:divBdr>
        <w:top w:val="none" w:sz="0" w:space="0" w:color="auto"/>
        <w:left w:val="none" w:sz="0" w:space="0" w:color="auto"/>
        <w:bottom w:val="none" w:sz="0" w:space="0" w:color="auto"/>
        <w:right w:val="none" w:sz="0" w:space="0" w:color="auto"/>
      </w:divBdr>
    </w:div>
    <w:div w:id="794561578">
      <w:bodyDiv w:val="1"/>
      <w:marLeft w:val="0"/>
      <w:marRight w:val="0"/>
      <w:marTop w:val="0"/>
      <w:marBottom w:val="0"/>
      <w:divBdr>
        <w:top w:val="none" w:sz="0" w:space="0" w:color="auto"/>
        <w:left w:val="none" w:sz="0" w:space="0" w:color="auto"/>
        <w:bottom w:val="none" w:sz="0" w:space="0" w:color="auto"/>
        <w:right w:val="none" w:sz="0" w:space="0" w:color="auto"/>
      </w:divBdr>
    </w:div>
    <w:div w:id="824129447">
      <w:bodyDiv w:val="1"/>
      <w:marLeft w:val="0"/>
      <w:marRight w:val="0"/>
      <w:marTop w:val="0"/>
      <w:marBottom w:val="0"/>
      <w:divBdr>
        <w:top w:val="none" w:sz="0" w:space="0" w:color="auto"/>
        <w:left w:val="none" w:sz="0" w:space="0" w:color="auto"/>
        <w:bottom w:val="none" w:sz="0" w:space="0" w:color="auto"/>
        <w:right w:val="none" w:sz="0" w:space="0" w:color="auto"/>
      </w:divBdr>
    </w:div>
    <w:div w:id="1063597533">
      <w:bodyDiv w:val="1"/>
      <w:marLeft w:val="0"/>
      <w:marRight w:val="0"/>
      <w:marTop w:val="0"/>
      <w:marBottom w:val="0"/>
      <w:divBdr>
        <w:top w:val="none" w:sz="0" w:space="0" w:color="auto"/>
        <w:left w:val="none" w:sz="0" w:space="0" w:color="auto"/>
        <w:bottom w:val="none" w:sz="0" w:space="0" w:color="auto"/>
        <w:right w:val="none" w:sz="0" w:space="0" w:color="auto"/>
      </w:divBdr>
    </w:div>
    <w:div w:id="1293516381">
      <w:bodyDiv w:val="1"/>
      <w:marLeft w:val="0"/>
      <w:marRight w:val="0"/>
      <w:marTop w:val="0"/>
      <w:marBottom w:val="0"/>
      <w:divBdr>
        <w:top w:val="none" w:sz="0" w:space="0" w:color="auto"/>
        <w:left w:val="none" w:sz="0" w:space="0" w:color="auto"/>
        <w:bottom w:val="none" w:sz="0" w:space="0" w:color="auto"/>
        <w:right w:val="none" w:sz="0" w:space="0" w:color="auto"/>
      </w:divBdr>
    </w:div>
    <w:div w:id="1424452766">
      <w:bodyDiv w:val="1"/>
      <w:marLeft w:val="0"/>
      <w:marRight w:val="0"/>
      <w:marTop w:val="0"/>
      <w:marBottom w:val="0"/>
      <w:divBdr>
        <w:top w:val="none" w:sz="0" w:space="0" w:color="auto"/>
        <w:left w:val="none" w:sz="0" w:space="0" w:color="auto"/>
        <w:bottom w:val="none" w:sz="0" w:space="0" w:color="auto"/>
        <w:right w:val="none" w:sz="0" w:space="0" w:color="auto"/>
      </w:divBdr>
    </w:div>
    <w:div w:id="1452894018">
      <w:bodyDiv w:val="1"/>
      <w:marLeft w:val="0"/>
      <w:marRight w:val="0"/>
      <w:marTop w:val="0"/>
      <w:marBottom w:val="0"/>
      <w:divBdr>
        <w:top w:val="none" w:sz="0" w:space="0" w:color="auto"/>
        <w:left w:val="none" w:sz="0" w:space="0" w:color="auto"/>
        <w:bottom w:val="none" w:sz="0" w:space="0" w:color="auto"/>
        <w:right w:val="none" w:sz="0" w:space="0" w:color="auto"/>
      </w:divBdr>
    </w:div>
    <w:div w:id="1466853706">
      <w:bodyDiv w:val="1"/>
      <w:marLeft w:val="0"/>
      <w:marRight w:val="0"/>
      <w:marTop w:val="0"/>
      <w:marBottom w:val="0"/>
      <w:divBdr>
        <w:top w:val="none" w:sz="0" w:space="0" w:color="auto"/>
        <w:left w:val="none" w:sz="0" w:space="0" w:color="auto"/>
        <w:bottom w:val="none" w:sz="0" w:space="0" w:color="auto"/>
        <w:right w:val="none" w:sz="0" w:space="0" w:color="auto"/>
      </w:divBdr>
    </w:div>
    <w:div w:id="1546601501">
      <w:bodyDiv w:val="1"/>
      <w:marLeft w:val="0"/>
      <w:marRight w:val="0"/>
      <w:marTop w:val="0"/>
      <w:marBottom w:val="0"/>
      <w:divBdr>
        <w:top w:val="none" w:sz="0" w:space="0" w:color="auto"/>
        <w:left w:val="none" w:sz="0" w:space="0" w:color="auto"/>
        <w:bottom w:val="none" w:sz="0" w:space="0" w:color="auto"/>
        <w:right w:val="none" w:sz="0" w:space="0" w:color="auto"/>
      </w:divBdr>
    </w:div>
    <w:div w:id="1552960097">
      <w:bodyDiv w:val="1"/>
      <w:marLeft w:val="0"/>
      <w:marRight w:val="0"/>
      <w:marTop w:val="0"/>
      <w:marBottom w:val="0"/>
      <w:divBdr>
        <w:top w:val="none" w:sz="0" w:space="0" w:color="auto"/>
        <w:left w:val="none" w:sz="0" w:space="0" w:color="auto"/>
        <w:bottom w:val="none" w:sz="0" w:space="0" w:color="auto"/>
        <w:right w:val="none" w:sz="0" w:space="0" w:color="auto"/>
      </w:divBdr>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
    <w:div w:id="1728381142">
      <w:bodyDiv w:val="1"/>
      <w:marLeft w:val="0"/>
      <w:marRight w:val="0"/>
      <w:marTop w:val="0"/>
      <w:marBottom w:val="0"/>
      <w:divBdr>
        <w:top w:val="none" w:sz="0" w:space="0" w:color="auto"/>
        <w:left w:val="none" w:sz="0" w:space="0" w:color="auto"/>
        <w:bottom w:val="none" w:sz="0" w:space="0" w:color="auto"/>
        <w:right w:val="none" w:sz="0" w:space="0" w:color="auto"/>
      </w:divBdr>
    </w:div>
    <w:div w:id="1740441267">
      <w:bodyDiv w:val="1"/>
      <w:marLeft w:val="0"/>
      <w:marRight w:val="0"/>
      <w:marTop w:val="0"/>
      <w:marBottom w:val="0"/>
      <w:divBdr>
        <w:top w:val="none" w:sz="0" w:space="0" w:color="auto"/>
        <w:left w:val="none" w:sz="0" w:space="0" w:color="auto"/>
        <w:bottom w:val="none" w:sz="0" w:space="0" w:color="auto"/>
        <w:right w:val="none" w:sz="0" w:space="0" w:color="auto"/>
      </w:divBdr>
    </w:div>
    <w:div w:id="1756438331">
      <w:bodyDiv w:val="1"/>
      <w:marLeft w:val="0"/>
      <w:marRight w:val="0"/>
      <w:marTop w:val="0"/>
      <w:marBottom w:val="0"/>
      <w:divBdr>
        <w:top w:val="none" w:sz="0" w:space="0" w:color="auto"/>
        <w:left w:val="none" w:sz="0" w:space="0" w:color="auto"/>
        <w:bottom w:val="none" w:sz="0" w:space="0" w:color="auto"/>
        <w:right w:val="none" w:sz="0" w:space="0" w:color="auto"/>
      </w:divBdr>
    </w:div>
    <w:div w:id="1814328810">
      <w:bodyDiv w:val="1"/>
      <w:marLeft w:val="0"/>
      <w:marRight w:val="0"/>
      <w:marTop w:val="0"/>
      <w:marBottom w:val="0"/>
      <w:divBdr>
        <w:top w:val="none" w:sz="0" w:space="0" w:color="auto"/>
        <w:left w:val="none" w:sz="0" w:space="0" w:color="auto"/>
        <w:bottom w:val="none" w:sz="0" w:space="0" w:color="auto"/>
        <w:right w:val="none" w:sz="0" w:space="0" w:color="auto"/>
      </w:divBdr>
      <w:divsChild>
        <w:div w:id="722678750">
          <w:marLeft w:val="0"/>
          <w:marRight w:val="0"/>
          <w:marTop w:val="0"/>
          <w:marBottom w:val="100"/>
          <w:divBdr>
            <w:top w:val="none" w:sz="0" w:space="0" w:color="auto"/>
            <w:left w:val="none" w:sz="0" w:space="0" w:color="auto"/>
            <w:bottom w:val="none" w:sz="0" w:space="0" w:color="auto"/>
            <w:right w:val="none" w:sz="0" w:space="0" w:color="auto"/>
          </w:divBdr>
          <w:divsChild>
            <w:div w:id="1808932510">
              <w:marLeft w:val="0"/>
              <w:marRight w:val="0"/>
              <w:marTop w:val="0"/>
              <w:marBottom w:val="0"/>
              <w:divBdr>
                <w:top w:val="none" w:sz="0" w:space="0" w:color="auto"/>
                <w:left w:val="none" w:sz="0" w:space="0" w:color="auto"/>
                <w:bottom w:val="none" w:sz="0" w:space="0" w:color="auto"/>
                <w:right w:val="none" w:sz="0" w:space="0" w:color="auto"/>
              </w:divBdr>
              <w:divsChild>
                <w:div w:id="345136391">
                  <w:marLeft w:val="0"/>
                  <w:marRight w:val="0"/>
                  <w:marTop w:val="0"/>
                  <w:marBottom w:val="0"/>
                  <w:divBdr>
                    <w:top w:val="none" w:sz="0" w:space="0" w:color="auto"/>
                    <w:left w:val="none" w:sz="0" w:space="0" w:color="auto"/>
                    <w:bottom w:val="none" w:sz="0" w:space="0" w:color="auto"/>
                    <w:right w:val="none" w:sz="0" w:space="0" w:color="auto"/>
                  </w:divBdr>
                  <w:divsChild>
                    <w:div w:id="477068814">
                      <w:marLeft w:val="0"/>
                      <w:marRight w:val="0"/>
                      <w:marTop w:val="0"/>
                      <w:marBottom w:val="30"/>
                      <w:divBdr>
                        <w:top w:val="single" w:sz="2" w:space="0" w:color="B4B4B4"/>
                        <w:left w:val="single" w:sz="2" w:space="0" w:color="B4B4B4"/>
                        <w:bottom w:val="single" w:sz="2" w:space="0" w:color="B4B4B4"/>
                        <w:right w:val="single" w:sz="2" w:space="0" w:color="B4B4B4"/>
                      </w:divBdr>
                      <w:divsChild>
                        <w:div w:id="86108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354384">
      <w:bodyDiv w:val="1"/>
      <w:marLeft w:val="0"/>
      <w:marRight w:val="0"/>
      <w:marTop w:val="0"/>
      <w:marBottom w:val="0"/>
      <w:divBdr>
        <w:top w:val="none" w:sz="0" w:space="0" w:color="auto"/>
        <w:left w:val="none" w:sz="0" w:space="0" w:color="auto"/>
        <w:bottom w:val="none" w:sz="0" w:space="0" w:color="auto"/>
        <w:right w:val="none" w:sz="0" w:space="0" w:color="auto"/>
      </w:divBdr>
    </w:div>
    <w:div w:id="2042591080">
      <w:bodyDiv w:val="1"/>
      <w:marLeft w:val="0"/>
      <w:marRight w:val="0"/>
      <w:marTop w:val="0"/>
      <w:marBottom w:val="0"/>
      <w:divBdr>
        <w:top w:val="none" w:sz="0" w:space="0" w:color="auto"/>
        <w:left w:val="none" w:sz="0" w:space="0" w:color="auto"/>
        <w:bottom w:val="none" w:sz="0" w:space="0" w:color="auto"/>
        <w:right w:val="none" w:sz="0" w:space="0" w:color="auto"/>
      </w:divBdr>
    </w:div>
    <w:div w:id="2049798586">
      <w:bodyDiv w:val="1"/>
      <w:marLeft w:val="0"/>
      <w:marRight w:val="0"/>
      <w:marTop w:val="0"/>
      <w:marBottom w:val="0"/>
      <w:divBdr>
        <w:top w:val="none" w:sz="0" w:space="0" w:color="auto"/>
        <w:left w:val="none" w:sz="0" w:space="0" w:color="auto"/>
        <w:bottom w:val="none" w:sz="0" w:space="0" w:color="auto"/>
        <w:right w:val="none" w:sz="0" w:space="0" w:color="auto"/>
      </w:divBdr>
    </w:div>
    <w:div w:id="2050840631">
      <w:bodyDiv w:val="1"/>
      <w:marLeft w:val="0"/>
      <w:marRight w:val="0"/>
      <w:marTop w:val="0"/>
      <w:marBottom w:val="0"/>
      <w:divBdr>
        <w:top w:val="none" w:sz="0" w:space="0" w:color="auto"/>
        <w:left w:val="none" w:sz="0" w:space="0" w:color="auto"/>
        <w:bottom w:val="none" w:sz="0" w:space="0" w:color="auto"/>
        <w:right w:val="none" w:sz="0" w:space="0" w:color="auto"/>
      </w:divBdr>
    </w:div>
    <w:div w:id="205176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emf"/><Relationship Id="rId18" Type="http://schemas.openxmlformats.org/officeDocument/2006/relationships/hyperlink" Target="https://t-mf-app-01.oep.local:41080/mediform-login/ws/l/login" TargetMode="External"/><Relationship Id="rId26" Type="http://schemas.openxmlformats.org/officeDocument/2006/relationships/image" Target="media/image10.jpe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package" Target="embeddings/Microsoft_Visio-rajz333333333333333333333333333333333.vsdx"/><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package" Target="embeddings/Microsoft_Visio-rajz222222222222222222222222222222222.vsdx"/><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7.emf"/><Relationship Id="rId23" Type="http://schemas.openxmlformats.org/officeDocument/2006/relationships/header" Target="header3.xml"/><Relationship Id="rId28" Type="http://schemas.openxmlformats.org/officeDocument/2006/relationships/package" Target="embeddings/Microsoft_Office_PowerPoint_dia4.sldx"/><Relationship Id="rId10" Type="http://schemas.openxmlformats.org/officeDocument/2006/relationships/endnotes" Target="endnotes.xml"/><Relationship Id="rId19" Type="http://schemas.openxmlformats.org/officeDocument/2006/relationships/hyperlink" Target="https://t-mf-app-01.oep.local:41080/mediform-login/ws/l/logi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Visio-rajz111111111111111111111111111111111.vsdx"/><Relationship Id="rId22" Type="http://schemas.openxmlformats.org/officeDocument/2006/relationships/footer" Target="footer2.xml"/><Relationship Id="rId27" Type="http://schemas.openxmlformats.org/officeDocument/2006/relationships/image" Target="media/image11.emf"/><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kty\Projekty\RBP\work\_Obecn&#253;%20dokument.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tav xmlns="3BFCD81E-FDC1-42D3-8DF7-535F093A9FD0">New</Stav>
    <Zdroj xmlns="3BFCD81E-FDC1-42D3-8DF7-535F093A9FD0">Internal</Zdroj>
    <Popis xmlns="3BFCD81E-FDC1-42D3-8DF7-535F093A9F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3A9D09E5C7DD428EA81DAB534B53D0" ma:contentTypeVersion="0" ma:contentTypeDescription="Create a new document." ma:contentTypeScope="" ma:versionID="62295d86fe8ace73bcd655f0f130b3d1">
  <xsd:schema xmlns:xsd="http://www.w3.org/2001/XMLSchema" xmlns:p="http://schemas.microsoft.com/office/2006/metadata/properties" xmlns:ns2="3BFCD81E-FDC1-42D3-8DF7-535F093A9FD0" targetNamespace="http://schemas.microsoft.com/office/2006/metadata/properties" ma:root="true" ma:fieldsID="6cc3021677f3ccf9526d6895ab7904bd" ns2:_="">
    <xsd:import namespace="3BFCD81E-FDC1-42D3-8DF7-535F093A9FD0"/>
    <xsd:element name="properties">
      <xsd:complexType>
        <xsd:sequence>
          <xsd:element name="documentManagement">
            <xsd:complexType>
              <xsd:all>
                <xsd:element ref="ns2:Popis" minOccurs="0"/>
                <xsd:element ref="ns2:Stav"/>
                <xsd:element ref="ns2:Zdroj"/>
              </xsd:all>
            </xsd:complexType>
          </xsd:element>
        </xsd:sequence>
      </xsd:complexType>
    </xsd:element>
  </xsd:schema>
  <xsd:schema xmlns:xsd="http://www.w3.org/2001/XMLSchema" xmlns:dms="http://schemas.microsoft.com/office/2006/documentManagement/types" targetNamespace="3BFCD81E-FDC1-42D3-8DF7-535F093A9FD0" elementFormDefault="qualified">
    <xsd:import namespace="http://schemas.microsoft.com/office/2006/documentManagement/types"/>
    <xsd:element name="Popis" ma:index="8" nillable="true" ma:displayName="Description" ma:description="Voľný popis dokumentu" ma:internalName="Popis">
      <xsd:simpleType>
        <xsd:restriction base="dms:Text">
          <xsd:maxLength value="255"/>
        </xsd:restriction>
      </xsd:simpleType>
    </xsd:element>
    <xsd:element name="Stav" ma:index="9" ma:displayName="State" ma:default="New" ma:format="Dropdown" ma:internalName="Stav">
      <xsd:simpleType>
        <xsd:restriction base="dms:Choice">
          <xsd:enumeration value="New"/>
          <xsd:enumeration value="Draft"/>
          <xsd:enumeration value="Valid"/>
        </xsd:restriction>
      </xsd:simpleType>
    </xsd:element>
    <xsd:element name="Zdroj" ma:index="10" ma:displayName="Source" ma:default="Internal" ma:format="Dropdown" ma:internalName="Zdroj">
      <xsd:simpleType>
        <xsd:restriction base="dms:Choice">
          <xsd:enumeration value="Internal"/>
          <xsd:enumeration value="Extern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C90D2-A0FA-4AC8-A4B3-11CA38780693}">
  <ds:schemaRefs>
    <ds:schemaRef ds:uri="http://schemas.microsoft.com/office/2006/metadata/properties"/>
    <ds:schemaRef ds:uri="3BFCD81E-FDC1-42D3-8DF7-535F093A9FD0"/>
  </ds:schemaRefs>
</ds:datastoreItem>
</file>

<file path=customXml/itemProps2.xml><?xml version="1.0" encoding="utf-8"?>
<ds:datastoreItem xmlns:ds="http://schemas.openxmlformats.org/officeDocument/2006/customXml" ds:itemID="{039BBA56-2B5A-4617-93E6-A4A53B974F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CD81E-FDC1-42D3-8DF7-535F093A9FD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0879BCD-38F9-4D85-BA8A-E39DC0B96FA7}">
  <ds:schemaRefs>
    <ds:schemaRef ds:uri="http://schemas.microsoft.com/sharepoint/v3/contenttype/forms"/>
  </ds:schemaRefs>
</ds:datastoreItem>
</file>

<file path=customXml/itemProps4.xml><?xml version="1.0" encoding="utf-8"?>
<ds:datastoreItem xmlns:ds="http://schemas.openxmlformats.org/officeDocument/2006/customXml" ds:itemID="{99DA7B01-D3B3-4062-85AF-D14DF8C38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_Obecný dokument</Template>
  <TotalTime>387</TotalTime>
  <Pages>54</Pages>
  <Words>8892</Words>
  <Characters>68539</Characters>
  <Application>Microsoft Office Word</Application>
  <DocSecurity>0</DocSecurity>
  <Lines>571</Lines>
  <Paragraphs>154</Paragraphs>
  <ScaleCrop>false</ScaleCrop>
  <HeadingPairs>
    <vt:vector size="6" baseType="variant">
      <vt:variant>
        <vt:lpstr>Cím</vt:lpstr>
      </vt:variant>
      <vt:variant>
        <vt:i4>1</vt:i4>
      </vt:variant>
      <vt:variant>
        <vt:lpstr>Title</vt:lpstr>
      </vt:variant>
      <vt:variant>
        <vt:i4>1</vt:i4>
      </vt:variant>
      <vt:variant>
        <vt:lpstr>Název</vt:lpstr>
      </vt:variant>
      <vt:variant>
        <vt:i4>1</vt:i4>
      </vt:variant>
    </vt:vector>
  </HeadingPairs>
  <TitlesOfParts>
    <vt:vector size="3" baseType="lpstr">
      <vt:lpstr>LOGIKAI RENDSZERTERV – P1_LR_FIJ001</vt:lpstr>
      <vt:lpstr>LOGIKAI RENDSZERTERV – P1_LR_FIJ001</vt:lpstr>
      <vt:lpstr>Obecný dokument k využití pro povinné nebo neformální dokumenty projektu</vt:lpstr>
    </vt:vector>
  </TitlesOfParts>
  <Company>Asseco Central Europe, a.s.</Company>
  <LinksUpToDate>false</LinksUpToDate>
  <CharactersWithSpaces>77277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LOGIKAI RENDSZERTERV – P1_LR_FIJ001</dc:title>
  <dc:creator>Daróczi Lőrinc</dc:creator>
  <cp:keywords>EKOP-2.3.7-2012-2012-0001</cp:keywords>
  <cp:lastModifiedBy>nemethger</cp:lastModifiedBy>
  <cp:revision>16</cp:revision>
  <cp:lastPrinted>2014-03-19T08:42:00Z</cp:lastPrinted>
  <dcterms:created xsi:type="dcterms:W3CDTF">2015-07-06T05:55:00Z</dcterms:created>
  <dcterms:modified xsi:type="dcterms:W3CDTF">2015-07-08T11:54:00Z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0x010100673A9D09E5C7DD428EA81DAB534B53D0</vt:lpwstr>
  </property>
</Properties>
</file>